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7A178D" w14:textId="549A84CA" w:rsidR="00305E0E" w:rsidRPr="0052577A" w:rsidRDefault="006C278D">
      <w:r w:rsidRPr="0052577A">
        <w:t xml:space="preserve"> </w:t>
      </w:r>
    </w:p>
    <w:p w14:paraId="04E64402" w14:textId="77777777" w:rsidR="00305E0E" w:rsidRPr="0052577A" w:rsidRDefault="00305E0E"/>
    <w:p w14:paraId="10CBB4A8" w14:textId="77777777" w:rsidR="009F3DD5" w:rsidRPr="0052577A" w:rsidRDefault="00842756">
      <w:r w:rsidRPr="0052577A">
        <w:rPr>
          <w:noProof/>
          <w:sz w:val="26"/>
          <w:lang w:eastAsia="en-NZ"/>
        </w:rPr>
        <mc:AlternateContent>
          <mc:Choice Requires="wps">
            <w:drawing>
              <wp:anchor distT="0" distB="0" distL="114300" distR="114300" simplePos="0" relativeHeight="251634688" behindDoc="1" locked="0" layoutInCell="1" allowOverlap="1" wp14:anchorId="4536A89F" wp14:editId="59DDDF99">
                <wp:simplePos x="0" y="0"/>
                <wp:positionH relativeFrom="page">
                  <wp:posOffset>-8255</wp:posOffset>
                </wp:positionH>
                <wp:positionV relativeFrom="paragraph">
                  <wp:posOffset>3142615</wp:posOffset>
                </wp:positionV>
                <wp:extent cx="7559675" cy="357505"/>
                <wp:effectExtent l="0" t="0" r="3175" b="4445"/>
                <wp:wrapNone/>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FCED2" id="Rectangle 451" o:spid="_x0000_s1026" style="position:absolute;margin-left:-.65pt;margin-top:247.45pt;width:595.25pt;height:28.1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" fillcolor="#003450" stroked="f">
                <v:path arrowok="t"/>
                <w10:wrap anchorx="page"/>
              </v:rect>
            </w:pict>
          </mc:Fallback>
        </mc:AlternateContent>
      </w:r>
    </w:p>
    <w:tbl>
      <w:tblPr>
        <w:tblW w:w="10414" w:type="dxa"/>
        <w:tblLayout w:type="fixed"/>
        <w:tblLook w:val="00A0" w:firstRow="1" w:lastRow="0" w:firstColumn="1" w:lastColumn="0" w:noHBand="0" w:noVBand="0"/>
      </w:tblPr>
      <w:tblGrid>
        <w:gridCol w:w="6663"/>
        <w:gridCol w:w="3751"/>
      </w:tblGrid>
      <w:tr w:rsidR="00375E5B" w:rsidRPr="0052577A" w14:paraId="5192F686" w14:textId="77777777" w:rsidTr="00D9035F">
        <w:tc>
          <w:tcPr>
            <w:tcW w:w="6663" w:type="dxa"/>
            <w:shd w:val="clear" w:color="auto" w:fill="auto"/>
          </w:tcPr>
          <w:p w14:paraId="71DE3FC9" w14:textId="1C579666" w:rsidR="00EE6D68" w:rsidRPr="0052577A" w:rsidRDefault="003E1E6E" w:rsidP="004329BF">
            <w:pPr>
              <w:pStyle w:val="TSMTxt1st"/>
              <w:spacing w:before="720"/>
              <w:rPr>
                <w:sz w:val="18"/>
              </w:rPr>
            </w:pPr>
            <w:r w:rsidRPr="0052577A">
              <w:rPr>
                <w:noProof/>
                <w:lang w:eastAsia="en-NZ"/>
              </w:rPr>
              <mc:AlternateContent>
                <mc:Choice Requires="wps">
                  <w:drawing>
                    <wp:anchor distT="0" distB="0" distL="114300" distR="114300" simplePos="0" relativeHeight="251633664" behindDoc="1" locked="0" layoutInCell="0" allowOverlap="1" wp14:anchorId="030D9380" wp14:editId="74A5F1FE">
                      <wp:simplePos x="0" y="0"/>
                      <wp:positionH relativeFrom="column">
                        <wp:posOffset>-608965</wp:posOffset>
                      </wp:positionH>
                      <wp:positionV relativeFrom="paragraph">
                        <wp:posOffset>-724144</wp:posOffset>
                      </wp:positionV>
                      <wp:extent cx="7559040" cy="914400"/>
                      <wp:effectExtent l="0" t="0" r="22860" b="19050"/>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914400"/>
                              </a:xfrm>
                              <a:prstGeom prst="rect">
                                <a:avLst/>
                              </a:prstGeom>
                              <a:solidFill>
                                <a:srgbClr val="FBAE42"/>
                              </a:solidFill>
                              <a:ln>
                                <a:solidFill>
                                  <a:srgbClr val="FBAE42"/>
                                </a:solidFill>
                              </a:ln>
                              <a:effectLst/>
                            </wps:spPr>
                            <wps:txbx>
                              <w:txbxContent>
                                <w:p w14:paraId="6FFC3C5D" w14:textId="3F7B1FF0" w:rsidR="00D06F5E" w:rsidRPr="00834EA5" w:rsidRDefault="001B5CBF" w:rsidP="001B5CBF">
                                  <w:pPr>
                                    <w:pStyle w:val="Heading1"/>
                                    <w:spacing w:before="120"/>
                                    <w:ind w:left="709"/>
                                    <w:rPr>
                                      <w:color w:val="000000"/>
                                    </w:rPr>
                                  </w:pPr>
                                  <w:r w:rsidRPr="001B5CBF">
                                    <w:t xml:space="preserve">Pā Tūwatawata </w:t>
                                  </w:r>
                                  <w:r>
                                    <w:br/>
                                  </w:r>
                                  <w:r w:rsidRPr="001B5CBF">
                                    <w:t>and the New Zealand Wars</w:t>
                                  </w:r>
                                </w:p>
                                <w:p w14:paraId="3AA4BC23" w14:textId="417E9816" w:rsidR="00D06F5E" w:rsidRDefault="00D06F5E" w:rsidP="009E64B4">
                                  <w:pPr>
                                    <w:pStyle w:val="Byline"/>
                                    <w:spacing w:after="120"/>
                                  </w:pPr>
                                  <w:r>
                                    <w:rPr>
                                      <w:spacing w:val="-1"/>
                                    </w:rPr>
                                    <w:t>b</w:t>
                                  </w:r>
                                  <w:r>
                                    <w:t xml:space="preserve">y </w:t>
                                  </w:r>
                                  <w:r w:rsidR="003E1E6E" w:rsidRPr="003E1E6E">
                                    <w:t>Taimana Iverson, John Kingi, Aroha Harris,</w:t>
                                  </w:r>
                                  <w:r w:rsidR="00AD11EA">
                                    <w:br/>
                                  </w:r>
                                  <w:r w:rsidR="003E1E6E" w:rsidRPr="003E1E6E">
                                    <w:t>and Caitlin Moffat-Young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D9380" id="Rectangle 440" o:spid="_x0000_s1026" style="position:absolute;left:0;text-align:left;margin-left:-47.95pt;margin-top:-57pt;width:595.2pt;height:1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" o:allowincell="f" fillcolor="#fbae42" strokecolor="#fbae42">
                      <v:path arrowok="t"/>
                      <v:textbox>
                        <w:txbxContent>
                          <w:p w14:paraId="6FFC3C5D" w14:textId="3F7B1FF0" w:rsidR="00D06F5E" w:rsidRPr="00834EA5" w:rsidRDefault="001B5CBF" w:rsidP="001B5CBF">
                            <w:pPr>
                              <w:pStyle w:val="Heading1"/>
                              <w:spacing w:before="120"/>
                              <w:ind w:left="709"/>
                              <w:rPr>
                                <w:color w:val="000000"/>
                              </w:rPr>
                            </w:pPr>
                            <w:r w:rsidRPr="001B5CBF">
                              <w:t xml:space="preserve">Pā Tūwatawata </w:t>
                            </w:r>
                            <w:r>
                              <w:br/>
                            </w:r>
                            <w:r w:rsidRPr="001B5CBF">
                              <w:t>and the New Zealand Wars</w:t>
                            </w:r>
                          </w:p>
                          <w:p w14:paraId="3AA4BC23" w14:textId="417E9816" w:rsidR="00D06F5E" w:rsidRDefault="00D06F5E" w:rsidP="009E64B4">
                            <w:pPr>
                              <w:pStyle w:val="Byline"/>
                              <w:spacing w:after="120"/>
                            </w:pPr>
                            <w:r>
                              <w:rPr>
                                <w:spacing w:val="-1"/>
                              </w:rPr>
                              <w:t>b</w:t>
                            </w:r>
                            <w:r>
                              <w:t xml:space="preserve">y </w:t>
                            </w:r>
                            <w:r w:rsidR="003E1E6E" w:rsidRPr="003E1E6E">
                              <w:t>Taimana Iverson, John Kingi, Aroha Harris,</w:t>
                            </w:r>
                            <w:r w:rsidR="00AD11EA">
                              <w:br/>
                            </w:r>
                            <w:r w:rsidR="003E1E6E" w:rsidRPr="003E1E6E">
                              <w:t>and Caitlin Moffat-Young</w:t>
                            </w:r>
                          </w:p>
                        </w:txbxContent>
                      </v:textbox>
                    </v:rect>
                  </w:pict>
                </mc:Fallback>
              </mc:AlternateContent>
            </w:r>
            <w:r w:rsidR="0014414C" w:rsidRPr="0052577A">
              <w:rPr>
                <w:noProof/>
                <w:lang w:eastAsia="en-NZ"/>
              </w:rPr>
              <mc:AlternateContent>
                <mc:Choice Requires="wps">
                  <w:drawing>
                    <wp:anchor distT="0" distB="0" distL="114300" distR="114300" simplePos="0" relativeHeight="251622400" behindDoc="0" locked="0" layoutInCell="1" allowOverlap="1" wp14:anchorId="7033E7DA" wp14:editId="56AD3320">
                      <wp:simplePos x="0" y="0"/>
                      <wp:positionH relativeFrom="column">
                        <wp:posOffset>3028315</wp:posOffset>
                      </wp:positionH>
                      <wp:positionV relativeFrom="paragraph">
                        <wp:posOffset>-650240</wp:posOffset>
                      </wp:positionV>
                      <wp:extent cx="1102995" cy="654685"/>
                      <wp:effectExtent l="0" t="0" r="20955" b="1206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FBAE42"/>
                              </a:solidFill>
                              <a:ln w="3175">
                                <a:solidFill>
                                  <a:srgbClr val="FBAE42"/>
                                </a:solidFill>
                                <a:miter lim="800000"/>
                                <a:headEnd/>
                                <a:tailEnd/>
                              </a:ln>
                            </wps:spPr>
                            <wps:txbx>
                              <w:txbxContent>
                                <w:p w14:paraId="667033F5" w14:textId="7777777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7986331D" w14:textId="77777777"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w:t>
                                  </w:r>
                                  <w:r w:rsidR="00595E42">
                                    <w:rPr>
                                      <w:rFonts w:cs="Source Sans Pro"/>
                                      <w:b/>
                                      <w:bCs/>
                                      <w:color w:val="FFFFFF"/>
                                      <w:sz w:val="17"/>
                                      <w:szCs w:val="17"/>
                                    </w:rPr>
                                    <w:t xml:space="preserve"> </w:t>
                                  </w:r>
                                  <w:r w:rsidR="00845BDD">
                                    <w:rPr>
                                      <w:rFonts w:cs="Source Sans Pro"/>
                                      <w:b/>
                                      <w:bCs/>
                                      <w:color w:val="FFFFFF"/>
                                      <w:sz w:val="17"/>
                                      <w:szCs w:val="17"/>
                                    </w:rPr>
                                    <w:t>4</w:t>
                                  </w:r>
                                </w:p>
                                <w:p w14:paraId="2C63DC11" w14:textId="77777777" w:rsidR="00271A30" w:rsidRPr="001E41C9" w:rsidRDefault="00271A30" w:rsidP="00271A30">
                                  <w:pPr>
                                    <w:spacing w:before="0"/>
                                    <w:rPr>
                                      <w:b/>
                                      <w:color w:val="FFFFFF"/>
                                    </w:rPr>
                                  </w:pPr>
                                  <w:r w:rsidRPr="001E41C9">
                                    <w:rPr>
                                      <w:rFonts w:cs="Source Sans Pro"/>
                                      <w:b/>
                                      <w:bCs/>
                                      <w:color w:val="FFFFFF"/>
                                      <w:sz w:val="17"/>
                                      <w:szCs w:val="17"/>
                                    </w:rPr>
                                    <w:t>20</w:t>
                                  </w:r>
                                  <w:r w:rsidR="00096555">
                                    <w:rPr>
                                      <w:rFonts w:cs="Source Sans Pro"/>
                                      <w:b/>
                                      <w:bCs/>
                                      <w:color w:val="FFFFFF"/>
                                      <w:sz w:val="17"/>
                                      <w:szCs w:val="17"/>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3E7DA" id="_x0000_t202" coordsize="21600,21600" o:spt="202" path="m,l,21600r21600,l21600,xe">
                      <v:stroke joinstyle="miter"/>
                      <v:path gradientshapeok="t" o:connecttype="rect"/>
                    </v:shapetype>
                    <v:shape id="Text Box 448" o:spid="_x0000_s1027" type="#_x0000_t202" style="position:absolute;left:0;text-align:left;margin-left:238.45pt;margin-top:-51.2pt;width:86.85pt;height:51.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" fillcolor="#fbae42" strokecolor="#fbae42" strokeweight=".25pt">
                      <v:textbox>
                        <w:txbxContent>
                          <w:p w14:paraId="667033F5" w14:textId="7777777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7986331D" w14:textId="77777777"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w:t>
                            </w:r>
                            <w:r w:rsidR="00595E42">
                              <w:rPr>
                                <w:rFonts w:cs="Source Sans Pro"/>
                                <w:b/>
                                <w:bCs/>
                                <w:color w:val="FFFFFF"/>
                                <w:sz w:val="17"/>
                                <w:szCs w:val="17"/>
                              </w:rPr>
                              <w:t xml:space="preserve"> </w:t>
                            </w:r>
                            <w:r w:rsidR="00845BDD">
                              <w:rPr>
                                <w:rFonts w:cs="Source Sans Pro"/>
                                <w:b/>
                                <w:bCs/>
                                <w:color w:val="FFFFFF"/>
                                <w:sz w:val="17"/>
                                <w:szCs w:val="17"/>
                              </w:rPr>
                              <w:t>4</w:t>
                            </w:r>
                          </w:p>
                          <w:p w14:paraId="2C63DC11" w14:textId="77777777" w:rsidR="00271A30" w:rsidRPr="001E41C9" w:rsidRDefault="00271A30" w:rsidP="00271A30">
                            <w:pPr>
                              <w:spacing w:before="0"/>
                              <w:rPr>
                                <w:b/>
                                <w:color w:val="FFFFFF"/>
                              </w:rPr>
                            </w:pPr>
                            <w:r w:rsidRPr="001E41C9">
                              <w:rPr>
                                <w:rFonts w:cs="Source Sans Pro"/>
                                <w:b/>
                                <w:bCs/>
                                <w:color w:val="FFFFFF"/>
                                <w:sz w:val="17"/>
                                <w:szCs w:val="17"/>
                              </w:rPr>
                              <w:t>20</w:t>
                            </w:r>
                            <w:r w:rsidR="00096555">
                              <w:rPr>
                                <w:rFonts w:cs="Source Sans Pro"/>
                                <w:b/>
                                <w:bCs/>
                                <w:color w:val="FFFFFF"/>
                                <w:sz w:val="17"/>
                                <w:szCs w:val="17"/>
                              </w:rPr>
                              <w:t>20</w:t>
                            </w:r>
                          </w:p>
                        </w:txbxContent>
                      </v:textbox>
                    </v:shape>
                  </w:pict>
                </mc:Fallback>
              </mc:AlternateContent>
            </w:r>
            <w:hyperlink r:id="rId8" w:history="1">
              <w:r w:rsidR="00EE6D68" w:rsidRPr="0052577A">
                <w:rPr>
                  <w:rStyle w:val="Hyperlink"/>
                  <w:i/>
                  <w:iCs/>
                  <w:sz w:val="18"/>
                </w:rPr>
                <w:t>The Literacy Learning Progressions</w:t>
              </w:r>
              <w:r w:rsidR="00EE6D68" w:rsidRPr="0052577A">
                <w:rPr>
                  <w:rStyle w:val="Hyperlink"/>
                  <w:i/>
                  <w:iCs/>
                  <w:sz w:val="18"/>
                  <w:u w:val="none"/>
                </w:rPr>
                <w:t>:</w:t>
              </w:r>
            </w:hyperlink>
            <w:r w:rsidR="00EE6D68" w:rsidRPr="0052577A">
              <w:rPr>
                <w:i/>
                <w:iCs/>
                <w:sz w:val="18"/>
              </w:rPr>
              <w:t xml:space="preserve"> Meeting the Reading and Writing Demands of the Curriculum </w:t>
            </w:r>
            <w:r w:rsidR="00EE6D68" w:rsidRPr="0052577A">
              <w:rPr>
                <w:sz w:val="18"/>
              </w:rPr>
              <w:t xml:space="preserve">describe </w:t>
            </w:r>
            <w:r w:rsidR="003E63A2" w:rsidRPr="0052577A">
              <w:rPr>
                <w:sz w:val="18"/>
              </w:rPr>
              <w:t>the literacy-related knowledge, skills, and attitudes that students need to draw on to meet the demands of the curriculum.</w:t>
            </w:r>
            <w:r w:rsidR="00EE6D68" w:rsidRPr="0052577A">
              <w:rPr>
                <w:sz w:val="18"/>
              </w:rPr>
              <w:t xml:space="preserve"> </w:t>
            </w:r>
          </w:p>
          <w:p w14:paraId="7641E90B" w14:textId="09CAB6DF" w:rsidR="00EE6D68" w:rsidRPr="0052577A" w:rsidRDefault="00011455" w:rsidP="00EE6D68">
            <w:pPr>
              <w:pStyle w:val="TSMTxt1st"/>
            </w:pPr>
            <w:hyperlink r:id="rId9" w:history="1">
              <w:r w:rsidR="00EE6D68" w:rsidRPr="0052577A">
                <w:rPr>
                  <w:rStyle w:val="Hyperlink"/>
                  <w:i/>
                  <w:iCs/>
                  <w:sz w:val="18"/>
                </w:rPr>
                <w:t>The Learning Progression Frameworks</w:t>
              </w:r>
            </w:hyperlink>
            <w:r w:rsidR="00EE6D68" w:rsidRPr="0052577A">
              <w:rPr>
                <w:sz w:val="18"/>
              </w:rPr>
              <w:t xml:space="preserve"> (LPF)</w:t>
            </w:r>
            <w:r w:rsidR="00B671FB" w:rsidRPr="0052577A">
              <w:rPr>
                <w:sz w:val="18"/>
              </w:rPr>
              <w:t xml:space="preserve"> </w:t>
            </w:r>
            <w:r w:rsidR="00D47907" w:rsidRPr="0052577A">
              <w:rPr>
                <w:sz w:val="18"/>
              </w:rPr>
              <w:t>describe significant signposts in reading and writing as students develop and apply their literacy knowledge and skills with increasing expertise from school entry to the end of year 10.</w:t>
            </w:r>
            <w:r w:rsidR="00EE6D68" w:rsidRPr="0052577A">
              <w:t xml:space="preserve"> </w:t>
            </w:r>
          </w:p>
          <w:p w14:paraId="599641E8" w14:textId="77777777" w:rsidR="004565B7" w:rsidRPr="0052577A" w:rsidRDefault="004565B7" w:rsidP="004F7414">
            <w:pPr>
              <w:pStyle w:val="Heading2"/>
              <w:spacing w:before="240"/>
              <w:rPr>
                <w:color w:val="000000"/>
              </w:rPr>
            </w:pPr>
            <w:r w:rsidRPr="0052577A">
              <w:t>Overview</w:t>
            </w:r>
          </w:p>
          <w:p w14:paraId="746B454F" w14:textId="40A98201" w:rsidR="001C14A9" w:rsidRPr="0052577A" w:rsidRDefault="001A6E5B" w:rsidP="001C14A9">
            <w:pPr>
              <w:pStyle w:val="TSMTxt1st"/>
            </w:pPr>
            <w:r w:rsidRPr="0052577A">
              <w:t>This article describes the development of pā technology in the nineteenth century, as iwi and hapū defended themselves and their land against invasion. It explains how the basic features of pā technology were adapted in response to invasion by Pākehā – utilising the rich knowledge Māori held about their land.</w:t>
            </w:r>
          </w:p>
          <w:p w14:paraId="524ED458" w14:textId="47230E29" w:rsidR="0064105F" w:rsidRPr="0052577A" w:rsidRDefault="00B45553" w:rsidP="001C14A9">
            <w:pPr>
              <w:pStyle w:val="TSMTxt"/>
              <w:spacing w:before="60"/>
            </w:pPr>
            <w:r w:rsidRPr="0052577A">
              <w:t xml:space="preserve">A Google Slides version of this article is available at </w:t>
            </w:r>
            <w:hyperlink r:id="rId10">
              <w:r w:rsidRPr="0052577A">
                <w:rPr>
                  <w:rStyle w:val="Hyperlink"/>
                </w:rPr>
                <w:t>www.connected.tki.org.nz</w:t>
              </w:r>
            </w:hyperlink>
          </w:p>
        </w:tc>
        <w:tc>
          <w:tcPr>
            <w:tcW w:w="3751" w:type="dxa"/>
            <w:shd w:val="clear" w:color="auto" w:fill="auto"/>
          </w:tcPr>
          <w:p w14:paraId="35351C7F" w14:textId="5E55B569" w:rsidR="004439F7" w:rsidRPr="0052577A" w:rsidRDefault="00937282" w:rsidP="00420687">
            <w:pPr>
              <w:spacing w:before="0" w:after="200" w:line="240" w:lineRule="auto"/>
              <w:jc w:val="center"/>
            </w:pPr>
            <w:r>
              <w:rPr>
                <w:noProof/>
                <w:lang w:eastAsia="en-NZ"/>
              </w:rPr>
              <mc:AlternateContent>
                <mc:Choice Requires="wpg">
                  <w:drawing>
                    <wp:anchor distT="0" distB="0" distL="114300" distR="114300" simplePos="0" relativeHeight="251746304" behindDoc="0" locked="0" layoutInCell="1" allowOverlap="1" wp14:anchorId="7338DB41" wp14:editId="5A013F64">
                      <wp:simplePos x="0" y="0"/>
                      <wp:positionH relativeFrom="column">
                        <wp:posOffset>85147</wp:posOffset>
                      </wp:positionH>
                      <wp:positionV relativeFrom="paragraph">
                        <wp:posOffset>-562118</wp:posOffset>
                      </wp:positionV>
                      <wp:extent cx="1976120" cy="2898415"/>
                      <wp:effectExtent l="19050" t="19050" r="24130" b="16510"/>
                      <wp:wrapNone/>
                      <wp:docPr id="11" name="Group 11"/>
                      <wp:cNvGraphicFramePr/>
                      <a:graphic xmlns:a="http://schemas.openxmlformats.org/drawingml/2006/main">
                        <a:graphicData uri="http://schemas.microsoft.com/office/word/2010/wordprocessingGroup">
                          <wpg:wgp>
                            <wpg:cNvGrpSpPr/>
                            <wpg:grpSpPr>
                              <a:xfrm>
                                <a:off x="0" y="0"/>
                                <a:ext cx="1976120" cy="2898415"/>
                                <a:chOff x="0" y="0"/>
                                <a:chExt cx="1976120" cy="2898415"/>
                              </a:xfrm>
                            </wpg:grpSpPr>
                            <pic:pic xmlns:pic="http://schemas.openxmlformats.org/drawingml/2006/picture">
                              <pic:nvPicPr>
                                <pic:cNvPr id="4" name="Picture 4"/>
                                <pic:cNvPicPr>
                                  <a:picLocks noChangeAspect="1"/>
                                </pic:cNvPicPr>
                              </pic:nvPicPr>
                              <pic:blipFill>
                                <a:blip r:embed="rId11"/>
                                <a:stretch>
                                  <a:fillRect/>
                                </a:stretch>
                              </pic:blipFill>
                              <pic:spPr>
                                <a:xfrm>
                                  <a:off x="0" y="0"/>
                                  <a:ext cx="1976120" cy="1403985"/>
                                </a:xfrm>
                                <a:prstGeom prst="rect">
                                  <a:avLst/>
                                </a:prstGeom>
                                <a:ln w="3175">
                                  <a:solidFill>
                                    <a:schemeClr val="bg1">
                                      <a:lumMod val="95000"/>
                                    </a:schemeClr>
                                  </a:solidFill>
                                </a:ln>
                              </pic:spPr>
                            </pic:pic>
                            <pic:pic xmlns:pic="http://schemas.openxmlformats.org/drawingml/2006/picture">
                              <pic:nvPicPr>
                                <pic:cNvPr id="9" name="Picture 9"/>
                                <pic:cNvPicPr>
                                  <a:picLocks noChangeAspect="1"/>
                                </pic:cNvPicPr>
                              </pic:nvPicPr>
                              <pic:blipFill>
                                <a:blip r:embed="rId12"/>
                                <a:stretch>
                                  <a:fillRect/>
                                </a:stretch>
                              </pic:blipFill>
                              <pic:spPr>
                                <a:xfrm>
                                  <a:off x="0" y="1494430"/>
                                  <a:ext cx="1976120" cy="1403985"/>
                                </a:xfrm>
                                <a:prstGeom prst="rect">
                                  <a:avLst/>
                                </a:prstGeom>
                                <a:ln w="3175">
                                  <a:solidFill>
                                    <a:schemeClr val="bg1">
                                      <a:lumMod val="85000"/>
                                    </a:schemeClr>
                                  </a:solidFill>
                                </a:ln>
                              </pic:spPr>
                            </pic:pic>
                          </wpg:wgp>
                        </a:graphicData>
                      </a:graphic>
                    </wp:anchor>
                  </w:drawing>
                </mc:Choice>
                <mc:Fallback>
                  <w:pict>
                    <v:group w14:anchorId="434FB2FD" id="Group 11" o:spid="_x0000_s1026" style="position:absolute;margin-left:6.7pt;margin-top:-44.25pt;width:155.6pt;height:228.2pt;z-index:251746304" coordsize="19761,289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qAAAAAAUmdodGxvbmcAAAOx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YagAA&#10;AAEAAACgAAAAcgAAAeAAANXAAAAYTgAYAAH/2P/tAAxBZG9iZV9DTQAB/+4ADkFkb2JlAGSAAAAA&#10;Af/bAIQADAgICAkIDAkJDBELCgsRFQ8MDA8VGBMTFRMTGBEMDAwMDAwRDAwMDAwMDAwMDAwMDAwM&#10;DAwMDAwMDAwMDAwMDAENCwsNDg0QDg4QFA4ODhQUDg4ODhQRDAwMDAwREQwMDAwMDBEMDAwMDAwM&#10;DAwMDAwMDAwMDAwMDAwMDAwMDAwM/8AAEQgAc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BAQEBAQEBAQEBAQEBAQECAgICAgICAgICAgMDAwMDAwMDAwMBAQEBAQEBAQEBAQICAQICAwMD&#10;AwMDAwMDAwMDAwMDAwMDAwMDAwMDAwMDAwMDAwMDAwMDAwMDAwMDAwMDAwMDA//AABEIAqADsQMB&#10;EQACEQEDEQH/3QAEAHf/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cs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EsAAAAAQACASwAAAAB&#10;AAI4QklNBCYAAAAAAA4AAAAAAAAAAAAAP4AAADhCSU0EDQAAAAAABAAAAFo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CoAAAAABSZ2h0bG9uZwAAA7E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COEJJTQQMAAAAAByHAAAA&#10;AQAAAKAAAAByAAAB4AAA1cAAABxrABgAAf/Y/+0ADEFkb2JlX0NNAAH/7gAOQWRvYmUAZIAAAAAB&#10;/9sAhAAMCAgICQgMCQkMEQsKCxEVDwwMDxUYExMVExMYEQwMDAwMDBEMDAwMDAwMDAwMDAwMDAwM&#10;DAwMDAwMDAwMDAwMAQ0LCw0ODRAODhAUDg4OFBQODg4OFBEMDAwMDBERDAwMDAwMEQwMDAwMDAwM&#10;DAwMDAwMDAwMDAwMDAwMDAwMDAz/wAARCABy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BAQEBAQEBAQEBAQEBAQECAgICAgICAgICAgMDAwMDAwMDAwMB&#10;AQEBAQEBAQEBAQICAQICAwMDAwMDAwMDAwMDAwMDAwMDAwMDAwMDAwMDAwMDAwMDAwMDAwMDAwMD&#10;AwMDAwMDA//AABEIAqADsQMBEQACEQEDEQH/3QAEAHf/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9761;height:1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" stroked="t" strokecolor="#f2f2f2 [3052]" strokeweight=".25pt">
                        <v:imagedata r:id="rId13" o:title=""/>
                        <v:path arrowok="t"/>
                      </v:shape>
                      <v:shape id="Picture 9" o:spid="_x0000_s1028" type="#_x0000_t75" style="position:absolute;top:14944;width:19761;height:1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" stroked="t" strokecolor="#d8d8d8 [2732]" strokeweight=".25pt">
                        <v:imagedata r:id="rId14" o:title=""/>
                        <v:path arrowok="t"/>
                      </v:shape>
                    </v:group>
                  </w:pict>
                </mc:Fallback>
              </mc:AlternateContent>
            </w:r>
          </w:p>
        </w:tc>
      </w:tr>
      <w:tr w:rsidR="003E6981" w:rsidRPr="0052577A" w14:paraId="6F0AA062" w14:textId="77777777" w:rsidTr="00975147">
        <w:tc>
          <w:tcPr>
            <w:tcW w:w="10414" w:type="dxa"/>
            <w:gridSpan w:val="2"/>
            <w:shd w:val="clear" w:color="auto" w:fill="auto"/>
          </w:tcPr>
          <w:p w14:paraId="0E0849F9" w14:textId="77777777" w:rsidR="003E6981" w:rsidRPr="0052577A" w:rsidRDefault="00780ECF" w:rsidP="008F0154">
            <w:pPr>
              <w:widowControl w:val="0"/>
              <w:autoSpaceDE w:val="0"/>
              <w:autoSpaceDN w:val="0"/>
              <w:adjustRightInd w:val="0"/>
              <w:spacing w:before="240" w:line="354" w:lineRule="exact"/>
              <w:ind w:left="113"/>
              <w:rPr>
                <w:rFonts w:cs="Source Sans Pro Black"/>
                <w:b/>
                <w:bCs/>
                <w:color w:val="FFFFFF"/>
                <w:position w:val="1"/>
                <w:sz w:val="30"/>
                <w:szCs w:val="30"/>
              </w:rPr>
            </w:pPr>
            <w:r w:rsidRPr="0052577A">
              <w:rPr>
                <w:rFonts w:cs="Source Sans Pro Black"/>
                <w:b/>
                <w:bCs/>
                <w:color w:val="FFFFFF"/>
                <w:spacing w:val="-3"/>
                <w:position w:val="1"/>
                <w:sz w:val="30"/>
                <w:szCs w:val="30"/>
              </w:rPr>
              <w:t>C</w:t>
            </w:r>
            <w:r w:rsidRPr="0052577A">
              <w:rPr>
                <w:rFonts w:cs="Source Sans Pro Black"/>
                <w:b/>
                <w:bCs/>
                <w:color w:val="FFFFFF"/>
                <w:position w:val="1"/>
                <w:sz w:val="30"/>
                <w:szCs w:val="30"/>
              </w:rPr>
              <w:t xml:space="preserve">urriculum </w:t>
            </w:r>
            <w:r w:rsidRPr="0052577A">
              <w:rPr>
                <w:rFonts w:cs="Source Sans Pro Black"/>
                <w:b/>
                <w:bCs/>
                <w:color w:val="FFFFFF"/>
                <w:spacing w:val="-9"/>
                <w:position w:val="1"/>
                <w:sz w:val="30"/>
                <w:szCs w:val="30"/>
              </w:rPr>
              <w:t>c</w:t>
            </w:r>
            <w:r w:rsidRPr="0052577A">
              <w:rPr>
                <w:rFonts w:cs="Source Sans Pro Black"/>
                <w:b/>
                <w:bCs/>
                <w:color w:val="FFFFFF"/>
                <w:position w:val="1"/>
                <w:sz w:val="30"/>
                <w:szCs w:val="30"/>
              </w:rPr>
              <w:t>on</w:t>
            </w:r>
            <w:r w:rsidRPr="0052577A">
              <w:rPr>
                <w:rFonts w:cs="Source Sans Pro Black"/>
                <w:b/>
                <w:bCs/>
                <w:color w:val="FFFFFF"/>
                <w:spacing w:val="-3"/>
                <w:position w:val="1"/>
                <w:sz w:val="30"/>
                <w:szCs w:val="30"/>
              </w:rPr>
              <w:t>t</w:t>
            </w:r>
            <w:r w:rsidRPr="0052577A">
              <w:rPr>
                <w:rFonts w:cs="Source Sans Pro Black"/>
                <w:b/>
                <w:bCs/>
                <w:color w:val="FFFFFF"/>
                <w:spacing w:val="-6"/>
                <w:position w:val="1"/>
                <w:sz w:val="30"/>
                <w:szCs w:val="30"/>
              </w:rPr>
              <w:t>e</w:t>
            </w:r>
            <w:r w:rsidRPr="0052577A">
              <w:rPr>
                <w:rFonts w:cs="Source Sans Pro Black"/>
                <w:b/>
                <w:bCs/>
                <w:color w:val="FFFFFF"/>
                <w:position w:val="1"/>
                <w:sz w:val="30"/>
                <w:szCs w:val="30"/>
              </w:rPr>
              <w:t>xts</w:t>
            </w:r>
          </w:p>
        </w:tc>
      </w:tr>
    </w:tbl>
    <w:p w14:paraId="05B7C205" w14:textId="77777777" w:rsidR="001D280D" w:rsidRPr="0052577A" w:rsidRDefault="001D280D" w:rsidP="006D7CAB">
      <w:pPr>
        <w:spacing w:before="0" w:line="240" w:lineRule="auto"/>
        <w:rPr>
          <w:sz w:val="16"/>
          <w:szCs w:val="16"/>
        </w:rPr>
        <w:sectPr w:rsidR="001D280D" w:rsidRPr="0052577A" w:rsidSect="00912250">
          <w:footerReference w:type="default" r:id="rId15"/>
          <w:type w:val="continuous"/>
          <w:pgSz w:w="11900" w:h="16840"/>
          <w:pgMar w:top="851" w:right="851" w:bottom="851" w:left="851" w:header="709" w:footer="227" w:gutter="0"/>
          <w:cols w:space="708"/>
        </w:sectPr>
      </w:pPr>
    </w:p>
    <w:p w14:paraId="759AFB60" w14:textId="77777777" w:rsidR="008C4842" w:rsidRPr="0052577A" w:rsidRDefault="008C4842" w:rsidP="006D7CAB">
      <w:pPr>
        <w:pStyle w:val="TSMtxt3pt"/>
        <w:spacing w:before="0" w:after="0" w:line="240" w:lineRule="auto"/>
      </w:pPr>
    </w:p>
    <w:tbl>
      <w:tblPr>
        <w:tblW w:w="10206" w:type="dxa"/>
        <w:tblLayout w:type="fixed"/>
        <w:tblLook w:val="00A0" w:firstRow="1" w:lastRow="0" w:firstColumn="1" w:lastColumn="0" w:noHBand="0" w:noVBand="0"/>
      </w:tblPr>
      <w:tblGrid>
        <w:gridCol w:w="4820"/>
        <w:gridCol w:w="5386"/>
      </w:tblGrid>
      <w:tr w:rsidR="008C4842" w:rsidRPr="0052577A" w14:paraId="409722C9" w14:textId="77777777" w:rsidTr="008F0154">
        <w:tc>
          <w:tcPr>
            <w:tcW w:w="4820" w:type="dxa"/>
            <w:tcBorders>
              <w:top w:val="single" w:sz="4" w:space="0" w:color="BFBFBF"/>
            </w:tcBorders>
            <w:shd w:val="clear" w:color="auto" w:fill="F8F0E4"/>
          </w:tcPr>
          <w:p w14:paraId="55AA8F9B" w14:textId="571CA250" w:rsidR="008C4842" w:rsidRPr="0052577A" w:rsidRDefault="005F2006" w:rsidP="00456AB0">
            <w:pPr>
              <w:pStyle w:val="Heading3"/>
              <w:spacing w:after="0"/>
            </w:pPr>
            <w:r w:rsidRPr="0052577A">
              <w:t>TECHNOLOGY: Nature of Technology: Characteristics of technology</w:t>
            </w:r>
          </w:p>
          <w:p w14:paraId="0AD43316" w14:textId="6376A2D2" w:rsidR="008C4842" w:rsidRPr="0052577A" w:rsidRDefault="00776C1D" w:rsidP="005F2006">
            <w:pPr>
              <w:pStyle w:val="TSMtxt3pt"/>
            </w:pPr>
            <w:r w:rsidRPr="0052577A">
              <w:t>Level 4 – Students will understand how technological development expands human possibilities and how technology draws on knowledge from a wide range of disciplines.</w:t>
            </w:r>
            <w:r w:rsidR="0078596F" w:rsidRPr="0052577A">
              <w:t xml:space="preserve"> </w:t>
            </w:r>
          </w:p>
          <w:p w14:paraId="09B87A42" w14:textId="1281D302" w:rsidR="00B871E2" w:rsidRPr="0052577A" w:rsidRDefault="00156591" w:rsidP="003C62B8">
            <w:pPr>
              <w:pStyle w:val="Heading3"/>
              <w:spacing w:before="120" w:after="0"/>
            </w:pPr>
            <w:r w:rsidRPr="0052577A">
              <w:t>TECHNOLOGY: Technological Knowledge: Technological modelling</w:t>
            </w:r>
          </w:p>
          <w:p w14:paraId="0536F05A" w14:textId="3B1927BC" w:rsidR="004F2E67" w:rsidRPr="0052577A" w:rsidRDefault="005B5188" w:rsidP="00456AB0">
            <w:pPr>
              <w:pStyle w:val="TSMtxt3pt"/>
            </w:pPr>
            <w:r w:rsidRPr="0052577A">
              <w:rPr>
                <w:rFonts w:cstheme="majorHAnsi"/>
              </w:rPr>
              <w:t>Level 4 – Students will understand how different forms of functional modelling are used to explore possibilities and to justify decision making and how prototyping can be used to justify refinement of technological outcomes.</w:t>
            </w:r>
          </w:p>
        </w:tc>
        <w:tc>
          <w:tcPr>
            <w:tcW w:w="5386" w:type="dxa"/>
            <w:tcBorders>
              <w:top w:val="single" w:sz="4" w:space="0" w:color="BFBFBF"/>
            </w:tcBorders>
            <w:shd w:val="clear" w:color="auto" w:fill="F8F0E4"/>
          </w:tcPr>
          <w:p w14:paraId="27AF4CEB" w14:textId="1D77042C" w:rsidR="008C4842" w:rsidRPr="0052577A" w:rsidRDefault="00B871E2" w:rsidP="00456AB0">
            <w:pPr>
              <w:pStyle w:val="Heading3"/>
              <w:spacing w:after="60"/>
            </w:pPr>
            <w:r w:rsidRPr="0052577A">
              <w:t xml:space="preserve">Key </w:t>
            </w:r>
            <w:r w:rsidR="007549FB" w:rsidRPr="0052577A">
              <w:rPr>
                <w:rFonts w:cstheme="majorHAnsi"/>
              </w:rPr>
              <w:t xml:space="preserve">technology </w:t>
            </w:r>
            <w:r w:rsidRPr="0052577A">
              <w:t>ideas</w:t>
            </w:r>
          </w:p>
          <w:p w14:paraId="5B449EED" w14:textId="77777777" w:rsidR="00093894" w:rsidRPr="0052577A" w:rsidRDefault="00093894" w:rsidP="00093894">
            <w:pPr>
              <w:pStyle w:val="TSMtextbullets"/>
            </w:pPr>
            <w:r w:rsidRPr="0052577A">
              <w:t>Technological adaptations often arise in response to particular circumstances or needs.</w:t>
            </w:r>
          </w:p>
          <w:p w14:paraId="2A3B50CA" w14:textId="3BB0B715" w:rsidR="008C4842" w:rsidRPr="0052577A" w:rsidRDefault="00093894" w:rsidP="00093894">
            <w:pPr>
              <w:pStyle w:val="TSMtextbullets"/>
              <w:rPr>
                <w:b/>
                <w:bCs/>
              </w:rPr>
            </w:pPr>
            <w:r w:rsidRPr="0052577A">
              <w:t>Māori used their experiences and knowledge of the land to adapt pā construction materials and processes to better protect against invading forces.</w:t>
            </w:r>
          </w:p>
        </w:tc>
      </w:tr>
      <w:tr w:rsidR="001705CF" w:rsidRPr="0052577A" w14:paraId="2A84AE0F" w14:textId="77777777" w:rsidTr="008F0154">
        <w:tc>
          <w:tcPr>
            <w:tcW w:w="4820" w:type="dxa"/>
            <w:shd w:val="clear" w:color="auto" w:fill="auto"/>
          </w:tcPr>
          <w:p w14:paraId="011E44DA" w14:textId="77777777" w:rsidR="001705CF" w:rsidRPr="0052577A" w:rsidRDefault="001705CF" w:rsidP="00340EAD">
            <w:pPr>
              <w:spacing w:before="0" w:line="240" w:lineRule="auto"/>
              <w:ind w:left="113"/>
              <w:rPr>
                <w:sz w:val="16"/>
              </w:rPr>
            </w:pPr>
          </w:p>
        </w:tc>
        <w:tc>
          <w:tcPr>
            <w:tcW w:w="5386" w:type="dxa"/>
            <w:shd w:val="clear" w:color="auto" w:fill="auto"/>
          </w:tcPr>
          <w:p w14:paraId="01440BC8" w14:textId="77777777" w:rsidR="001705CF" w:rsidRPr="0052577A" w:rsidRDefault="001705CF" w:rsidP="00340EAD">
            <w:pPr>
              <w:spacing w:before="0" w:line="240" w:lineRule="auto"/>
              <w:ind w:left="113"/>
              <w:rPr>
                <w:sz w:val="16"/>
              </w:rPr>
            </w:pPr>
          </w:p>
        </w:tc>
      </w:tr>
      <w:tr w:rsidR="006D0655" w:rsidRPr="0052577A" w14:paraId="2073E094" w14:textId="77777777" w:rsidTr="008F0154">
        <w:tc>
          <w:tcPr>
            <w:tcW w:w="4820" w:type="dxa"/>
            <w:shd w:val="clear" w:color="auto" w:fill="F8F0E4"/>
          </w:tcPr>
          <w:p w14:paraId="0CECAE87" w14:textId="77777777" w:rsidR="006D0655" w:rsidRPr="0052577A" w:rsidRDefault="006D0655" w:rsidP="00626635">
            <w:pPr>
              <w:pStyle w:val="Heading3"/>
              <w:spacing w:after="0"/>
              <w:rPr>
                <w:lang w:eastAsia="en-NZ"/>
              </w:rPr>
            </w:pPr>
            <w:r w:rsidRPr="0052577A">
              <w:rPr>
                <w:lang w:eastAsia="en-NZ"/>
              </w:rPr>
              <w:t xml:space="preserve">ENGLISH: </w:t>
            </w:r>
            <w:r w:rsidR="009C231B" w:rsidRPr="0052577A">
              <w:rPr>
                <w:lang w:eastAsia="en-NZ"/>
              </w:rPr>
              <w:t>Reading</w:t>
            </w:r>
          </w:p>
          <w:p w14:paraId="5E46EA79" w14:textId="77777777" w:rsidR="00F3512E" w:rsidRPr="0052577A" w:rsidRDefault="00F3512E" w:rsidP="00F3512E">
            <w:pPr>
              <w:pStyle w:val="TSMtxt3pt"/>
              <w:rPr>
                <w:lang w:eastAsia="en-NZ"/>
              </w:rPr>
            </w:pPr>
            <w:r w:rsidRPr="0052577A">
              <w:rPr>
                <w:lang w:eastAsia="en-NZ"/>
              </w:rPr>
              <w:t>Level 4 – Ideas: Students will show an increasing understanding of ideas within, across, and beyond texts.</w:t>
            </w:r>
          </w:p>
          <w:p w14:paraId="6EF03407" w14:textId="09543C4A" w:rsidR="006D0655" w:rsidRPr="0052577A" w:rsidRDefault="00F3512E" w:rsidP="00080354">
            <w:pPr>
              <w:pStyle w:val="TSMtxt3pt"/>
              <w:spacing w:after="120"/>
              <w:rPr>
                <w:lang w:eastAsia="en-NZ"/>
              </w:rPr>
            </w:pPr>
            <w:r w:rsidRPr="0052577A">
              <w:rPr>
                <w:lang w:eastAsia="en-NZ"/>
              </w:rPr>
              <w:t>Level 4 – Language features: Students will show an increasing understanding of how language features are used for effect within and across texts.</w:t>
            </w:r>
          </w:p>
        </w:tc>
        <w:tc>
          <w:tcPr>
            <w:tcW w:w="5386" w:type="dxa"/>
            <w:shd w:val="clear" w:color="auto" w:fill="F8F0E4"/>
          </w:tcPr>
          <w:p w14:paraId="11E1D9F9" w14:textId="4AC528F7" w:rsidR="006D0655" w:rsidRPr="0052577A" w:rsidRDefault="006D0655" w:rsidP="00F3512E">
            <w:pPr>
              <w:pStyle w:val="TSMtxt3pt"/>
            </w:pPr>
          </w:p>
        </w:tc>
      </w:tr>
    </w:tbl>
    <w:p w14:paraId="187B4D4F" w14:textId="77777777" w:rsidR="00600BD0" w:rsidRPr="0052577A" w:rsidRDefault="00600BD0" w:rsidP="0073770C">
      <w:pPr>
        <w:pStyle w:val="TSMTxt"/>
        <w:spacing w:before="0" w:after="0"/>
      </w:pPr>
    </w:p>
    <w:p w14:paraId="4D518460" w14:textId="77777777" w:rsidR="00F91676" w:rsidRPr="0052577A" w:rsidRDefault="00F91676" w:rsidP="0073770C">
      <w:pPr>
        <w:pStyle w:val="TSMTxt"/>
        <w:spacing w:before="0" w:after="0"/>
        <w:sectPr w:rsidR="00F91676" w:rsidRPr="0052577A" w:rsidSect="003741DD">
          <w:headerReference w:type="default" r:id="rId16"/>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52577A" w14:paraId="5CA66274" w14:textId="77777777" w:rsidTr="00D80722">
        <w:trPr>
          <w:trHeight w:val="340"/>
          <w:jc w:val="right"/>
        </w:trPr>
        <w:tc>
          <w:tcPr>
            <w:tcW w:w="3172" w:type="dxa"/>
            <w:shd w:val="clear" w:color="auto" w:fill="808080"/>
            <w:vAlign w:val="bottom"/>
          </w:tcPr>
          <w:p w14:paraId="4B5024F3" w14:textId="77777777" w:rsidR="00D04B3F" w:rsidRPr="0052577A" w:rsidRDefault="00D21807" w:rsidP="007075D1">
            <w:pPr>
              <w:spacing w:before="80"/>
              <w:rPr>
                <w:rStyle w:val="Hyperlink"/>
                <w:b/>
                <w:color w:val="FFFFFF"/>
                <w:sz w:val="16"/>
                <w:szCs w:val="16"/>
                <w:u w:val="none"/>
              </w:rPr>
            </w:pPr>
            <w:r w:rsidRPr="0052577A">
              <w:rPr>
                <w:rStyle w:val="Hyperlink"/>
                <w:noProof/>
                <w:u w:val="none"/>
                <w:lang w:eastAsia="en-NZ"/>
              </w:rPr>
              <w:drawing>
                <wp:anchor distT="0" distB="0" distL="114300" distR="114300" simplePos="0" relativeHeight="251623424" behindDoc="0" locked="0" layoutInCell="1" allowOverlap="1" wp14:anchorId="125A781A" wp14:editId="09DB045C">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9" w:history="1">
              <w:r w:rsidR="00D04B3F" w:rsidRPr="0052577A">
                <w:rPr>
                  <w:rStyle w:val="Hyperlink"/>
                  <w:b/>
                  <w:color w:val="FFFFFF"/>
                  <w:sz w:val="16"/>
                  <w:szCs w:val="16"/>
                  <w:u w:val="none"/>
                </w:rPr>
                <w:t>The New Zealand Curriculum</w:t>
              </w:r>
            </w:hyperlink>
          </w:p>
        </w:tc>
      </w:tr>
    </w:tbl>
    <w:p w14:paraId="529B1DA2" w14:textId="77777777" w:rsidR="00626635" w:rsidRDefault="00626635" w:rsidP="0073770C">
      <w:pPr>
        <w:pStyle w:val="TSMTxt"/>
      </w:pPr>
    </w:p>
    <w:p w14:paraId="6A21A03E" w14:textId="7C7C9633" w:rsidR="0073770C" w:rsidRPr="0073770C" w:rsidRDefault="0073770C" w:rsidP="0073770C">
      <w:pPr>
        <w:pStyle w:val="TSMTxt"/>
        <w:sectPr w:rsidR="0073770C" w:rsidRPr="0073770C" w:rsidSect="003741DD">
          <w:type w:val="continuous"/>
          <w:pgSz w:w="11900" w:h="16840"/>
          <w:pgMar w:top="851" w:right="851" w:bottom="567" w:left="851" w:header="709" w:footer="227" w:gutter="0"/>
          <w:cols w:space="708"/>
          <w:formProt w:val="0"/>
        </w:sectPr>
      </w:pPr>
    </w:p>
    <w:p w14:paraId="270D49FC" w14:textId="77777777" w:rsidR="00717BDE" w:rsidRPr="0052577A" w:rsidRDefault="00D21807" w:rsidP="006D7CAB">
      <w:pPr>
        <w:pStyle w:val="Heading1"/>
        <w:pageBreakBefore/>
        <w:widowControl/>
        <w:spacing w:before="0" w:after="0"/>
        <w:rPr>
          <w:noProof w:val="0"/>
        </w:rPr>
      </w:pPr>
      <w:r w:rsidRPr="0052577A">
        <w:lastRenderedPageBreak/>
        <mc:AlternateContent>
          <mc:Choice Requires="wps">
            <w:drawing>
              <wp:anchor distT="0" distB="0" distL="114300" distR="114300" simplePos="0" relativeHeight="251631616" behindDoc="1" locked="0" layoutInCell="0" allowOverlap="1" wp14:anchorId="22F758F1" wp14:editId="3242E835">
                <wp:simplePos x="0" y="0"/>
                <wp:positionH relativeFrom="column">
                  <wp:posOffset>-546100</wp:posOffset>
                </wp:positionH>
                <wp:positionV relativeFrom="paragraph">
                  <wp:posOffset>-68580</wp:posOffset>
                </wp:positionV>
                <wp:extent cx="7559675" cy="357505"/>
                <wp:effectExtent l="3810" t="0" r="0" b="0"/>
                <wp:wrapNone/>
                <wp:docPr id="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E9070" id="Rectangle 461" o:spid="_x0000_s1026" style="position:absolute;margin-left:-43pt;margin-top:-5.4pt;width:595.25pt;height:2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" o:allowincell="f" fillcolor="#1a4786" stroked="f">
                <v:path arrowok="t"/>
              </v:rect>
            </w:pict>
          </mc:Fallback>
        </mc:AlternateContent>
      </w:r>
      <w:r w:rsidR="00717BDE" w:rsidRPr="0052577A">
        <w:rPr>
          <w:noProof w:val="0"/>
        </w:rPr>
        <w:t>Meeting the literacy challenges</w:t>
      </w:r>
    </w:p>
    <w:p w14:paraId="43DC0BC2" w14:textId="77777777" w:rsidR="000D581D" w:rsidRPr="0052577A" w:rsidRDefault="000D581D" w:rsidP="00B12758">
      <w:pPr>
        <w:spacing w:before="0"/>
      </w:pPr>
    </w:p>
    <w:tbl>
      <w:tblPr>
        <w:tblW w:w="10206" w:type="dxa"/>
        <w:tblLayout w:type="fixed"/>
        <w:tblLook w:val="00A0" w:firstRow="1" w:lastRow="0" w:firstColumn="1" w:lastColumn="0" w:noHBand="0" w:noVBand="0"/>
      </w:tblPr>
      <w:tblGrid>
        <w:gridCol w:w="5018"/>
        <w:gridCol w:w="5188"/>
      </w:tblGrid>
      <w:tr w:rsidR="00E31AD0" w:rsidRPr="0052577A" w14:paraId="02506F9A" w14:textId="77777777" w:rsidTr="00994553">
        <w:tc>
          <w:tcPr>
            <w:tcW w:w="5073" w:type="dxa"/>
            <w:tcBorders>
              <w:left w:val="single" w:sz="24" w:space="0" w:color="1A4786"/>
              <w:bottom w:val="single" w:sz="24" w:space="0" w:color="1A4786"/>
            </w:tcBorders>
            <w:shd w:val="clear" w:color="auto" w:fill="F8F0E4"/>
          </w:tcPr>
          <w:p w14:paraId="46DFCCEB" w14:textId="77777777" w:rsidR="007D3B2A" w:rsidRPr="0052577A" w:rsidRDefault="007D3B2A" w:rsidP="007D3B2A">
            <w:pPr>
              <w:pStyle w:val="TSMTxt1st"/>
            </w:pPr>
            <w:r w:rsidRPr="0052577A">
              <w:t xml:space="preserve">This is a challenging text that weaves a narrative about the adaptations made to pā technology with a narrative about the New Zealand Wars. To reduce complexity, the overview of the historical narrative is kept brief. However, this requires students to draw on prior knowledge that may be limited. Students are also challenged by the need to track a lot of ideas and information across a lengthy text. </w:t>
            </w:r>
          </w:p>
          <w:p w14:paraId="12C524E5" w14:textId="2A87FC26" w:rsidR="007D3B2A" w:rsidRPr="0052577A" w:rsidRDefault="007D3B2A" w:rsidP="00AE0F9E">
            <w:pPr>
              <w:pStyle w:val="TSMtxt3pt"/>
            </w:pPr>
            <w:r w:rsidRPr="0052577A">
              <w:t>Support is provided through the structure, which first introduces the features of a pā, then uses three examples to</w:t>
            </w:r>
            <w:r w:rsidR="00096A61">
              <w:t> </w:t>
            </w:r>
            <w:r w:rsidRPr="0052577A">
              <w:t>demonstrate the innovations Māori made to defend themselves against the military technology of the invaders. It</w:t>
            </w:r>
            <w:r w:rsidR="00096A61">
              <w:t> </w:t>
            </w:r>
            <w:r w:rsidRPr="0052577A">
              <w:t>requires students to shift focus out to the wider historical narrative and then into each of the examples. They need to understand that the examples give insights and comparisons, but they do not cover a complete history of the conflict.</w:t>
            </w:r>
          </w:p>
          <w:p w14:paraId="7197B202" w14:textId="77777777" w:rsidR="00181D47" w:rsidRPr="0052577A" w:rsidRDefault="007D3B2A" w:rsidP="00AE0F9E">
            <w:pPr>
              <w:pStyle w:val="TSMtxt3pt"/>
            </w:pPr>
            <w:r w:rsidRPr="0052577A">
              <w:t>Each example of a pā follows the same structure, beginning with a short introduction of the historical context, then providing a detailed description of the pā’s technological features, and finishing with an explanation of what happened when the British attacked. The sections are longer than in most Connected articles, but the subheadings will support students to chunk the information.</w:t>
            </w:r>
          </w:p>
          <w:p w14:paraId="5EFD5641" w14:textId="77777777" w:rsidR="00AE0F9E" w:rsidRDefault="00AE0F9E" w:rsidP="00AE0F9E">
            <w:pPr>
              <w:pStyle w:val="TSMtxt3pt"/>
            </w:pPr>
            <w:r w:rsidRPr="0052577A">
              <w:t>The technological descriptions and explanations require long, descriptive sentences, but these are surrounded by shorter, simpler sentences to reduce the load. Detailed infographics enable students to check their understandings.</w:t>
            </w:r>
          </w:p>
          <w:p w14:paraId="3BE9A260" w14:textId="3976B815" w:rsidR="00995CEF" w:rsidRPr="0052577A" w:rsidRDefault="00995CEF" w:rsidP="00642A59">
            <w:pPr>
              <w:pStyle w:val="TSMtxt3pt"/>
              <w:spacing w:after="120"/>
            </w:pPr>
          </w:p>
        </w:tc>
        <w:tc>
          <w:tcPr>
            <w:tcW w:w="5245" w:type="dxa"/>
            <w:tcBorders>
              <w:bottom w:val="single" w:sz="24" w:space="0" w:color="1A4786"/>
              <w:right w:val="single" w:sz="24" w:space="0" w:color="1A4786"/>
            </w:tcBorders>
            <w:shd w:val="clear" w:color="auto" w:fill="F8F0E4"/>
          </w:tcPr>
          <w:p w14:paraId="0D0704F6" w14:textId="77777777" w:rsidR="005B6F13" w:rsidRPr="0052577A" w:rsidRDefault="005B6F13" w:rsidP="00BF5E81">
            <w:pPr>
              <w:pStyle w:val="TSMTxt1st"/>
            </w:pPr>
            <w:r w:rsidRPr="0052577A">
              <w:rPr>
                <w:noProof/>
                <w:lang w:eastAsia="en-NZ"/>
              </w:rPr>
              <mc:AlternateContent>
                <mc:Choice Requires="wps">
                  <w:drawing>
                    <wp:anchor distT="0" distB="0" distL="114300" distR="114300" simplePos="0" relativeHeight="251734016" behindDoc="0" locked="1" layoutInCell="1" allowOverlap="1" wp14:anchorId="76883A58" wp14:editId="4BD3083A">
                      <wp:simplePos x="0" y="0"/>
                      <wp:positionH relativeFrom="column">
                        <wp:posOffset>551180</wp:posOffset>
                      </wp:positionH>
                      <wp:positionV relativeFrom="page">
                        <wp:posOffset>-542290</wp:posOffset>
                      </wp:positionV>
                      <wp:extent cx="2792730" cy="1352550"/>
                      <wp:effectExtent l="19050" t="19050" r="26670" b="19050"/>
                      <wp:wrapNone/>
                      <wp:docPr id="16"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1352550"/>
                              </a:xfrm>
                              <a:prstGeom prst="rect">
                                <a:avLst/>
                              </a:prstGeom>
                              <a:solidFill>
                                <a:srgbClr val="FFFFFF"/>
                              </a:solidFill>
                              <a:ln w="28575">
                                <a:solidFill>
                                  <a:srgbClr val="1A4786"/>
                                </a:solidFill>
                                <a:miter lim="800000"/>
                                <a:headEnd/>
                                <a:tailEnd/>
                              </a:ln>
                            </wps:spPr>
                            <wps:txbx>
                              <w:txbxContent>
                                <w:p w14:paraId="0F48A32C" w14:textId="5A2D24ED" w:rsidR="005B6F13" w:rsidRPr="006845DD" w:rsidRDefault="005910FB" w:rsidP="005B6F13">
                                  <w:pPr>
                                    <w:pStyle w:val="TSMTxt"/>
                                    <w:spacing w:before="80"/>
                                  </w:pPr>
                                  <w:r w:rsidRPr="005910FB">
                                    <w:t>The instructional strategies below support students to meet the literacy challenges of this text. For each strategy, there are links to the relevant aspect of</w:t>
                                  </w:r>
                                  <w:r w:rsidR="005B6F13" w:rsidRPr="000959C7">
                                    <w:t xml:space="preserve"> </w:t>
                                  </w:r>
                                  <w:hyperlink r:id="rId20" w:history="1">
                                    <w:r w:rsidR="005B6F13" w:rsidRPr="000521E1">
                                      <w:rPr>
                                        <w:rStyle w:val="Hyperlink"/>
                                        <w:i/>
                                        <w:iCs/>
                                        <w:u w:val="none"/>
                                      </w:rPr>
                                      <w:t>The Learning Progression Frameworks</w:t>
                                    </w:r>
                                  </w:hyperlink>
                                  <w:r w:rsidR="005B6F13" w:rsidRPr="000959C7">
                                    <w:t xml:space="preserve"> (Reading). </w:t>
                                  </w:r>
                                  <w:r w:rsidR="004506AF" w:rsidRPr="004506AF">
                                    <w:t>The signposts on each of these aspects provide detailed illustrations on what to notice as your students develop their literacy knowledge and skills for different purposes in different curriculum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83A58" id="Text Box 478" o:spid="_x0000_s1028" type="#_x0000_t202" style="position:absolute;left:0;text-align:left;margin-left:43.4pt;margin-top:-42.7pt;width:219.9pt;height:10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" strokecolor="#1a4786" strokeweight="2.25pt">
                      <v:textbox>
                        <w:txbxContent>
                          <w:p w14:paraId="0F48A32C" w14:textId="5A2D24ED" w:rsidR="005B6F13" w:rsidRPr="006845DD" w:rsidRDefault="005910FB" w:rsidP="005B6F13">
                            <w:pPr>
                              <w:pStyle w:val="TSMTxt"/>
                              <w:spacing w:before="80"/>
                            </w:pPr>
                            <w:r w:rsidRPr="005910FB">
                              <w:t>The instructional strategies below support students to meet the literacy challenges of this text. For each strategy, there are links to the relevant aspect of</w:t>
                            </w:r>
                            <w:r w:rsidR="005B6F13" w:rsidRPr="000959C7">
                              <w:t xml:space="preserve"> </w:t>
                            </w:r>
                            <w:hyperlink r:id="rId21" w:history="1">
                              <w:r w:rsidR="005B6F13" w:rsidRPr="000521E1">
                                <w:rPr>
                                  <w:rStyle w:val="Hyperlink"/>
                                  <w:i/>
                                  <w:iCs/>
                                  <w:u w:val="none"/>
                                </w:rPr>
                                <w:t>The Learning Progression Frameworks</w:t>
                              </w:r>
                            </w:hyperlink>
                            <w:r w:rsidR="005B6F13" w:rsidRPr="000959C7">
                              <w:t xml:space="preserve"> (Reading). </w:t>
                            </w:r>
                            <w:r w:rsidR="004506AF" w:rsidRPr="004506AF">
                              <w:t>The signposts on each of these aspects provide detailed illustrations on what to notice as your students develop their literacy knowledge and skills for different purposes in different curriculum areas.</w:t>
                            </w:r>
                          </w:p>
                        </w:txbxContent>
                      </v:textbox>
                      <w10:wrap anchory="page"/>
                      <w10:anchorlock/>
                    </v:shape>
                  </w:pict>
                </mc:Fallback>
              </mc:AlternateContent>
            </w:r>
          </w:p>
          <w:p w14:paraId="6155FACD" w14:textId="77777777" w:rsidR="005B6F13" w:rsidRPr="0052577A" w:rsidRDefault="005B6F13" w:rsidP="0037582A">
            <w:pPr>
              <w:pStyle w:val="TSMTxt1st"/>
              <w:spacing w:after="0"/>
            </w:pPr>
          </w:p>
          <w:p w14:paraId="3A837579" w14:textId="77777777" w:rsidR="005B6F13" w:rsidRPr="0052577A" w:rsidRDefault="005B6F13" w:rsidP="00642A59">
            <w:pPr>
              <w:pStyle w:val="TSMTxt1st"/>
              <w:spacing w:before="240" w:after="240"/>
            </w:pPr>
          </w:p>
          <w:p w14:paraId="0587572C" w14:textId="596FDAF1" w:rsidR="00AE0F9E" w:rsidRPr="0052577A" w:rsidRDefault="00310EEB" w:rsidP="00D044C9">
            <w:pPr>
              <w:pStyle w:val="TSMTxt1st"/>
              <w:spacing w:before="80"/>
            </w:pPr>
            <w:r w:rsidRPr="0052577A">
              <w:t>There is a considerable amount of vocabulary that will be unfamiliar to many students.</w:t>
            </w:r>
            <w:r>
              <w:t xml:space="preserve"> </w:t>
            </w:r>
            <w:r w:rsidR="00AE0F9E" w:rsidRPr="0052577A">
              <w:t>These include words related to the New Zealand Wars, building and technology, and combat and war. There are also many words in te reo Māori. Students will be familiar with some of these words, and others are glossed or explained in the text.</w:t>
            </w:r>
          </w:p>
          <w:p w14:paraId="3427EE07" w14:textId="77777777" w:rsidR="00AE0F9E" w:rsidRPr="0052577A" w:rsidRDefault="00AE0F9E" w:rsidP="00AE0F9E">
            <w:pPr>
              <w:pStyle w:val="TSMtxt3pt"/>
            </w:pPr>
            <w:r w:rsidRPr="0052577A">
              <w:t>The following strategies will support students to understand, respond to, and think critically about the information and ideas in the text.</w:t>
            </w:r>
          </w:p>
          <w:p w14:paraId="7AE36179" w14:textId="77777777" w:rsidR="00AE0F9E" w:rsidRPr="0052577A" w:rsidRDefault="00AE0F9E" w:rsidP="00AE0F9E">
            <w:pPr>
              <w:pStyle w:val="TSMtxt3pt"/>
            </w:pPr>
            <w:r w:rsidRPr="0052577A">
              <w:t>You may wish to use shared or guided reading, or a mixture of both approaches, depending on the reading expertise of your students and the background knowledge they bring to the text.</w:t>
            </w:r>
          </w:p>
          <w:p w14:paraId="14ABA6FE" w14:textId="5DC8AE1A" w:rsidR="00747BAA" w:rsidRDefault="00AE0F9E" w:rsidP="00642A59">
            <w:pPr>
              <w:pStyle w:val="TSMtxt3pt"/>
              <w:spacing w:after="80"/>
            </w:pPr>
            <w:r w:rsidRPr="0052577A">
              <w:t>After reading the text, support students to explore the activities outlined in the following pages.</w:t>
            </w:r>
          </w:p>
          <w:p w14:paraId="54BA18A6" w14:textId="393C37C4" w:rsidR="002516C1" w:rsidRPr="0052577A" w:rsidRDefault="00F6649C" w:rsidP="00AE0F9E">
            <w:pPr>
              <w:pStyle w:val="TSMtxt3pt"/>
            </w:pPr>
            <w:r>
              <w:rPr>
                <w:noProof/>
                <w:lang w:eastAsia="en-NZ"/>
              </w:rPr>
              <mc:AlternateContent>
                <mc:Choice Requires="wps">
                  <w:drawing>
                    <wp:inline distT="0" distB="0" distL="0" distR="0" wp14:anchorId="56341A44" wp14:editId="79EF8424">
                      <wp:extent cx="3028950" cy="1404620"/>
                      <wp:effectExtent l="0" t="0" r="19050" b="152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404620"/>
                              </a:xfrm>
                              <a:prstGeom prst="rect">
                                <a:avLst/>
                              </a:prstGeom>
                              <a:solidFill>
                                <a:srgbClr val="FFFFFF"/>
                              </a:solidFill>
                              <a:ln w="9525">
                                <a:solidFill>
                                  <a:srgbClr val="1A4786"/>
                                </a:solidFill>
                                <a:miter lim="800000"/>
                                <a:headEnd/>
                                <a:tailEnd/>
                              </a:ln>
                            </wps:spPr>
                            <wps:txbx>
                              <w:txbxContent>
                                <w:p w14:paraId="64375171" w14:textId="00324F2B" w:rsidR="00F6649C" w:rsidRDefault="005977F0" w:rsidP="00275694">
                                  <w:pPr>
                                    <w:spacing w:before="80" w:after="60"/>
                                  </w:pPr>
                                  <w:r w:rsidRPr="005977F0">
                                    <w:rPr>
                                      <w:sz w:val="17"/>
                                      <w:szCs w:val="17"/>
                                    </w:rPr>
                                    <w:t>Students need a safe space to discuss difficult histories of violence and suppression. They need to be able to express themselves, ask uncomfortable questions, and debate historical ideas. Students need to understand and respect their own and others’ emotions and perspectives.</w:t>
                                  </w:r>
                                </w:p>
                              </w:txbxContent>
                            </wps:txbx>
                            <wps:bodyPr rot="0" vert="horz" wrap="square" lIns="91440" tIns="45720" rIns="91440" bIns="45720" anchor="t" anchorCtr="0">
                              <a:spAutoFit/>
                            </wps:bodyPr>
                          </wps:wsp>
                        </a:graphicData>
                      </a:graphic>
                    </wp:inline>
                  </w:drawing>
                </mc:Choice>
                <mc:Fallback>
                  <w:pict>
                    <v:shape w14:anchorId="56341A44" id="Text Box 2" o:spid="_x0000_s1029" type="#_x0000_t202" style="width:23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" strokecolor="#1a4786">
                      <v:textbox style="mso-fit-shape-to-text:t">
                        <w:txbxContent>
                          <w:p w14:paraId="64375171" w14:textId="00324F2B" w:rsidR="00F6649C" w:rsidRDefault="005977F0" w:rsidP="00275694">
                            <w:pPr>
                              <w:spacing w:before="80" w:after="60"/>
                            </w:pPr>
                            <w:r w:rsidRPr="005977F0">
                              <w:rPr>
                                <w:sz w:val="17"/>
                                <w:szCs w:val="17"/>
                              </w:rPr>
                              <w:t>Students need a safe space to discuss difficult histories of violence and suppression. They need to be able to express themselves, ask uncomfortable questions, and debate historical ideas. Students need to understand and respect their own and others’ emotions and perspectives.</w:t>
                            </w:r>
                          </w:p>
                        </w:txbxContent>
                      </v:textbox>
                      <w10:anchorlock/>
                    </v:shape>
                  </w:pict>
                </mc:Fallback>
              </mc:AlternateContent>
            </w:r>
          </w:p>
        </w:tc>
      </w:tr>
      <w:tr w:rsidR="000D581D" w:rsidRPr="0052577A" w14:paraId="1B48CE6F" w14:textId="77777777" w:rsidTr="00994553">
        <w:tc>
          <w:tcPr>
            <w:tcW w:w="5073" w:type="dxa"/>
            <w:tcBorders>
              <w:top w:val="single" w:sz="24" w:space="0" w:color="1A4786"/>
            </w:tcBorders>
            <w:shd w:val="clear" w:color="auto" w:fill="FFFFFF"/>
          </w:tcPr>
          <w:p w14:paraId="62D60B82" w14:textId="77777777" w:rsidR="000D581D" w:rsidRPr="0052577A" w:rsidRDefault="000D581D" w:rsidP="000D5C60">
            <w:pPr>
              <w:spacing w:before="0" w:line="240" w:lineRule="auto"/>
            </w:pPr>
          </w:p>
        </w:tc>
        <w:tc>
          <w:tcPr>
            <w:tcW w:w="5245" w:type="dxa"/>
            <w:tcBorders>
              <w:top w:val="single" w:sz="24" w:space="0" w:color="1A4786"/>
            </w:tcBorders>
            <w:shd w:val="clear" w:color="auto" w:fill="FFFFFF"/>
          </w:tcPr>
          <w:p w14:paraId="48846CA5" w14:textId="77777777" w:rsidR="000D581D" w:rsidRPr="0052577A" w:rsidRDefault="000D581D" w:rsidP="000D5C60">
            <w:pPr>
              <w:spacing w:before="0" w:line="240" w:lineRule="auto"/>
            </w:pPr>
          </w:p>
        </w:tc>
      </w:tr>
      <w:tr w:rsidR="000D5C60" w:rsidRPr="0052577A" w14:paraId="2767E6DC" w14:textId="77777777" w:rsidTr="00994553">
        <w:tc>
          <w:tcPr>
            <w:tcW w:w="5073" w:type="dxa"/>
            <w:shd w:val="clear" w:color="auto" w:fill="FFFFFF"/>
          </w:tcPr>
          <w:p w14:paraId="53243FA8" w14:textId="77777777" w:rsidR="000D5C60" w:rsidRPr="0052577A" w:rsidRDefault="002838AD" w:rsidP="00995CEF">
            <w:pPr>
              <w:pStyle w:val="Heading3"/>
              <w:spacing w:before="80" w:after="0"/>
            </w:pPr>
            <w:r w:rsidRPr="0052577A">
              <w:t>IN</w:t>
            </w:r>
            <w:r w:rsidRPr="0052577A">
              <w:rPr>
                <w:spacing w:val="-4"/>
              </w:rPr>
              <w:t>S</w:t>
            </w:r>
            <w:r w:rsidRPr="0052577A">
              <w:t>TRU</w:t>
            </w:r>
            <w:r w:rsidRPr="0052577A">
              <w:rPr>
                <w:spacing w:val="-2"/>
              </w:rPr>
              <w:t>C</w:t>
            </w:r>
            <w:r w:rsidRPr="0052577A">
              <w:t xml:space="preserve">TIONAL </w:t>
            </w:r>
            <w:r w:rsidRPr="0052577A">
              <w:rPr>
                <w:spacing w:val="-4"/>
              </w:rPr>
              <w:t>S</w:t>
            </w:r>
            <w:r w:rsidRPr="0052577A">
              <w:t>T</w:t>
            </w:r>
            <w:r w:rsidRPr="0052577A">
              <w:rPr>
                <w:spacing w:val="-2"/>
              </w:rPr>
              <w:t>R</w:t>
            </w:r>
            <w:r w:rsidRPr="0052577A">
              <w:rPr>
                <w:spacing w:val="-8"/>
              </w:rPr>
              <w:t>A</w:t>
            </w:r>
            <w:r w:rsidRPr="0052577A">
              <w:t>TEGIES</w:t>
            </w:r>
          </w:p>
        </w:tc>
        <w:tc>
          <w:tcPr>
            <w:tcW w:w="5245" w:type="dxa"/>
            <w:shd w:val="clear" w:color="auto" w:fill="FFFFFF"/>
          </w:tcPr>
          <w:p w14:paraId="30AAE6E0" w14:textId="77777777" w:rsidR="000D5C60" w:rsidRPr="0052577A" w:rsidRDefault="000D5C60" w:rsidP="00995CEF">
            <w:pPr>
              <w:pStyle w:val="Heading4"/>
              <w:spacing w:before="80"/>
            </w:pPr>
          </w:p>
        </w:tc>
      </w:tr>
    </w:tbl>
    <w:p w14:paraId="58104456" w14:textId="77777777" w:rsidR="00DA604A" w:rsidRPr="0052577A" w:rsidRDefault="00DA604A" w:rsidP="009A4251">
      <w:pPr>
        <w:pStyle w:val="Heading4"/>
        <w:spacing w:before="0"/>
        <w:rPr>
          <w:sz w:val="9"/>
          <w:szCs w:val="9"/>
          <w:lang w:eastAsia="en-NZ"/>
        </w:rPr>
        <w:sectPr w:rsidR="00DA604A" w:rsidRPr="0052577A" w:rsidSect="003741DD">
          <w:type w:val="continuous"/>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139"/>
        <w:gridCol w:w="5067"/>
      </w:tblGrid>
      <w:tr w:rsidR="00DA7F53" w:rsidRPr="0052577A" w14:paraId="0DD31D15" w14:textId="77777777" w:rsidTr="005043B6">
        <w:tc>
          <w:tcPr>
            <w:tcW w:w="5139" w:type="dxa"/>
            <w:shd w:val="clear" w:color="auto" w:fill="F8F0E4"/>
          </w:tcPr>
          <w:p w14:paraId="031A7CD9" w14:textId="30DEBD69" w:rsidR="00986F79" w:rsidRPr="0052577A" w:rsidRDefault="004221D1" w:rsidP="00B179CB">
            <w:pPr>
              <w:pStyle w:val="Heading3"/>
              <w:spacing w:after="0"/>
              <w:rPr>
                <w:lang w:eastAsia="en-NZ"/>
              </w:rPr>
            </w:pPr>
            <w:r w:rsidRPr="0052577A">
              <w:rPr>
                <w:lang w:eastAsia="en-NZ"/>
              </w:rPr>
              <w:t>Building background knowledge</w:t>
            </w:r>
          </w:p>
          <w:p w14:paraId="2A345000" w14:textId="4082455A" w:rsidR="008E5675" w:rsidRPr="0052577A" w:rsidRDefault="00F6535A" w:rsidP="00E523BD">
            <w:pPr>
              <w:pStyle w:val="TSMTxt"/>
              <w:spacing w:before="0"/>
              <w:rPr>
                <w:lang w:eastAsia="en-NZ"/>
              </w:rPr>
            </w:pPr>
            <w:r w:rsidRPr="0052577A">
              <w:rPr>
                <w:b/>
                <w:bCs/>
                <w:lang w:eastAsia="en-NZ"/>
              </w:rPr>
              <w:t>[LPF Reading: Acquiring and using information and ideas in informational texts]</w:t>
            </w:r>
          </w:p>
          <w:p w14:paraId="4803E924" w14:textId="77777777" w:rsidR="00A53E64" w:rsidRPr="0052577A" w:rsidRDefault="00A53E64" w:rsidP="00DB19D2">
            <w:pPr>
              <w:pStyle w:val="TSMtxt3pt"/>
              <w:spacing w:before="0"/>
            </w:pPr>
            <w:r w:rsidRPr="0052577A">
              <w:t xml:space="preserve">Have the students read the title and share what they know about pā tūwatawata. They may know about pā, but not pā tūwatawata, and they may not notice that this word is glossed. Have them read the definition. </w:t>
            </w:r>
            <w:r w:rsidRPr="0052577A">
              <w:rPr>
                <w:rStyle w:val="HiliteHeading"/>
                <w:lang w:val="en-NZ"/>
              </w:rPr>
              <w:t>PROMPT</w:t>
            </w:r>
            <w:r w:rsidRPr="0052577A">
              <w:t xml:space="preserve"> them to share what they know about pā, and make inferences about what might be special about the design of a pā tūwatawata. </w:t>
            </w:r>
            <w:r w:rsidRPr="0052577A">
              <w:rPr>
                <w:rStyle w:val="HiliteHeading"/>
                <w:lang w:val="en-NZ"/>
              </w:rPr>
              <w:t>RECORD</w:t>
            </w:r>
            <w:r w:rsidRPr="0052577A">
              <w:t xml:space="preserve"> these for later reference.</w:t>
            </w:r>
          </w:p>
          <w:p w14:paraId="5913E916" w14:textId="012A1EA6" w:rsidR="00A53E64" w:rsidRPr="0052577A" w:rsidRDefault="00A53E64" w:rsidP="00A53E64">
            <w:pPr>
              <w:pStyle w:val="TSMtxt3pt"/>
            </w:pPr>
            <w:r w:rsidRPr="0052577A">
              <w:t xml:space="preserve">Most students will have some prior knowledge of pā, but they may know little about the New Zealand Wars. Consider reading one of the </w:t>
            </w:r>
            <w:r w:rsidRPr="0052577A">
              <w:rPr>
                <w:i/>
              </w:rPr>
              <w:t>School Journal</w:t>
            </w:r>
            <w:r w:rsidRPr="0052577A">
              <w:t xml:space="preserve"> articles in the “Resource links” section below to provide context. You could also </w:t>
            </w:r>
            <w:r w:rsidRPr="0052577A">
              <w:rPr>
                <w:rStyle w:val="HiliteHeading"/>
                <w:lang w:val="en-NZ"/>
              </w:rPr>
              <w:t>PROMPT</w:t>
            </w:r>
            <w:r w:rsidRPr="0052577A">
              <w:t xml:space="preserve"> awareness, interest, and connections by pointing out a local landmark or place name that has an association with the New</w:t>
            </w:r>
            <w:r w:rsidR="003F0C1A" w:rsidRPr="0052577A">
              <w:t> </w:t>
            </w:r>
            <w:r w:rsidRPr="0052577A">
              <w:t xml:space="preserve">Zealand Wars and inviting the students to share what they know about it. If necessary, </w:t>
            </w:r>
            <w:r w:rsidRPr="0052577A">
              <w:rPr>
                <w:rStyle w:val="HiliteHeading"/>
                <w:lang w:val="en-NZ"/>
              </w:rPr>
              <w:t>MODEL</w:t>
            </w:r>
            <w:r w:rsidRPr="0052577A">
              <w:t xml:space="preserve"> how you could go online to find out more. Alternatively, play the brief excerpt from </w:t>
            </w:r>
            <w:hyperlink r:id="rId22" w:history="1">
              <w:r w:rsidRPr="0052577A">
                <w:rPr>
                  <w:rStyle w:val="Hyperlink"/>
                </w:rPr>
                <w:t>the first episode of James Belich’s series on the New</w:t>
              </w:r>
              <w:r w:rsidR="003F0C1A" w:rsidRPr="0052577A">
                <w:rPr>
                  <w:rStyle w:val="Hyperlink"/>
                </w:rPr>
                <w:t> </w:t>
              </w:r>
              <w:r w:rsidRPr="0052577A">
                <w:rPr>
                  <w:rStyle w:val="Hyperlink"/>
                </w:rPr>
                <w:t>Zealand Wars</w:t>
              </w:r>
            </w:hyperlink>
            <w:r w:rsidRPr="0052577A">
              <w:rPr>
                <w:rStyle w:val="Hyperlink"/>
                <w:u w:val="none"/>
              </w:rPr>
              <w:t>.</w:t>
            </w:r>
          </w:p>
          <w:p w14:paraId="7224F47F" w14:textId="2DE358E0" w:rsidR="00032172" w:rsidRPr="0052577A" w:rsidRDefault="00A53E64" w:rsidP="005C553D">
            <w:pPr>
              <w:pStyle w:val="TSMtxt3pt"/>
            </w:pPr>
            <w:r w:rsidRPr="0052577A">
              <w:rPr>
                <w:rStyle w:val="HiliteHeading"/>
                <w:lang w:val="en-NZ"/>
              </w:rPr>
              <w:t>SKIM</w:t>
            </w:r>
            <w:r w:rsidRPr="0052577A">
              <w:t xml:space="preserve"> the article with the students to get a sense of its structure and purpose. </w:t>
            </w:r>
            <w:r w:rsidRPr="0052577A">
              <w:rPr>
                <w:rStyle w:val="HiliteHeading"/>
                <w:lang w:val="en-NZ"/>
              </w:rPr>
              <w:t>PROMPT</w:t>
            </w:r>
            <w:r w:rsidRPr="0052577A">
              <w:t xml:space="preserve"> the students to use the headings and infographics to understand that the text provides an insight into the development of pā tūwatawata within the context of the New Zealand Wars.</w:t>
            </w:r>
          </w:p>
        </w:tc>
        <w:tc>
          <w:tcPr>
            <w:tcW w:w="5067" w:type="dxa"/>
            <w:shd w:val="clear" w:color="auto" w:fill="F8F0E4"/>
          </w:tcPr>
          <w:p w14:paraId="130581BB" w14:textId="77777777" w:rsidR="00E541FD" w:rsidRPr="0052577A" w:rsidRDefault="00E541FD" w:rsidP="00B179CB">
            <w:pPr>
              <w:pStyle w:val="Heading3"/>
              <w:spacing w:after="0"/>
            </w:pPr>
            <w:r w:rsidRPr="0052577A">
              <w:t>Keeping track of key information</w:t>
            </w:r>
          </w:p>
          <w:p w14:paraId="6FDA6E99" w14:textId="77777777" w:rsidR="003038BC" w:rsidRPr="0052577A" w:rsidRDefault="00E541FD" w:rsidP="00E541FD">
            <w:pPr>
              <w:pStyle w:val="TSMTxt"/>
              <w:spacing w:before="0"/>
              <w:rPr>
                <w:b/>
                <w:bCs/>
              </w:rPr>
            </w:pPr>
            <w:r w:rsidRPr="0052577A">
              <w:rPr>
                <w:b/>
                <w:bCs/>
              </w:rPr>
              <w:t>[LPF Reading: Reading to organise ideas and information for learning]</w:t>
            </w:r>
          </w:p>
          <w:p w14:paraId="25FF4B66" w14:textId="773B65CB" w:rsidR="00074D9F" w:rsidRPr="0052577A" w:rsidRDefault="00074D9F" w:rsidP="00DB19D2">
            <w:pPr>
              <w:pStyle w:val="TSMtxt3pt"/>
              <w:spacing w:before="0"/>
            </w:pPr>
            <w:r w:rsidRPr="0052577A">
              <w:rPr>
                <w:rStyle w:val="HiliteHeading"/>
                <w:lang w:val="en-NZ"/>
              </w:rPr>
              <w:t>DISCUSS</w:t>
            </w:r>
            <w:r w:rsidRPr="0052577A">
              <w:t xml:space="preserve"> how to approach an article with so many layers of information. </w:t>
            </w:r>
            <w:r w:rsidRPr="0052577A">
              <w:rPr>
                <w:rStyle w:val="HiliteHeading"/>
                <w:lang w:val="en-NZ"/>
              </w:rPr>
              <w:t>PROMPT</w:t>
            </w:r>
            <w:r w:rsidRPr="0052577A">
              <w:t xml:space="preserve"> them to notice that while the article spans a broad period, it is chronological.</w:t>
            </w:r>
            <w:r w:rsidR="00775AC0" w:rsidRPr="0052577A">
              <w:t xml:space="preserve"> </w:t>
            </w:r>
          </w:p>
          <w:p w14:paraId="4DFC61E5" w14:textId="77777777" w:rsidR="00074D9F" w:rsidRPr="0052577A" w:rsidRDefault="00074D9F" w:rsidP="00074D9F">
            <w:pPr>
              <w:pStyle w:val="TSMitalicbullets"/>
            </w:pPr>
            <w:r w:rsidRPr="0052577A">
              <w:t>How could we use that to help us get the big picture before we go into the detail?</w:t>
            </w:r>
          </w:p>
          <w:p w14:paraId="66445FDC" w14:textId="77777777" w:rsidR="00074D9F" w:rsidRPr="0052577A" w:rsidRDefault="00074D9F" w:rsidP="00074D9F">
            <w:pPr>
              <w:pStyle w:val="TSMitalicbullets"/>
            </w:pPr>
            <w:r w:rsidRPr="0052577A">
              <w:t>What are some of the text features we could use to create an overview of what happened?</w:t>
            </w:r>
          </w:p>
          <w:p w14:paraId="681E7AAC" w14:textId="77777777" w:rsidR="00074D9F" w:rsidRPr="0052577A" w:rsidRDefault="00074D9F" w:rsidP="00074D9F">
            <w:pPr>
              <w:pStyle w:val="TSMtxt3pt"/>
            </w:pPr>
            <w:r w:rsidRPr="0052577A">
              <w:t>Work with the students to decide on an organiser for tracking and recording key facts and events. For example, the students could:</w:t>
            </w:r>
          </w:p>
          <w:p w14:paraId="74550D12" w14:textId="0AF59F87" w:rsidR="00074D9F" w:rsidRPr="0052577A" w:rsidRDefault="00074D9F" w:rsidP="006E10C0">
            <w:pPr>
              <w:pStyle w:val="TSMitalicbullets"/>
            </w:pPr>
            <w:r w:rsidRPr="0052577A">
              <w:t xml:space="preserve">use one of the timeline makers that are available online, such as on </w:t>
            </w:r>
            <w:hyperlink r:id="rId23">
              <w:r w:rsidRPr="0052577A">
                <w:rPr>
                  <w:rStyle w:val="Hyperlink"/>
                </w:rPr>
                <w:t>TimeGraphics</w:t>
              </w:r>
            </w:hyperlink>
            <w:r w:rsidRPr="0052577A">
              <w:rPr>
                <w:rStyle w:val="Hyperlink"/>
                <w:u w:val="none"/>
              </w:rPr>
              <w:t xml:space="preserve"> or </w:t>
            </w:r>
            <w:hyperlink r:id="rId24">
              <w:r w:rsidRPr="0052577A">
                <w:rPr>
                  <w:rStyle w:val="Hyperlink"/>
                </w:rPr>
                <w:t>ReadWriteThin</w:t>
              </w:r>
            </w:hyperlink>
            <w:r w:rsidRPr="0052577A">
              <w:rPr>
                <w:rStyle w:val="Hyperlink"/>
              </w:rPr>
              <w:t>k</w:t>
            </w:r>
          </w:p>
          <w:p w14:paraId="7DE35DA7" w14:textId="77777777" w:rsidR="00074D9F" w:rsidRPr="0052577A" w:rsidRDefault="00074D9F" w:rsidP="006E10C0">
            <w:pPr>
              <w:pStyle w:val="TSMitalicbullets"/>
            </w:pPr>
            <w:r w:rsidRPr="0052577A">
              <w:t>set up a “What, Where, Who, and Why” template.</w:t>
            </w:r>
            <w:r w:rsidRPr="0052577A">
              <w:rPr>
                <w:rFonts w:ascii="Calibri" w:eastAsia="Calibri" w:hAnsi="Calibri" w:cs="Calibri"/>
                <w:color w:val="231F20"/>
                <w:sz w:val="22"/>
                <w:szCs w:val="22"/>
              </w:rPr>
              <w:t xml:space="preserve"> </w:t>
            </w:r>
          </w:p>
          <w:p w14:paraId="28422D5D" w14:textId="168CC216" w:rsidR="00E541FD" w:rsidRPr="0052577A" w:rsidRDefault="00074D9F" w:rsidP="006E10C0">
            <w:pPr>
              <w:pStyle w:val="TSMTxt"/>
            </w:pPr>
            <w:r w:rsidRPr="0052577A">
              <w:t>Reiterate that the purpose of this first reading is to get an overview of the people, places, times, and events involved. Their graphic organisers are intended to capture this information at an overview level, rather than the detail.</w:t>
            </w:r>
          </w:p>
        </w:tc>
      </w:tr>
      <w:tr w:rsidR="005043B6" w:rsidRPr="0052577A" w14:paraId="3DC84B0F" w14:textId="77777777" w:rsidTr="005043B6">
        <w:tc>
          <w:tcPr>
            <w:tcW w:w="5139" w:type="dxa"/>
            <w:shd w:val="clear" w:color="auto" w:fill="F8F0E4"/>
          </w:tcPr>
          <w:p w14:paraId="6BD66DB3" w14:textId="77777777" w:rsidR="000C34AD" w:rsidRPr="0052577A" w:rsidRDefault="000C34AD" w:rsidP="00B24279">
            <w:pPr>
              <w:pStyle w:val="Heading3"/>
              <w:spacing w:after="0"/>
              <w:rPr>
                <w:lang w:eastAsia="en-NZ"/>
              </w:rPr>
            </w:pPr>
            <w:r w:rsidRPr="0052577A">
              <w:rPr>
                <w:lang w:eastAsia="en-NZ"/>
              </w:rPr>
              <w:lastRenderedPageBreak/>
              <w:t>Using visual features to clarify key information</w:t>
            </w:r>
          </w:p>
          <w:p w14:paraId="5ED60118" w14:textId="301EC1C1" w:rsidR="005043B6" w:rsidRPr="0052577A" w:rsidRDefault="000C34AD" w:rsidP="000C34AD">
            <w:pPr>
              <w:pStyle w:val="TSMTxt"/>
              <w:spacing w:before="0"/>
              <w:rPr>
                <w:b/>
                <w:bCs/>
                <w:lang w:eastAsia="en-NZ"/>
              </w:rPr>
            </w:pPr>
            <w:r w:rsidRPr="0052577A">
              <w:rPr>
                <w:b/>
                <w:bCs/>
                <w:lang w:eastAsia="en-NZ"/>
              </w:rPr>
              <w:t>[LPF Reading: Making sense of text: using knowledge of</w:t>
            </w:r>
            <w:r w:rsidR="000E11DD">
              <w:rPr>
                <w:b/>
                <w:bCs/>
                <w:lang w:eastAsia="en-NZ"/>
              </w:rPr>
              <w:t> </w:t>
            </w:r>
            <w:r w:rsidRPr="0052577A">
              <w:rPr>
                <w:b/>
                <w:bCs/>
                <w:lang w:eastAsia="en-NZ"/>
              </w:rPr>
              <w:t>text structure and features]</w:t>
            </w:r>
          </w:p>
          <w:p w14:paraId="64E35315" w14:textId="77777777" w:rsidR="005B6D4D" w:rsidRPr="0052577A" w:rsidRDefault="005B6D4D" w:rsidP="005B6D4D">
            <w:pPr>
              <w:pStyle w:val="TSMtxt3pt"/>
            </w:pPr>
            <w:r w:rsidRPr="0052577A">
              <w:rPr>
                <w:rStyle w:val="HiliteHeading"/>
                <w:lang w:val="en-NZ"/>
              </w:rPr>
              <w:t>MODEL</w:t>
            </w:r>
            <w:r w:rsidRPr="0052577A">
              <w:t xml:space="preserve"> how to make connections between the text and the infographics on pages 10–11 to understand the design of pā tūwatawata prior to 1769, unpacking the key features and the purpose of each feature. </w:t>
            </w:r>
          </w:p>
          <w:p w14:paraId="7FF7403D" w14:textId="77777777" w:rsidR="005B6D4D" w:rsidRPr="0052577A" w:rsidRDefault="005B6D4D" w:rsidP="005B6D4D">
            <w:pPr>
              <w:pStyle w:val="TSMitalicbullets"/>
            </w:pPr>
            <w:r w:rsidRPr="0052577A">
              <w:t xml:space="preserve">Here is the pekerangi, and here is the inner fence. Two fences, and so it is a “dual” palisade. There are the holes through which the fighters can poke their muskets. I see now how the fighter can kneel in the trench to take cover and reload, and then get up to fire back. The pekerangi will give some protection, but I wonder how much? </w:t>
            </w:r>
          </w:p>
          <w:p w14:paraId="4B686EC7" w14:textId="77777777" w:rsidR="005B6D4D" w:rsidRPr="0052577A" w:rsidRDefault="005B6D4D" w:rsidP="00316E91">
            <w:pPr>
              <w:pStyle w:val="TSMtxt3pt"/>
              <w:spacing w:after="120"/>
            </w:pPr>
            <w:r w:rsidRPr="0052577A">
              <w:t>Work with the students to capture this information in the first row of a table.</w:t>
            </w:r>
          </w:p>
          <w:tbl>
            <w:tblPr>
              <w:tblW w:w="459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1"/>
              <w:gridCol w:w="1531"/>
              <w:gridCol w:w="1531"/>
            </w:tblGrid>
            <w:tr w:rsidR="005B6D4D" w:rsidRPr="0052577A" w14:paraId="096C69FD" w14:textId="77777777" w:rsidTr="005B6D4D">
              <w:tc>
                <w:tcPr>
                  <w:tcW w:w="3243" w:type="dxa"/>
                </w:tcPr>
                <w:p w14:paraId="2F884170" w14:textId="77777777" w:rsidR="005B6D4D" w:rsidRPr="0052577A" w:rsidRDefault="005B6D4D" w:rsidP="005B6D4D">
                  <w:pPr>
                    <w:pStyle w:val="TSMtxt3pt"/>
                    <w:ind w:left="0" w:right="0"/>
                    <w:rPr>
                      <w:sz w:val="16"/>
                      <w:szCs w:val="16"/>
                    </w:rPr>
                  </w:pPr>
                </w:p>
              </w:tc>
              <w:tc>
                <w:tcPr>
                  <w:tcW w:w="3243" w:type="dxa"/>
                </w:tcPr>
                <w:p w14:paraId="19433963" w14:textId="77777777" w:rsidR="005B6D4D" w:rsidRPr="0052577A" w:rsidRDefault="005B6D4D" w:rsidP="005B6D4D">
                  <w:pPr>
                    <w:pStyle w:val="TSMtxt3pt"/>
                    <w:ind w:left="0" w:right="0"/>
                    <w:rPr>
                      <w:sz w:val="16"/>
                      <w:szCs w:val="16"/>
                    </w:rPr>
                  </w:pPr>
                  <w:r w:rsidRPr="0052577A">
                    <w:rPr>
                      <w:sz w:val="16"/>
                      <w:szCs w:val="16"/>
                    </w:rPr>
                    <w:t>Features</w:t>
                  </w:r>
                </w:p>
              </w:tc>
              <w:tc>
                <w:tcPr>
                  <w:tcW w:w="3244" w:type="dxa"/>
                </w:tcPr>
                <w:p w14:paraId="42FD45D2" w14:textId="77777777" w:rsidR="005B6D4D" w:rsidRPr="0052577A" w:rsidRDefault="005B6D4D" w:rsidP="005B6D4D">
                  <w:pPr>
                    <w:pStyle w:val="TSMtxt3pt"/>
                    <w:ind w:left="0" w:right="0"/>
                    <w:rPr>
                      <w:sz w:val="16"/>
                      <w:szCs w:val="16"/>
                    </w:rPr>
                  </w:pPr>
                  <w:r w:rsidRPr="0052577A">
                    <w:rPr>
                      <w:sz w:val="16"/>
                      <w:szCs w:val="16"/>
                    </w:rPr>
                    <w:t>Purpose</w:t>
                  </w:r>
                </w:p>
              </w:tc>
            </w:tr>
            <w:tr w:rsidR="005B6D4D" w:rsidRPr="0052577A" w14:paraId="1A76A602" w14:textId="77777777" w:rsidTr="005B6D4D">
              <w:tc>
                <w:tcPr>
                  <w:tcW w:w="3243" w:type="dxa"/>
                </w:tcPr>
                <w:p w14:paraId="1F2ABEDE" w14:textId="77777777" w:rsidR="005B6D4D" w:rsidRPr="0052577A" w:rsidRDefault="005B6D4D" w:rsidP="005B6D4D">
                  <w:pPr>
                    <w:pStyle w:val="TSMtxt3pt"/>
                    <w:ind w:left="0" w:right="0"/>
                    <w:rPr>
                      <w:sz w:val="16"/>
                      <w:szCs w:val="16"/>
                    </w:rPr>
                  </w:pPr>
                  <w:r w:rsidRPr="0052577A">
                    <w:rPr>
                      <w:sz w:val="16"/>
                      <w:szCs w:val="16"/>
                    </w:rPr>
                    <w:t>Pā tūwatawata before 1769</w:t>
                  </w:r>
                </w:p>
              </w:tc>
              <w:tc>
                <w:tcPr>
                  <w:tcW w:w="3243" w:type="dxa"/>
                </w:tcPr>
                <w:p w14:paraId="45E907B7" w14:textId="77777777" w:rsidR="005B6D4D" w:rsidRPr="0052577A" w:rsidRDefault="005B6D4D" w:rsidP="005B6D4D">
                  <w:pPr>
                    <w:pStyle w:val="TSMtxt3pt"/>
                    <w:ind w:left="0" w:right="0"/>
                    <w:rPr>
                      <w:sz w:val="16"/>
                      <w:szCs w:val="16"/>
                    </w:rPr>
                  </w:pPr>
                </w:p>
              </w:tc>
              <w:tc>
                <w:tcPr>
                  <w:tcW w:w="3244" w:type="dxa"/>
                </w:tcPr>
                <w:p w14:paraId="17D9D2BF" w14:textId="77777777" w:rsidR="005B6D4D" w:rsidRPr="0052577A" w:rsidRDefault="005B6D4D" w:rsidP="005B6D4D">
                  <w:pPr>
                    <w:pStyle w:val="TSMtxt3pt"/>
                    <w:ind w:left="0" w:right="0"/>
                    <w:rPr>
                      <w:sz w:val="16"/>
                      <w:szCs w:val="16"/>
                    </w:rPr>
                  </w:pPr>
                </w:p>
              </w:tc>
            </w:tr>
            <w:tr w:rsidR="005B6D4D" w:rsidRPr="0052577A" w14:paraId="5F0DED24" w14:textId="77777777" w:rsidTr="005B6D4D">
              <w:tc>
                <w:tcPr>
                  <w:tcW w:w="3243" w:type="dxa"/>
                </w:tcPr>
                <w:p w14:paraId="54CB4C2E" w14:textId="77777777" w:rsidR="005B6D4D" w:rsidRPr="0052577A" w:rsidRDefault="005B6D4D" w:rsidP="005B6D4D">
                  <w:pPr>
                    <w:pStyle w:val="TSMtxt3pt"/>
                    <w:ind w:left="0" w:right="0"/>
                    <w:rPr>
                      <w:sz w:val="16"/>
                      <w:szCs w:val="16"/>
                    </w:rPr>
                  </w:pPr>
                  <w:r w:rsidRPr="0052577A">
                    <w:rPr>
                      <w:sz w:val="16"/>
                      <w:szCs w:val="16"/>
                    </w:rPr>
                    <w:t>Ōhaeawai Pā</w:t>
                  </w:r>
                </w:p>
              </w:tc>
              <w:tc>
                <w:tcPr>
                  <w:tcW w:w="3243" w:type="dxa"/>
                </w:tcPr>
                <w:p w14:paraId="1636560F" w14:textId="77777777" w:rsidR="005B6D4D" w:rsidRPr="0052577A" w:rsidRDefault="005B6D4D" w:rsidP="005B6D4D">
                  <w:pPr>
                    <w:pStyle w:val="TSMtxt3pt"/>
                    <w:ind w:left="0" w:right="0"/>
                    <w:rPr>
                      <w:sz w:val="16"/>
                      <w:szCs w:val="16"/>
                    </w:rPr>
                  </w:pPr>
                </w:p>
              </w:tc>
              <w:tc>
                <w:tcPr>
                  <w:tcW w:w="3244" w:type="dxa"/>
                </w:tcPr>
                <w:p w14:paraId="3D902CA8" w14:textId="77777777" w:rsidR="005B6D4D" w:rsidRPr="0052577A" w:rsidRDefault="005B6D4D" w:rsidP="005B6D4D">
                  <w:pPr>
                    <w:pStyle w:val="TSMtxt3pt"/>
                    <w:ind w:left="0" w:right="0"/>
                    <w:rPr>
                      <w:sz w:val="16"/>
                      <w:szCs w:val="16"/>
                    </w:rPr>
                  </w:pPr>
                </w:p>
              </w:tc>
            </w:tr>
            <w:tr w:rsidR="005B6D4D" w:rsidRPr="0052577A" w14:paraId="0F1866C0" w14:textId="77777777" w:rsidTr="005B6D4D">
              <w:tc>
                <w:tcPr>
                  <w:tcW w:w="3243" w:type="dxa"/>
                </w:tcPr>
                <w:p w14:paraId="344F5C30" w14:textId="77777777" w:rsidR="005B6D4D" w:rsidRPr="0052577A" w:rsidRDefault="005B6D4D" w:rsidP="005B6D4D">
                  <w:pPr>
                    <w:pStyle w:val="TSMtxt3pt"/>
                    <w:ind w:left="0" w:right="0"/>
                    <w:rPr>
                      <w:sz w:val="16"/>
                      <w:szCs w:val="16"/>
                    </w:rPr>
                  </w:pPr>
                  <w:r w:rsidRPr="0052577A">
                    <w:rPr>
                      <w:sz w:val="16"/>
                      <w:szCs w:val="16"/>
                    </w:rPr>
                    <w:t>Ruapekapeka Pā: The Bats’ Nest</w:t>
                  </w:r>
                </w:p>
              </w:tc>
              <w:tc>
                <w:tcPr>
                  <w:tcW w:w="3243" w:type="dxa"/>
                </w:tcPr>
                <w:p w14:paraId="63907CAB" w14:textId="77777777" w:rsidR="005B6D4D" w:rsidRPr="0052577A" w:rsidRDefault="005B6D4D" w:rsidP="005B6D4D">
                  <w:pPr>
                    <w:pStyle w:val="TSMtxt3pt"/>
                    <w:ind w:left="0" w:right="0"/>
                    <w:rPr>
                      <w:sz w:val="16"/>
                      <w:szCs w:val="16"/>
                    </w:rPr>
                  </w:pPr>
                </w:p>
              </w:tc>
              <w:tc>
                <w:tcPr>
                  <w:tcW w:w="3244" w:type="dxa"/>
                </w:tcPr>
                <w:p w14:paraId="390BA727" w14:textId="77777777" w:rsidR="005B6D4D" w:rsidRPr="0052577A" w:rsidRDefault="005B6D4D" w:rsidP="005B6D4D">
                  <w:pPr>
                    <w:pStyle w:val="TSMtxt3pt"/>
                    <w:ind w:left="0" w:right="0"/>
                    <w:rPr>
                      <w:sz w:val="16"/>
                      <w:szCs w:val="16"/>
                    </w:rPr>
                  </w:pPr>
                </w:p>
              </w:tc>
            </w:tr>
            <w:tr w:rsidR="005B6D4D" w:rsidRPr="0052577A" w14:paraId="6F91694C" w14:textId="77777777" w:rsidTr="005B6D4D">
              <w:tc>
                <w:tcPr>
                  <w:tcW w:w="3243" w:type="dxa"/>
                </w:tcPr>
                <w:p w14:paraId="362A9696" w14:textId="77777777" w:rsidR="005B6D4D" w:rsidRPr="0052577A" w:rsidRDefault="005B6D4D" w:rsidP="005B6D4D">
                  <w:pPr>
                    <w:pStyle w:val="TSMtxt3pt"/>
                    <w:ind w:left="0" w:right="0"/>
                    <w:rPr>
                      <w:sz w:val="16"/>
                      <w:szCs w:val="16"/>
                    </w:rPr>
                  </w:pPr>
                  <w:r w:rsidRPr="0052577A">
                    <w:rPr>
                      <w:sz w:val="16"/>
                      <w:szCs w:val="16"/>
                    </w:rPr>
                    <w:t>Pukehinahina Pā</w:t>
                  </w:r>
                </w:p>
              </w:tc>
              <w:tc>
                <w:tcPr>
                  <w:tcW w:w="3243" w:type="dxa"/>
                </w:tcPr>
                <w:p w14:paraId="1ADFD33C" w14:textId="77777777" w:rsidR="005B6D4D" w:rsidRPr="0052577A" w:rsidRDefault="005B6D4D" w:rsidP="005B6D4D">
                  <w:pPr>
                    <w:pStyle w:val="TSMtxt3pt"/>
                    <w:ind w:left="0" w:right="0"/>
                    <w:rPr>
                      <w:sz w:val="16"/>
                      <w:szCs w:val="16"/>
                    </w:rPr>
                  </w:pPr>
                </w:p>
              </w:tc>
              <w:tc>
                <w:tcPr>
                  <w:tcW w:w="3244" w:type="dxa"/>
                </w:tcPr>
                <w:p w14:paraId="17B75700" w14:textId="77777777" w:rsidR="005B6D4D" w:rsidRPr="0052577A" w:rsidRDefault="005B6D4D" w:rsidP="005B6D4D">
                  <w:pPr>
                    <w:pStyle w:val="TSMtxt3pt"/>
                    <w:ind w:left="0" w:right="0"/>
                    <w:rPr>
                      <w:sz w:val="16"/>
                      <w:szCs w:val="16"/>
                    </w:rPr>
                  </w:pPr>
                </w:p>
              </w:tc>
            </w:tr>
          </w:tbl>
          <w:p w14:paraId="17AB8EAE" w14:textId="77777777" w:rsidR="00A8238D" w:rsidRPr="0052577A" w:rsidRDefault="00A8238D" w:rsidP="00A8238D">
            <w:pPr>
              <w:pStyle w:val="Heading3"/>
              <w:spacing w:after="0"/>
            </w:pPr>
            <w:r w:rsidRPr="0052577A">
              <w:t>Thinking critically</w:t>
            </w:r>
          </w:p>
          <w:p w14:paraId="388181B2" w14:textId="34ACA039" w:rsidR="005B6D4D" w:rsidRPr="0052577A" w:rsidRDefault="00A8238D" w:rsidP="00DB19D2">
            <w:pPr>
              <w:pStyle w:val="TSMtxt3pt"/>
              <w:spacing w:before="0" w:after="120"/>
              <w:rPr>
                <w:b/>
                <w:bCs/>
              </w:rPr>
            </w:pPr>
            <w:r w:rsidRPr="0052577A">
              <w:rPr>
                <w:b/>
                <w:bCs/>
              </w:rPr>
              <w:t>[LPF Reading: Acquiring and using information and ideas</w:t>
            </w:r>
            <w:r w:rsidR="00ED4A9D">
              <w:rPr>
                <w:b/>
                <w:bCs/>
              </w:rPr>
              <w:t> </w:t>
            </w:r>
            <w:r w:rsidRPr="0052577A">
              <w:rPr>
                <w:b/>
                <w:bCs/>
              </w:rPr>
              <w:t>in informational texts]</w:t>
            </w:r>
          </w:p>
          <w:p w14:paraId="684D7799" w14:textId="77777777" w:rsidR="00316E91" w:rsidRPr="0052577A" w:rsidRDefault="00316E91" w:rsidP="00316E91">
            <w:pPr>
              <w:pStyle w:val="TSMtxt3pt"/>
            </w:pPr>
            <w:r w:rsidRPr="0052577A">
              <w:t xml:space="preserve">Have the students move into three groups to reread the text, with each group focusing on one of the nineteenth century pā. </w:t>
            </w:r>
          </w:p>
          <w:p w14:paraId="7EF21D2B" w14:textId="77777777" w:rsidR="00316E91" w:rsidRPr="0052577A" w:rsidRDefault="00316E91" w:rsidP="00316E91">
            <w:pPr>
              <w:pStyle w:val="TSMtxt3pt"/>
            </w:pPr>
            <w:r w:rsidRPr="0052577A">
              <w:t xml:space="preserve">Have them identify the technological features of their selected pā and the purpose of these features, then use the diagram and the table to </w:t>
            </w:r>
            <w:r w:rsidRPr="0052577A">
              <w:rPr>
                <w:rStyle w:val="HiliteHeading"/>
                <w:lang w:val="en-NZ"/>
              </w:rPr>
              <w:t>EXPLAIN</w:t>
            </w:r>
            <w:r w:rsidRPr="0052577A">
              <w:t xml:space="preserve"> these to the rest of the class. </w:t>
            </w:r>
            <w:r w:rsidRPr="0052577A">
              <w:rPr>
                <w:rStyle w:val="HiliteHeading"/>
                <w:lang w:val="en-NZ"/>
              </w:rPr>
              <w:t>RECORD</w:t>
            </w:r>
            <w:r w:rsidRPr="0052577A">
              <w:t xml:space="preserve"> each group’s information in the table.</w:t>
            </w:r>
          </w:p>
          <w:p w14:paraId="2955ECBD" w14:textId="77777777" w:rsidR="00316E91" w:rsidRPr="0052577A" w:rsidRDefault="00316E91" w:rsidP="00316E91">
            <w:pPr>
              <w:pStyle w:val="TSMtxt3pt"/>
            </w:pPr>
            <w:bookmarkStart w:id="0" w:name="_heading=h.3znysh7" w:colFirst="0" w:colLast="0"/>
            <w:bookmarkEnd w:id="0"/>
            <w:r w:rsidRPr="0052577A">
              <w:t xml:space="preserve">As a class, </w:t>
            </w:r>
            <w:r w:rsidRPr="0052577A">
              <w:rPr>
                <w:rStyle w:val="HiliteHeading"/>
                <w:lang w:val="en-NZ"/>
              </w:rPr>
              <w:t>REVIEW</w:t>
            </w:r>
            <w:r w:rsidRPr="0052577A">
              <w:t xml:space="preserve"> the table to get a sense of how Māori used their knowledge of the land to adapt to the challenge of European combat techniques. </w:t>
            </w:r>
          </w:p>
          <w:p w14:paraId="3474111C" w14:textId="77777777" w:rsidR="00316E91" w:rsidRPr="0052577A" w:rsidRDefault="00316E91" w:rsidP="00316E91">
            <w:pPr>
              <w:pStyle w:val="TSMitalicbullets"/>
              <w:rPr>
                <w:lang w:eastAsia="en-NZ"/>
              </w:rPr>
            </w:pPr>
            <w:r w:rsidRPr="0052577A">
              <w:rPr>
                <w:lang w:eastAsia="en-NZ"/>
              </w:rPr>
              <w:t>Tamaikoha of Tūhoe is quoted as saying, “The rugged canyons were our stockades; the steep ranges and dense forests were our earthworks.” To what extent is that reflected in the pā tūwatawata we have learned about? How did this change?</w:t>
            </w:r>
          </w:p>
          <w:p w14:paraId="63C12AD9" w14:textId="77777777" w:rsidR="00316E91" w:rsidRPr="0052577A" w:rsidRDefault="00316E91" w:rsidP="00316E91">
            <w:pPr>
              <w:pStyle w:val="TSMitalicbullets"/>
              <w:rPr>
                <w:lang w:eastAsia="en-NZ"/>
              </w:rPr>
            </w:pPr>
            <w:r w:rsidRPr="0052577A">
              <w:rPr>
                <w:lang w:eastAsia="en-NZ"/>
              </w:rPr>
              <w:t xml:space="preserve">The writer says, “As conflict between Māori and the government escalated, rangatira had to adapt. Their modern pā needed to defend against, and take advantage of, this new European technology.” What do you think it means “to adapt” here? </w:t>
            </w:r>
          </w:p>
          <w:p w14:paraId="0495B235" w14:textId="77777777" w:rsidR="00316E91" w:rsidRPr="0052577A" w:rsidRDefault="00316E91" w:rsidP="00316E91">
            <w:pPr>
              <w:pStyle w:val="TSMitalicbullets"/>
              <w:rPr>
                <w:lang w:eastAsia="en-NZ"/>
              </w:rPr>
            </w:pPr>
            <w:r w:rsidRPr="0052577A">
              <w:rPr>
                <w:lang w:eastAsia="en-NZ"/>
              </w:rPr>
              <w:t xml:space="preserve">What do we know about the processes of adaptation? </w:t>
            </w:r>
          </w:p>
          <w:p w14:paraId="7DE259E4" w14:textId="77777777" w:rsidR="00316E91" w:rsidRPr="0052577A" w:rsidRDefault="00316E91" w:rsidP="00316E91">
            <w:pPr>
              <w:pStyle w:val="TSMitalicbullets"/>
              <w:rPr>
                <w:lang w:eastAsia="en-NZ"/>
              </w:rPr>
            </w:pPr>
            <w:r w:rsidRPr="0052577A">
              <w:rPr>
                <w:lang w:eastAsia="en-NZ"/>
              </w:rPr>
              <w:t>What kind of adaptations did Māori make?</w:t>
            </w:r>
          </w:p>
          <w:p w14:paraId="493135F8" w14:textId="082EEC7E" w:rsidR="00316E91" w:rsidRPr="0052577A" w:rsidRDefault="00316E91" w:rsidP="008759D1">
            <w:pPr>
              <w:pStyle w:val="TSMitalicbullets"/>
              <w:spacing w:after="120"/>
              <w:rPr>
                <w:lang w:eastAsia="en-NZ"/>
              </w:rPr>
            </w:pPr>
            <w:r w:rsidRPr="0052577A">
              <w:rPr>
                <w:lang w:eastAsia="en-NZ"/>
              </w:rPr>
              <w:t>What drove Māori to make these adaptations? What was the impact of these adaptations?</w:t>
            </w:r>
          </w:p>
        </w:tc>
        <w:tc>
          <w:tcPr>
            <w:tcW w:w="5067" w:type="dxa"/>
            <w:shd w:val="clear" w:color="auto" w:fill="F8F0E4"/>
          </w:tcPr>
          <w:p w14:paraId="0E9D49CA" w14:textId="77777777" w:rsidR="00C4600E" w:rsidRPr="0052577A" w:rsidRDefault="00C4600E" w:rsidP="00B24279">
            <w:pPr>
              <w:pStyle w:val="Heading3"/>
              <w:spacing w:after="0"/>
            </w:pPr>
            <w:r w:rsidRPr="0052577A">
              <w:t>Dealing with unfamiliar vocabulary</w:t>
            </w:r>
          </w:p>
          <w:p w14:paraId="7C00B0F5" w14:textId="77777777" w:rsidR="005043B6" w:rsidRPr="0052577A" w:rsidRDefault="00C4600E" w:rsidP="00C4600E">
            <w:pPr>
              <w:pStyle w:val="TSMTxt"/>
              <w:spacing w:before="0"/>
              <w:rPr>
                <w:b/>
                <w:bCs/>
              </w:rPr>
            </w:pPr>
            <w:r w:rsidRPr="0052577A">
              <w:rPr>
                <w:b/>
                <w:bCs/>
              </w:rPr>
              <w:t>[LPF Reading: Making sense of text: vocabulary knowledge]</w:t>
            </w:r>
          </w:p>
          <w:p w14:paraId="601E862A" w14:textId="77777777" w:rsidR="00C0232C" w:rsidRPr="0052577A" w:rsidRDefault="00C0232C" w:rsidP="00C0232C">
            <w:pPr>
              <w:pStyle w:val="TSMtxt3pt"/>
            </w:pPr>
            <w:r w:rsidRPr="0052577A">
              <w:t xml:space="preserve">Have the students create a chart to </w:t>
            </w:r>
            <w:r w:rsidRPr="0052577A">
              <w:rPr>
                <w:rStyle w:val="HiliteHeading"/>
                <w:lang w:val="en-NZ"/>
              </w:rPr>
              <w:t>LIST</w:t>
            </w:r>
            <w:r w:rsidRPr="0052577A">
              <w:t xml:space="preserve"> the topic-specific vocabulary. </w:t>
            </w:r>
            <w:r w:rsidRPr="0052577A">
              <w:rPr>
                <w:rStyle w:val="HiliteHeading"/>
                <w:lang w:val="en-NZ"/>
              </w:rPr>
              <w:t>PROMPT</w:t>
            </w:r>
            <w:r w:rsidRPr="0052577A">
              <w:t xml:space="preserve"> them to notice that the topic-specific words belong to at least four groups: technological terms, historical terms related to the New Zealand Wars, terms associated with combat and war, and words in te reo Māori that may be unfamiliar. </w:t>
            </w:r>
          </w:p>
          <w:p w14:paraId="03B4D80A" w14:textId="77777777" w:rsidR="00C4600E" w:rsidRPr="0052577A" w:rsidRDefault="00C0232C" w:rsidP="000F0FF9">
            <w:pPr>
              <w:pStyle w:val="TSMtxt3pt"/>
              <w:spacing w:after="120"/>
            </w:pPr>
            <w:r w:rsidRPr="0052577A">
              <w:t>Have the students work in pairs to use information from the text and from their prior knowledge to write definitions of the new terms. Tell them to use print and online dictionaries to revise and improve their definitions, then give an example of each term, either by writing a sentence or drawing an image. Have the pairs of students partner up to critique each other’s charts. When they are confident of their definitions, have each pair present their definitions and examples to the whole class.</w:t>
            </w:r>
          </w:p>
          <w:tbl>
            <w:tblPr>
              <w:tblW w:w="459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8"/>
              <w:gridCol w:w="1134"/>
              <w:gridCol w:w="1134"/>
              <w:gridCol w:w="1027"/>
            </w:tblGrid>
            <w:tr w:rsidR="00325D51" w:rsidRPr="0052577A" w14:paraId="41D91EA0" w14:textId="77777777" w:rsidTr="000F0FF9">
              <w:tc>
                <w:tcPr>
                  <w:tcW w:w="1298" w:type="dxa"/>
                </w:tcPr>
                <w:p w14:paraId="7220A87B" w14:textId="77777777" w:rsidR="00325D51" w:rsidRPr="0052577A" w:rsidRDefault="00325D51" w:rsidP="000F0FF9">
                  <w:pPr>
                    <w:pStyle w:val="TSMtxt3pt"/>
                    <w:ind w:left="0" w:right="0"/>
                    <w:rPr>
                      <w:b/>
                      <w:bCs/>
                      <w:sz w:val="16"/>
                      <w:szCs w:val="16"/>
                    </w:rPr>
                  </w:pPr>
                  <w:r w:rsidRPr="0052577A">
                    <w:rPr>
                      <w:b/>
                      <w:bCs/>
                      <w:sz w:val="16"/>
                      <w:szCs w:val="16"/>
                    </w:rPr>
                    <w:t>Technological terms</w:t>
                  </w:r>
                </w:p>
              </w:tc>
              <w:tc>
                <w:tcPr>
                  <w:tcW w:w="1134" w:type="dxa"/>
                </w:tcPr>
                <w:p w14:paraId="69EC753D" w14:textId="77777777" w:rsidR="00325D51" w:rsidRPr="0052577A" w:rsidRDefault="00325D51" w:rsidP="000F0FF9">
                  <w:pPr>
                    <w:pStyle w:val="TSMtxt3pt"/>
                    <w:ind w:left="0" w:right="0"/>
                    <w:rPr>
                      <w:b/>
                      <w:bCs/>
                      <w:sz w:val="16"/>
                      <w:szCs w:val="16"/>
                    </w:rPr>
                  </w:pPr>
                  <w:r w:rsidRPr="0052577A">
                    <w:rPr>
                      <w:b/>
                      <w:bCs/>
                      <w:sz w:val="16"/>
                      <w:szCs w:val="16"/>
                    </w:rPr>
                    <w:t>What we think this means</w:t>
                  </w:r>
                </w:p>
              </w:tc>
              <w:tc>
                <w:tcPr>
                  <w:tcW w:w="1134" w:type="dxa"/>
                </w:tcPr>
                <w:p w14:paraId="2F5A8299" w14:textId="77777777" w:rsidR="00325D51" w:rsidRPr="0052577A" w:rsidRDefault="00325D51" w:rsidP="000F0FF9">
                  <w:pPr>
                    <w:pStyle w:val="TSMtxt3pt"/>
                    <w:ind w:left="0" w:right="0"/>
                    <w:rPr>
                      <w:b/>
                      <w:bCs/>
                      <w:sz w:val="16"/>
                      <w:szCs w:val="16"/>
                    </w:rPr>
                  </w:pPr>
                  <w:r w:rsidRPr="0052577A">
                    <w:rPr>
                      <w:b/>
                      <w:bCs/>
                      <w:sz w:val="16"/>
                      <w:szCs w:val="16"/>
                    </w:rPr>
                    <w:t>What we now know it means</w:t>
                  </w:r>
                </w:p>
              </w:tc>
              <w:tc>
                <w:tcPr>
                  <w:tcW w:w="1027" w:type="dxa"/>
                </w:tcPr>
                <w:p w14:paraId="3E50EE77" w14:textId="77777777" w:rsidR="00325D51" w:rsidRPr="0052577A" w:rsidRDefault="00325D51" w:rsidP="000F0FF9">
                  <w:pPr>
                    <w:pStyle w:val="TSMtxt3pt"/>
                    <w:ind w:left="0" w:right="0"/>
                    <w:rPr>
                      <w:b/>
                      <w:bCs/>
                      <w:sz w:val="16"/>
                      <w:szCs w:val="16"/>
                    </w:rPr>
                  </w:pPr>
                  <w:r w:rsidRPr="0052577A">
                    <w:rPr>
                      <w:b/>
                      <w:bCs/>
                      <w:sz w:val="16"/>
                      <w:szCs w:val="16"/>
                    </w:rPr>
                    <w:t>Example</w:t>
                  </w:r>
                </w:p>
              </w:tc>
            </w:tr>
            <w:tr w:rsidR="00325D51" w:rsidRPr="0052577A" w14:paraId="76ECAE7E" w14:textId="77777777" w:rsidTr="000F0FF9">
              <w:tc>
                <w:tcPr>
                  <w:tcW w:w="1298" w:type="dxa"/>
                </w:tcPr>
                <w:p w14:paraId="4178C055" w14:textId="77777777" w:rsidR="00325D51" w:rsidRPr="0052577A" w:rsidRDefault="00325D51" w:rsidP="000F0FF9">
                  <w:pPr>
                    <w:pStyle w:val="TSMtxt3pt"/>
                    <w:ind w:left="0" w:right="0"/>
                    <w:rPr>
                      <w:b/>
                      <w:bCs/>
                      <w:sz w:val="16"/>
                      <w:szCs w:val="16"/>
                    </w:rPr>
                  </w:pPr>
                </w:p>
                <w:p w14:paraId="50775F69" w14:textId="77777777" w:rsidR="00325D51" w:rsidRPr="0052577A" w:rsidRDefault="00325D51" w:rsidP="000F0FF9">
                  <w:pPr>
                    <w:pStyle w:val="TSMtxt3pt"/>
                    <w:ind w:left="0" w:right="0"/>
                    <w:rPr>
                      <w:b/>
                      <w:bCs/>
                      <w:sz w:val="16"/>
                      <w:szCs w:val="16"/>
                    </w:rPr>
                  </w:pPr>
                </w:p>
                <w:p w14:paraId="0E941384" w14:textId="77777777" w:rsidR="00325D51" w:rsidRPr="0052577A" w:rsidRDefault="00325D51" w:rsidP="000F0FF9">
                  <w:pPr>
                    <w:pStyle w:val="TSMtxt3pt"/>
                    <w:ind w:left="0" w:right="0"/>
                    <w:rPr>
                      <w:b/>
                      <w:bCs/>
                      <w:sz w:val="16"/>
                      <w:szCs w:val="16"/>
                    </w:rPr>
                  </w:pPr>
                </w:p>
              </w:tc>
              <w:tc>
                <w:tcPr>
                  <w:tcW w:w="1134" w:type="dxa"/>
                </w:tcPr>
                <w:p w14:paraId="61BD76A8" w14:textId="77777777" w:rsidR="00325D51" w:rsidRPr="0052577A" w:rsidRDefault="00325D51" w:rsidP="000F0FF9">
                  <w:pPr>
                    <w:pStyle w:val="TSMtxt3pt"/>
                    <w:ind w:left="0" w:right="0"/>
                    <w:rPr>
                      <w:b/>
                      <w:bCs/>
                      <w:sz w:val="16"/>
                      <w:szCs w:val="16"/>
                    </w:rPr>
                  </w:pPr>
                </w:p>
              </w:tc>
              <w:tc>
                <w:tcPr>
                  <w:tcW w:w="1134" w:type="dxa"/>
                </w:tcPr>
                <w:p w14:paraId="3C7E04B7" w14:textId="77777777" w:rsidR="00325D51" w:rsidRPr="0052577A" w:rsidRDefault="00325D51" w:rsidP="000F0FF9">
                  <w:pPr>
                    <w:pStyle w:val="TSMtxt3pt"/>
                    <w:ind w:left="0" w:right="0"/>
                    <w:rPr>
                      <w:b/>
                      <w:bCs/>
                      <w:sz w:val="16"/>
                      <w:szCs w:val="16"/>
                    </w:rPr>
                  </w:pPr>
                </w:p>
              </w:tc>
              <w:tc>
                <w:tcPr>
                  <w:tcW w:w="1027" w:type="dxa"/>
                </w:tcPr>
                <w:p w14:paraId="4987B9B8" w14:textId="77777777" w:rsidR="00325D51" w:rsidRPr="0052577A" w:rsidRDefault="00325D51" w:rsidP="000F0FF9">
                  <w:pPr>
                    <w:pStyle w:val="TSMtxt3pt"/>
                    <w:ind w:left="0" w:right="0"/>
                    <w:rPr>
                      <w:b/>
                      <w:bCs/>
                      <w:sz w:val="16"/>
                      <w:szCs w:val="16"/>
                    </w:rPr>
                  </w:pPr>
                </w:p>
              </w:tc>
            </w:tr>
            <w:tr w:rsidR="00325D51" w:rsidRPr="0052577A" w14:paraId="5EFD931C" w14:textId="77777777" w:rsidTr="000F0FF9">
              <w:tc>
                <w:tcPr>
                  <w:tcW w:w="1298" w:type="dxa"/>
                </w:tcPr>
                <w:p w14:paraId="70EF1221" w14:textId="77777777" w:rsidR="00325D51" w:rsidRPr="0052577A" w:rsidRDefault="00325D51" w:rsidP="000F0FF9">
                  <w:pPr>
                    <w:pStyle w:val="TSMtxt3pt"/>
                    <w:ind w:left="0" w:right="0"/>
                    <w:rPr>
                      <w:b/>
                      <w:bCs/>
                      <w:sz w:val="16"/>
                      <w:szCs w:val="16"/>
                    </w:rPr>
                  </w:pPr>
                  <w:r w:rsidRPr="0052577A">
                    <w:rPr>
                      <w:b/>
                      <w:bCs/>
                      <w:sz w:val="16"/>
                      <w:szCs w:val="16"/>
                    </w:rPr>
                    <w:t>Historical terms</w:t>
                  </w:r>
                </w:p>
              </w:tc>
              <w:tc>
                <w:tcPr>
                  <w:tcW w:w="1134" w:type="dxa"/>
                </w:tcPr>
                <w:p w14:paraId="1E976DA8" w14:textId="77777777" w:rsidR="00325D51" w:rsidRPr="0052577A" w:rsidRDefault="00325D51" w:rsidP="000F0FF9">
                  <w:pPr>
                    <w:pStyle w:val="TSMtxt3pt"/>
                    <w:ind w:left="0" w:right="0"/>
                    <w:rPr>
                      <w:b/>
                      <w:bCs/>
                      <w:sz w:val="16"/>
                      <w:szCs w:val="16"/>
                    </w:rPr>
                  </w:pPr>
                  <w:r w:rsidRPr="0052577A">
                    <w:rPr>
                      <w:b/>
                      <w:bCs/>
                      <w:sz w:val="16"/>
                      <w:szCs w:val="16"/>
                    </w:rPr>
                    <w:t>What we think this means</w:t>
                  </w:r>
                </w:p>
              </w:tc>
              <w:tc>
                <w:tcPr>
                  <w:tcW w:w="1134" w:type="dxa"/>
                </w:tcPr>
                <w:p w14:paraId="32568EA3" w14:textId="77777777" w:rsidR="00325D51" w:rsidRPr="0052577A" w:rsidRDefault="00325D51" w:rsidP="000F0FF9">
                  <w:pPr>
                    <w:pStyle w:val="TSMtxt3pt"/>
                    <w:ind w:left="0" w:right="0"/>
                    <w:rPr>
                      <w:b/>
                      <w:bCs/>
                      <w:sz w:val="16"/>
                      <w:szCs w:val="16"/>
                    </w:rPr>
                  </w:pPr>
                  <w:r w:rsidRPr="0052577A">
                    <w:rPr>
                      <w:b/>
                      <w:bCs/>
                      <w:sz w:val="16"/>
                      <w:szCs w:val="16"/>
                    </w:rPr>
                    <w:t>What we now know it means</w:t>
                  </w:r>
                </w:p>
              </w:tc>
              <w:tc>
                <w:tcPr>
                  <w:tcW w:w="1027" w:type="dxa"/>
                </w:tcPr>
                <w:p w14:paraId="3DAADD6E" w14:textId="77777777" w:rsidR="00325D51" w:rsidRPr="0052577A" w:rsidRDefault="00325D51" w:rsidP="000F0FF9">
                  <w:pPr>
                    <w:pStyle w:val="TSMtxt3pt"/>
                    <w:ind w:left="0" w:right="0"/>
                    <w:rPr>
                      <w:b/>
                      <w:bCs/>
                      <w:sz w:val="16"/>
                      <w:szCs w:val="16"/>
                    </w:rPr>
                  </w:pPr>
                  <w:r w:rsidRPr="0052577A">
                    <w:rPr>
                      <w:b/>
                      <w:bCs/>
                      <w:sz w:val="16"/>
                      <w:szCs w:val="16"/>
                    </w:rPr>
                    <w:t>Example</w:t>
                  </w:r>
                </w:p>
              </w:tc>
            </w:tr>
            <w:tr w:rsidR="00325D51" w:rsidRPr="0052577A" w14:paraId="66B2174A" w14:textId="77777777" w:rsidTr="000F0FF9">
              <w:tc>
                <w:tcPr>
                  <w:tcW w:w="1298" w:type="dxa"/>
                </w:tcPr>
                <w:p w14:paraId="41018452" w14:textId="77777777" w:rsidR="00325D51" w:rsidRPr="0052577A" w:rsidRDefault="00325D51" w:rsidP="000F0FF9">
                  <w:pPr>
                    <w:pStyle w:val="TSMtxt3pt"/>
                    <w:ind w:left="0" w:right="0"/>
                    <w:rPr>
                      <w:b/>
                      <w:bCs/>
                      <w:sz w:val="16"/>
                      <w:szCs w:val="16"/>
                    </w:rPr>
                  </w:pPr>
                </w:p>
                <w:p w14:paraId="723E0DE2" w14:textId="77777777" w:rsidR="00325D51" w:rsidRPr="0052577A" w:rsidRDefault="00325D51" w:rsidP="000F0FF9">
                  <w:pPr>
                    <w:pStyle w:val="TSMtxt3pt"/>
                    <w:ind w:left="0" w:right="0"/>
                    <w:rPr>
                      <w:b/>
                      <w:bCs/>
                      <w:sz w:val="16"/>
                      <w:szCs w:val="16"/>
                    </w:rPr>
                  </w:pPr>
                </w:p>
                <w:p w14:paraId="51A79DF9" w14:textId="77777777" w:rsidR="00325D51" w:rsidRPr="0052577A" w:rsidRDefault="00325D51" w:rsidP="000F0FF9">
                  <w:pPr>
                    <w:pStyle w:val="TSMtxt3pt"/>
                    <w:ind w:left="0" w:right="0"/>
                    <w:rPr>
                      <w:b/>
                      <w:bCs/>
                      <w:sz w:val="16"/>
                      <w:szCs w:val="16"/>
                    </w:rPr>
                  </w:pPr>
                </w:p>
              </w:tc>
              <w:tc>
                <w:tcPr>
                  <w:tcW w:w="1134" w:type="dxa"/>
                </w:tcPr>
                <w:p w14:paraId="26643180" w14:textId="77777777" w:rsidR="00325D51" w:rsidRPr="0052577A" w:rsidRDefault="00325D51" w:rsidP="000F0FF9">
                  <w:pPr>
                    <w:pStyle w:val="TSMtxt3pt"/>
                    <w:ind w:left="0" w:right="0"/>
                    <w:rPr>
                      <w:b/>
                      <w:bCs/>
                      <w:sz w:val="16"/>
                      <w:szCs w:val="16"/>
                    </w:rPr>
                  </w:pPr>
                </w:p>
              </w:tc>
              <w:tc>
                <w:tcPr>
                  <w:tcW w:w="1134" w:type="dxa"/>
                </w:tcPr>
                <w:p w14:paraId="6CCBBF62" w14:textId="77777777" w:rsidR="00325D51" w:rsidRPr="0052577A" w:rsidRDefault="00325D51" w:rsidP="000F0FF9">
                  <w:pPr>
                    <w:pStyle w:val="TSMtxt3pt"/>
                    <w:ind w:left="0" w:right="0"/>
                    <w:rPr>
                      <w:b/>
                      <w:bCs/>
                      <w:sz w:val="16"/>
                      <w:szCs w:val="16"/>
                    </w:rPr>
                  </w:pPr>
                </w:p>
              </w:tc>
              <w:tc>
                <w:tcPr>
                  <w:tcW w:w="1027" w:type="dxa"/>
                </w:tcPr>
                <w:p w14:paraId="5F7A022B" w14:textId="77777777" w:rsidR="00325D51" w:rsidRPr="0052577A" w:rsidRDefault="00325D51" w:rsidP="000F0FF9">
                  <w:pPr>
                    <w:pStyle w:val="TSMtxt3pt"/>
                    <w:ind w:left="0" w:right="0"/>
                    <w:rPr>
                      <w:b/>
                      <w:bCs/>
                      <w:sz w:val="16"/>
                      <w:szCs w:val="16"/>
                    </w:rPr>
                  </w:pPr>
                </w:p>
              </w:tc>
            </w:tr>
            <w:tr w:rsidR="00325D51" w:rsidRPr="0052577A" w14:paraId="2773DEFB" w14:textId="77777777" w:rsidTr="000F0FF9">
              <w:tc>
                <w:tcPr>
                  <w:tcW w:w="1298" w:type="dxa"/>
                </w:tcPr>
                <w:p w14:paraId="593472C2" w14:textId="77777777" w:rsidR="00325D51" w:rsidRPr="0052577A" w:rsidRDefault="00325D51" w:rsidP="000F0FF9">
                  <w:pPr>
                    <w:pStyle w:val="TSMtxt3pt"/>
                    <w:ind w:left="0" w:right="0"/>
                    <w:rPr>
                      <w:b/>
                      <w:bCs/>
                      <w:sz w:val="16"/>
                      <w:szCs w:val="16"/>
                    </w:rPr>
                  </w:pPr>
                  <w:r w:rsidRPr="0052577A">
                    <w:rPr>
                      <w:b/>
                      <w:bCs/>
                      <w:sz w:val="16"/>
                      <w:szCs w:val="16"/>
                    </w:rPr>
                    <w:t>War and combat terms</w:t>
                  </w:r>
                </w:p>
              </w:tc>
              <w:tc>
                <w:tcPr>
                  <w:tcW w:w="1134" w:type="dxa"/>
                </w:tcPr>
                <w:p w14:paraId="4C236680" w14:textId="77777777" w:rsidR="00325D51" w:rsidRPr="0052577A" w:rsidRDefault="00325D51" w:rsidP="000F0FF9">
                  <w:pPr>
                    <w:pStyle w:val="TSMtxt3pt"/>
                    <w:ind w:left="0" w:right="0"/>
                    <w:rPr>
                      <w:b/>
                      <w:bCs/>
                      <w:sz w:val="16"/>
                      <w:szCs w:val="16"/>
                    </w:rPr>
                  </w:pPr>
                  <w:r w:rsidRPr="0052577A">
                    <w:rPr>
                      <w:b/>
                      <w:bCs/>
                      <w:sz w:val="16"/>
                      <w:szCs w:val="16"/>
                    </w:rPr>
                    <w:t>What we think this means</w:t>
                  </w:r>
                </w:p>
              </w:tc>
              <w:tc>
                <w:tcPr>
                  <w:tcW w:w="1134" w:type="dxa"/>
                </w:tcPr>
                <w:p w14:paraId="0520172B" w14:textId="77777777" w:rsidR="00325D51" w:rsidRPr="0052577A" w:rsidRDefault="00325D51" w:rsidP="000F0FF9">
                  <w:pPr>
                    <w:pStyle w:val="TSMtxt3pt"/>
                    <w:ind w:left="0" w:right="0"/>
                    <w:rPr>
                      <w:b/>
                      <w:bCs/>
                      <w:sz w:val="16"/>
                      <w:szCs w:val="16"/>
                    </w:rPr>
                  </w:pPr>
                  <w:r w:rsidRPr="0052577A">
                    <w:rPr>
                      <w:b/>
                      <w:bCs/>
                      <w:sz w:val="16"/>
                      <w:szCs w:val="16"/>
                    </w:rPr>
                    <w:t>What we now know it means</w:t>
                  </w:r>
                </w:p>
              </w:tc>
              <w:tc>
                <w:tcPr>
                  <w:tcW w:w="1027" w:type="dxa"/>
                </w:tcPr>
                <w:p w14:paraId="3B2577DB" w14:textId="77777777" w:rsidR="00325D51" w:rsidRPr="0052577A" w:rsidRDefault="00325D51" w:rsidP="000F0FF9">
                  <w:pPr>
                    <w:pStyle w:val="TSMtxt3pt"/>
                    <w:ind w:left="0" w:right="0"/>
                    <w:rPr>
                      <w:b/>
                      <w:bCs/>
                      <w:sz w:val="16"/>
                      <w:szCs w:val="16"/>
                    </w:rPr>
                  </w:pPr>
                  <w:r w:rsidRPr="0052577A">
                    <w:rPr>
                      <w:b/>
                      <w:bCs/>
                      <w:sz w:val="16"/>
                      <w:szCs w:val="16"/>
                    </w:rPr>
                    <w:t>Example</w:t>
                  </w:r>
                </w:p>
              </w:tc>
            </w:tr>
            <w:tr w:rsidR="00325D51" w:rsidRPr="0052577A" w14:paraId="5C7E8E42" w14:textId="77777777" w:rsidTr="000F0FF9">
              <w:tc>
                <w:tcPr>
                  <w:tcW w:w="1298" w:type="dxa"/>
                </w:tcPr>
                <w:p w14:paraId="233E1588" w14:textId="77777777" w:rsidR="00325D51" w:rsidRPr="0052577A" w:rsidRDefault="00325D51" w:rsidP="000F0FF9">
                  <w:pPr>
                    <w:pStyle w:val="TSMtxt3pt"/>
                    <w:ind w:left="0" w:right="0"/>
                    <w:rPr>
                      <w:b/>
                      <w:bCs/>
                      <w:sz w:val="16"/>
                      <w:szCs w:val="16"/>
                    </w:rPr>
                  </w:pPr>
                </w:p>
                <w:p w14:paraId="1FCCCDC9" w14:textId="77777777" w:rsidR="00325D51" w:rsidRPr="0052577A" w:rsidRDefault="00325D51" w:rsidP="000F0FF9">
                  <w:pPr>
                    <w:pStyle w:val="TSMtxt3pt"/>
                    <w:ind w:left="0" w:right="0"/>
                    <w:rPr>
                      <w:b/>
                      <w:bCs/>
                      <w:sz w:val="16"/>
                      <w:szCs w:val="16"/>
                    </w:rPr>
                  </w:pPr>
                </w:p>
                <w:p w14:paraId="0EFF6786" w14:textId="77777777" w:rsidR="00325D51" w:rsidRPr="0052577A" w:rsidRDefault="00325D51" w:rsidP="000F0FF9">
                  <w:pPr>
                    <w:pStyle w:val="TSMtxt3pt"/>
                    <w:ind w:left="0" w:right="0"/>
                    <w:rPr>
                      <w:b/>
                      <w:bCs/>
                      <w:sz w:val="16"/>
                      <w:szCs w:val="16"/>
                    </w:rPr>
                  </w:pPr>
                </w:p>
              </w:tc>
              <w:tc>
                <w:tcPr>
                  <w:tcW w:w="1134" w:type="dxa"/>
                </w:tcPr>
                <w:p w14:paraId="77332870" w14:textId="77777777" w:rsidR="00325D51" w:rsidRPr="0052577A" w:rsidRDefault="00325D51" w:rsidP="000F0FF9">
                  <w:pPr>
                    <w:pStyle w:val="TSMtxt3pt"/>
                    <w:ind w:left="0" w:right="0"/>
                    <w:rPr>
                      <w:b/>
                      <w:bCs/>
                      <w:sz w:val="16"/>
                      <w:szCs w:val="16"/>
                    </w:rPr>
                  </w:pPr>
                </w:p>
              </w:tc>
              <w:tc>
                <w:tcPr>
                  <w:tcW w:w="1134" w:type="dxa"/>
                </w:tcPr>
                <w:p w14:paraId="00A349B3" w14:textId="77777777" w:rsidR="00325D51" w:rsidRPr="0052577A" w:rsidRDefault="00325D51" w:rsidP="000F0FF9">
                  <w:pPr>
                    <w:pStyle w:val="TSMtxt3pt"/>
                    <w:ind w:left="0" w:right="0"/>
                    <w:rPr>
                      <w:b/>
                      <w:bCs/>
                      <w:sz w:val="16"/>
                      <w:szCs w:val="16"/>
                    </w:rPr>
                  </w:pPr>
                </w:p>
              </w:tc>
              <w:tc>
                <w:tcPr>
                  <w:tcW w:w="1027" w:type="dxa"/>
                </w:tcPr>
                <w:p w14:paraId="134F18FE" w14:textId="77777777" w:rsidR="00325D51" w:rsidRPr="0052577A" w:rsidRDefault="00325D51" w:rsidP="000F0FF9">
                  <w:pPr>
                    <w:pStyle w:val="TSMtxt3pt"/>
                    <w:ind w:left="0" w:right="0"/>
                    <w:rPr>
                      <w:b/>
                      <w:bCs/>
                      <w:sz w:val="16"/>
                      <w:szCs w:val="16"/>
                    </w:rPr>
                  </w:pPr>
                </w:p>
              </w:tc>
            </w:tr>
            <w:tr w:rsidR="00325D51" w:rsidRPr="0052577A" w14:paraId="53975EE3" w14:textId="77777777" w:rsidTr="000F0FF9">
              <w:tc>
                <w:tcPr>
                  <w:tcW w:w="1298" w:type="dxa"/>
                </w:tcPr>
                <w:p w14:paraId="7E2451FA" w14:textId="77777777" w:rsidR="00325D51" w:rsidRPr="0052577A" w:rsidRDefault="00325D51" w:rsidP="000F0FF9">
                  <w:pPr>
                    <w:pStyle w:val="TSMtxt3pt"/>
                    <w:ind w:left="0" w:right="0"/>
                    <w:rPr>
                      <w:b/>
                      <w:bCs/>
                      <w:sz w:val="16"/>
                      <w:szCs w:val="16"/>
                    </w:rPr>
                  </w:pPr>
                  <w:r w:rsidRPr="0052577A">
                    <w:rPr>
                      <w:b/>
                      <w:bCs/>
                      <w:sz w:val="16"/>
                      <w:szCs w:val="16"/>
                    </w:rPr>
                    <w:t xml:space="preserve">Te reo Māori </w:t>
                  </w:r>
                </w:p>
              </w:tc>
              <w:tc>
                <w:tcPr>
                  <w:tcW w:w="1134" w:type="dxa"/>
                </w:tcPr>
                <w:p w14:paraId="5269DDCE" w14:textId="77777777" w:rsidR="00325D51" w:rsidRPr="0052577A" w:rsidRDefault="00325D51" w:rsidP="000F0FF9">
                  <w:pPr>
                    <w:pStyle w:val="TSMtxt3pt"/>
                    <w:ind w:left="0" w:right="0"/>
                    <w:rPr>
                      <w:b/>
                      <w:bCs/>
                      <w:sz w:val="16"/>
                      <w:szCs w:val="16"/>
                    </w:rPr>
                  </w:pPr>
                  <w:r w:rsidRPr="0052577A">
                    <w:rPr>
                      <w:b/>
                      <w:bCs/>
                      <w:sz w:val="16"/>
                      <w:szCs w:val="16"/>
                    </w:rPr>
                    <w:t>What we think this means</w:t>
                  </w:r>
                </w:p>
              </w:tc>
              <w:tc>
                <w:tcPr>
                  <w:tcW w:w="1134" w:type="dxa"/>
                </w:tcPr>
                <w:p w14:paraId="426EF696" w14:textId="77777777" w:rsidR="00325D51" w:rsidRPr="0052577A" w:rsidRDefault="00325D51" w:rsidP="000F0FF9">
                  <w:pPr>
                    <w:pStyle w:val="TSMtxt3pt"/>
                    <w:ind w:left="0" w:right="0"/>
                    <w:rPr>
                      <w:b/>
                      <w:bCs/>
                      <w:sz w:val="16"/>
                      <w:szCs w:val="16"/>
                    </w:rPr>
                  </w:pPr>
                  <w:r w:rsidRPr="0052577A">
                    <w:rPr>
                      <w:b/>
                      <w:bCs/>
                      <w:sz w:val="16"/>
                      <w:szCs w:val="16"/>
                    </w:rPr>
                    <w:t>What we now know it means</w:t>
                  </w:r>
                </w:p>
              </w:tc>
              <w:tc>
                <w:tcPr>
                  <w:tcW w:w="1027" w:type="dxa"/>
                </w:tcPr>
                <w:p w14:paraId="35F6AEA9" w14:textId="77777777" w:rsidR="00325D51" w:rsidRPr="0052577A" w:rsidRDefault="00325D51" w:rsidP="000F0FF9">
                  <w:pPr>
                    <w:pStyle w:val="TSMtxt3pt"/>
                    <w:ind w:left="0" w:right="0"/>
                    <w:rPr>
                      <w:b/>
                      <w:bCs/>
                      <w:sz w:val="16"/>
                      <w:szCs w:val="16"/>
                    </w:rPr>
                  </w:pPr>
                  <w:r w:rsidRPr="0052577A">
                    <w:rPr>
                      <w:b/>
                      <w:bCs/>
                      <w:sz w:val="16"/>
                      <w:szCs w:val="16"/>
                    </w:rPr>
                    <w:t>Example</w:t>
                  </w:r>
                </w:p>
              </w:tc>
            </w:tr>
            <w:tr w:rsidR="00325D51" w:rsidRPr="0052577A" w14:paraId="2F608F1A" w14:textId="77777777" w:rsidTr="000F0FF9">
              <w:tc>
                <w:tcPr>
                  <w:tcW w:w="1298" w:type="dxa"/>
                </w:tcPr>
                <w:p w14:paraId="71200DF8" w14:textId="77777777" w:rsidR="00325D51" w:rsidRPr="0052577A" w:rsidRDefault="00325D51" w:rsidP="000F0FF9">
                  <w:pPr>
                    <w:pStyle w:val="TSMtxt3pt"/>
                    <w:ind w:left="0" w:right="0"/>
                    <w:rPr>
                      <w:b/>
                      <w:bCs/>
                      <w:sz w:val="16"/>
                      <w:szCs w:val="16"/>
                    </w:rPr>
                  </w:pPr>
                </w:p>
                <w:p w14:paraId="75C4C552" w14:textId="77777777" w:rsidR="00325D51" w:rsidRPr="0052577A" w:rsidRDefault="00325D51" w:rsidP="000F0FF9">
                  <w:pPr>
                    <w:pStyle w:val="TSMtxt3pt"/>
                    <w:ind w:left="0" w:right="0"/>
                    <w:rPr>
                      <w:b/>
                      <w:bCs/>
                      <w:sz w:val="16"/>
                      <w:szCs w:val="16"/>
                    </w:rPr>
                  </w:pPr>
                </w:p>
                <w:p w14:paraId="18D2E017" w14:textId="77777777" w:rsidR="00325D51" w:rsidRPr="0052577A" w:rsidRDefault="00325D51" w:rsidP="000F0FF9">
                  <w:pPr>
                    <w:pStyle w:val="TSMtxt3pt"/>
                    <w:ind w:left="0" w:right="0"/>
                    <w:rPr>
                      <w:b/>
                      <w:bCs/>
                      <w:sz w:val="16"/>
                      <w:szCs w:val="16"/>
                    </w:rPr>
                  </w:pPr>
                </w:p>
              </w:tc>
              <w:tc>
                <w:tcPr>
                  <w:tcW w:w="1134" w:type="dxa"/>
                </w:tcPr>
                <w:p w14:paraId="6CEB8B39" w14:textId="77777777" w:rsidR="00325D51" w:rsidRPr="0052577A" w:rsidRDefault="00325D51" w:rsidP="000F0FF9">
                  <w:pPr>
                    <w:pStyle w:val="TSMtxt3pt"/>
                    <w:ind w:left="0" w:right="0"/>
                    <w:rPr>
                      <w:b/>
                      <w:bCs/>
                      <w:sz w:val="16"/>
                      <w:szCs w:val="16"/>
                    </w:rPr>
                  </w:pPr>
                </w:p>
              </w:tc>
              <w:tc>
                <w:tcPr>
                  <w:tcW w:w="1134" w:type="dxa"/>
                </w:tcPr>
                <w:p w14:paraId="234904BE" w14:textId="77777777" w:rsidR="00325D51" w:rsidRPr="0052577A" w:rsidRDefault="00325D51" w:rsidP="000F0FF9">
                  <w:pPr>
                    <w:pStyle w:val="TSMtxt3pt"/>
                    <w:ind w:left="0" w:right="0"/>
                    <w:rPr>
                      <w:b/>
                      <w:bCs/>
                      <w:sz w:val="16"/>
                      <w:szCs w:val="16"/>
                    </w:rPr>
                  </w:pPr>
                </w:p>
              </w:tc>
              <w:tc>
                <w:tcPr>
                  <w:tcW w:w="1027" w:type="dxa"/>
                </w:tcPr>
                <w:p w14:paraId="4347AA64" w14:textId="77777777" w:rsidR="00325D51" w:rsidRPr="0052577A" w:rsidRDefault="00325D51" w:rsidP="000F0FF9">
                  <w:pPr>
                    <w:pStyle w:val="TSMtxt3pt"/>
                    <w:ind w:left="0" w:right="0"/>
                    <w:rPr>
                      <w:b/>
                      <w:bCs/>
                      <w:sz w:val="16"/>
                      <w:szCs w:val="16"/>
                    </w:rPr>
                  </w:pPr>
                </w:p>
              </w:tc>
            </w:tr>
          </w:tbl>
          <w:p w14:paraId="265EAAF1" w14:textId="77777777" w:rsidR="00325D51" w:rsidRPr="0052577A" w:rsidRDefault="00325D51" w:rsidP="00325D51">
            <w:pPr>
              <w:pStyle w:val="TSMtxt3pt"/>
              <w:rPr>
                <w:highlight w:val="white"/>
              </w:rPr>
            </w:pPr>
          </w:p>
          <w:p w14:paraId="7FF03904" w14:textId="62F59DD5" w:rsidR="00C0232C" w:rsidRPr="0052577A" w:rsidRDefault="00C0232C" w:rsidP="00C0232C">
            <w:pPr>
              <w:pStyle w:val="TSMtxt3pt"/>
            </w:pPr>
          </w:p>
        </w:tc>
      </w:tr>
      <w:tr w:rsidR="000F0FF9" w:rsidRPr="0052577A" w14:paraId="0175BB92" w14:textId="77777777" w:rsidTr="005043B6">
        <w:tc>
          <w:tcPr>
            <w:tcW w:w="5139" w:type="dxa"/>
            <w:shd w:val="clear" w:color="auto" w:fill="F8F0E4"/>
          </w:tcPr>
          <w:p w14:paraId="7932A290" w14:textId="4864771F" w:rsidR="00716C2B" w:rsidRPr="0052577A" w:rsidRDefault="00716C2B" w:rsidP="00ED4A9D">
            <w:pPr>
              <w:pStyle w:val="Heading3"/>
              <w:keepNext/>
            </w:pPr>
            <w:bookmarkStart w:id="1" w:name="_heading=h.2et92p0" w:colFirst="0" w:colLast="0"/>
            <w:bookmarkEnd w:id="1"/>
            <w:r w:rsidRPr="0052577A">
              <w:lastRenderedPageBreak/>
              <w:t>Extension</w:t>
            </w:r>
          </w:p>
          <w:p w14:paraId="513AAF89" w14:textId="6ACD5625" w:rsidR="00716C2B" w:rsidRPr="0052577A" w:rsidRDefault="00716C2B" w:rsidP="00DB19D2">
            <w:pPr>
              <w:pStyle w:val="TSMtxt3pt"/>
              <w:spacing w:before="0"/>
            </w:pPr>
            <w:r w:rsidRPr="0052577A">
              <w:t xml:space="preserve">Focus on the </w:t>
            </w:r>
            <w:r w:rsidRPr="00ED4A9D">
              <w:t>concept</w:t>
            </w:r>
            <w:r w:rsidRPr="0052577A">
              <w:t xml:space="preserve"> of “rangatiratanga” and the statement that “The British had continually undermined Māori rangatiratanga in the north, and Heke’s frustration had boiled over.” </w:t>
            </w:r>
            <w:r w:rsidRPr="0052577A">
              <w:rPr>
                <w:rStyle w:val="HiliteHeading"/>
                <w:lang w:val="en-NZ"/>
              </w:rPr>
              <w:t>PROMPT</w:t>
            </w:r>
            <w:r w:rsidRPr="0052577A">
              <w:t xml:space="preserve"> inquiry into what “rangatiratanga” means and why its loss was so devastating. (See the “Resource links” section for places to start.)</w:t>
            </w:r>
          </w:p>
          <w:p w14:paraId="5594BD91" w14:textId="77777777" w:rsidR="00716C2B" w:rsidRPr="0052577A" w:rsidRDefault="00716C2B" w:rsidP="00716C2B">
            <w:pPr>
              <w:pStyle w:val="TSMitalicbullets"/>
            </w:pPr>
            <w:r w:rsidRPr="0052577A">
              <w:t xml:space="preserve">The Māori version of Te Tiriti o Waitangi, The Treaty of Waitangi, guarantees Māori “tino rangatiratanga”. What did Māori expect from this? How does it compare with what actually happened? </w:t>
            </w:r>
          </w:p>
          <w:p w14:paraId="626EA766" w14:textId="2B454F98" w:rsidR="00716C2B" w:rsidRPr="0052577A" w:rsidRDefault="00716C2B" w:rsidP="00716C2B">
            <w:pPr>
              <w:pStyle w:val="TSMitalicbullets"/>
            </w:pPr>
            <w:r w:rsidRPr="0052577A">
              <w:t>The word “rangatiratanga” is often used today. Why is it an important concept?</w:t>
            </w:r>
            <w:r w:rsidR="00775AC0" w:rsidRPr="0052577A">
              <w:t xml:space="preserve"> </w:t>
            </w:r>
          </w:p>
          <w:p w14:paraId="00F8FB82" w14:textId="56077A62" w:rsidR="00982193" w:rsidRPr="0052577A" w:rsidRDefault="00716C2B" w:rsidP="00716C2B">
            <w:pPr>
              <w:pStyle w:val="Heading3"/>
              <w:spacing w:after="0"/>
              <w:rPr>
                <w:bCs/>
              </w:rPr>
            </w:pPr>
            <w:r w:rsidRPr="0052577A">
              <w:t>Evaluating the writer’s choices</w:t>
            </w:r>
          </w:p>
          <w:p w14:paraId="77EEE6FA" w14:textId="68095417" w:rsidR="00716C2B" w:rsidRPr="0052577A" w:rsidRDefault="00716C2B" w:rsidP="00E0062F">
            <w:pPr>
              <w:pStyle w:val="TSMTxt"/>
              <w:spacing w:before="0"/>
              <w:rPr>
                <w:b/>
                <w:bCs/>
                <w:highlight w:val="white"/>
              </w:rPr>
            </w:pPr>
            <w:r w:rsidRPr="0052577A">
              <w:rPr>
                <w:b/>
                <w:bCs/>
              </w:rPr>
              <w:t>[LPF Reading: Making sense of text: reading critically]</w:t>
            </w:r>
          </w:p>
          <w:p w14:paraId="5A0EEABD" w14:textId="272A88BB" w:rsidR="00982193" w:rsidRPr="0052577A" w:rsidRDefault="00982193" w:rsidP="00982193">
            <w:pPr>
              <w:pStyle w:val="TSMtxt3pt"/>
            </w:pPr>
            <w:r w:rsidRPr="0052577A">
              <w:rPr>
                <w:rStyle w:val="HiliteHeading"/>
                <w:lang w:val="en-NZ"/>
              </w:rPr>
              <w:t>PROMPT</w:t>
            </w:r>
            <w:r w:rsidRPr="0052577A">
              <w:t xml:space="preserve"> the students to reflect on the writer’s message and</w:t>
            </w:r>
            <w:r w:rsidR="000E11DD">
              <w:t> </w:t>
            </w:r>
            <w:r w:rsidRPr="0052577A">
              <w:t xml:space="preserve">purpose. </w:t>
            </w:r>
          </w:p>
          <w:p w14:paraId="09502FED" w14:textId="77777777" w:rsidR="00982193" w:rsidRPr="0052577A" w:rsidRDefault="00982193" w:rsidP="00E0062F">
            <w:pPr>
              <w:pStyle w:val="TSMitalicbullets"/>
              <w:rPr>
                <w:shd w:val="clear" w:color="auto" w:fill="FFFFFF"/>
              </w:rPr>
            </w:pPr>
            <w:r w:rsidRPr="0052577A">
              <w:t>The article focuses on the success of the three pā tūwatawata in defending Māori authority, territory, and lives. But on page 18, we learn that eventually, the British forces dominated. What do the writers think or believe about that? Why did they think this was an important story to tell? What makes you think that?</w:t>
            </w:r>
          </w:p>
          <w:p w14:paraId="644B53B6" w14:textId="77777777" w:rsidR="00982193" w:rsidRPr="0052577A" w:rsidRDefault="00982193" w:rsidP="00E0062F">
            <w:pPr>
              <w:pStyle w:val="TSMitalicbullets"/>
              <w:rPr>
                <w:shd w:val="clear" w:color="auto" w:fill="FFFFFF"/>
              </w:rPr>
            </w:pPr>
            <w:r w:rsidRPr="0052577A">
              <w:t xml:space="preserve">How do you imagine the course of New Zealand history was changed by the loss of Māori land and lives? How do you think that is relevant to us today? </w:t>
            </w:r>
          </w:p>
          <w:p w14:paraId="4A96E273" w14:textId="6E29E2A3" w:rsidR="000F0FF9" w:rsidRPr="0052577A" w:rsidRDefault="00982193" w:rsidP="00567A3A">
            <w:pPr>
              <w:pStyle w:val="TSMitalicbullets"/>
              <w:spacing w:after="120"/>
              <w:rPr>
                <w:lang w:eastAsia="en-NZ"/>
              </w:rPr>
            </w:pPr>
            <w:r w:rsidRPr="0052577A">
              <w:t>What questions do you have? Where could we find more information? Who could help us understand?</w:t>
            </w:r>
          </w:p>
        </w:tc>
        <w:tc>
          <w:tcPr>
            <w:tcW w:w="5067" w:type="dxa"/>
            <w:shd w:val="clear" w:color="auto" w:fill="F8F0E4"/>
          </w:tcPr>
          <w:p w14:paraId="46C4A9E3" w14:textId="77777777" w:rsidR="005F6B37" w:rsidRPr="0052577A" w:rsidRDefault="005F6B37" w:rsidP="005F6B37">
            <w:pPr>
              <w:pStyle w:val="Heading3"/>
              <w:spacing w:after="0"/>
            </w:pPr>
            <w:r w:rsidRPr="0052577A">
              <w:t>Communicating new understandings</w:t>
            </w:r>
          </w:p>
          <w:p w14:paraId="01B635F9" w14:textId="77777777" w:rsidR="005F6B37" w:rsidRPr="0052577A" w:rsidRDefault="005F6B37" w:rsidP="005F6B37">
            <w:pPr>
              <w:pStyle w:val="TSMTxt"/>
              <w:spacing w:before="0"/>
              <w:rPr>
                <w:b/>
                <w:bCs/>
              </w:rPr>
            </w:pPr>
            <w:r w:rsidRPr="0052577A">
              <w:rPr>
                <w:b/>
                <w:bCs/>
              </w:rPr>
              <w:t>[LPF Writing: Creating texts to communicate current knowledge and understanding]</w:t>
            </w:r>
          </w:p>
          <w:p w14:paraId="46413007" w14:textId="77777777" w:rsidR="005F6B37" w:rsidRPr="0052577A" w:rsidRDefault="005F6B37" w:rsidP="00DB19D2">
            <w:pPr>
              <w:pStyle w:val="TSMtxt3pt"/>
              <w:spacing w:before="0"/>
            </w:pPr>
            <w:r w:rsidRPr="0052577A">
              <w:t xml:space="preserve">Give the students printouts of the infographics. </w:t>
            </w:r>
            <w:r w:rsidRPr="0052577A">
              <w:rPr>
                <w:rStyle w:val="HiliteHeading"/>
                <w:lang w:val="en-NZ"/>
              </w:rPr>
              <w:t>PROMPT</w:t>
            </w:r>
            <w:r w:rsidRPr="0052577A">
              <w:t xml:space="preserve"> them to visualise the scene and empathise with the thoughts and feelings of the people portrayed in them.</w:t>
            </w:r>
          </w:p>
          <w:p w14:paraId="4DDC5A94" w14:textId="6CEB8D9E" w:rsidR="005F6B37" w:rsidRPr="0052577A" w:rsidRDefault="005F6B37" w:rsidP="005F6B37">
            <w:pPr>
              <w:pStyle w:val="TSMitalicbullets"/>
            </w:pPr>
            <w:r w:rsidRPr="0052577A">
              <w:t xml:space="preserve">What do you hear? What do you see? Feel? What is it like when the shells hit the rua? </w:t>
            </w:r>
          </w:p>
          <w:p w14:paraId="198BCF09" w14:textId="049D5CD2" w:rsidR="005F6B37" w:rsidRPr="0052577A" w:rsidRDefault="005F6B37" w:rsidP="005F6B37">
            <w:pPr>
              <w:pStyle w:val="TSMitalicbullets"/>
            </w:pPr>
            <w:r w:rsidRPr="0052577A">
              <w:t xml:space="preserve">Who is with you? What are you doing? What are you saying to each other? What are you thinking? </w:t>
            </w:r>
          </w:p>
          <w:p w14:paraId="197A3CA8" w14:textId="23925BFF" w:rsidR="000F0FF9" w:rsidRPr="0052577A" w:rsidRDefault="005F6B37" w:rsidP="004635D9">
            <w:pPr>
              <w:pStyle w:val="TSMtxt3pt"/>
            </w:pPr>
            <w:r w:rsidRPr="0052577A">
              <w:t>Have the students draw speech and thought bubbles that convey what it might have been like to be in the pā tūwatawata when under attack.</w:t>
            </w:r>
          </w:p>
        </w:tc>
      </w:tr>
    </w:tbl>
    <w:p w14:paraId="770F6F5D" w14:textId="77777777" w:rsidR="00DA604A" w:rsidRPr="0052577A" w:rsidRDefault="00DA604A" w:rsidP="004C6937">
      <w:pPr>
        <w:pStyle w:val="TSMtxt3pt"/>
        <w:spacing w:before="0" w:after="0" w:line="240" w:lineRule="auto"/>
        <w:rPr>
          <w:lang w:eastAsia="en-NZ"/>
        </w:rPr>
        <w:sectPr w:rsidR="00DA604A" w:rsidRPr="0052577A" w:rsidSect="003741DD">
          <w:type w:val="continuous"/>
          <w:pgSz w:w="11900" w:h="16840"/>
          <w:pgMar w:top="851" w:right="851" w:bottom="567" w:left="851" w:header="709" w:footer="227" w:gutter="0"/>
          <w:cols w:space="708"/>
          <w:formProt w:val="0"/>
        </w:sectPr>
      </w:pPr>
    </w:p>
    <w:tbl>
      <w:tblPr>
        <w:tblW w:w="0" w:type="auto"/>
        <w:jc w:val="right"/>
        <w:shd w:val="clear" w:color="auto" w:fill="808080"/>
        <w:tblLayout w:type="fixed"/>
        <w:tblLook w:val="04A0" w:firstRow="1" w:lastRow="0" w:firstColumn="1" w:lastColumn="0" w:noHBand="0" w:noVBand="1"/>
      </w:tblPr>
      <w:tblGrid>
        <w:gridCol w:w="426"/>
        <w:gridCol w:w="3543"/>
        <w:gridCol w:w="108"/>
      </w:tblGrid>
      <w:tr w:rsidR="00D04EB7" w:rsidRPr="0052577A" w14:paraId="162691E4" w14:textId="77777777" w:rsidTr="00804480">
        <w:trPr>
          <w:trHeight w:val="340"/>
          <w:jc w:val="right"/>
        </w:trPr>
        <w:tc>
          <w:tcPr>
            <w:tcW w:w="426" w:type="dxa"/>
            <w:shd w:val="clear" w:color="auto" w:fill="808080"/>
            <w:vAlign w:val="center"/>
            <w:hideMark/>
          </w:tcPr>
          <w:p w14:paraId="26304097" w14:textId="77777777" w:rsidR="00D04EB7" w:rsidRPr="0052577A" w:rsidRDefault="00D04EB7" w:rsidP="00804480">
            <w:pPr>
              <w:spacing w:before="60"/>
              <w:rPr>
                <w:rFonts w:eastAsia="Times New Roman"/>
                <w:b/>
                <w:color w:val="FFFFFF"/>
                <w:sz w:val="16"/>
                <w:szCs w:val="16"/>
              </w:rPr>
            </w:pPr>
            <w:r w:rsidRPr="0052577A">
              <w:rPr>
                <w:noProof/>
                <w:color w:val="FFFFFF"/>
                <w:lang w:eastAsia="en-NZ"/>
              </w:rPr>
              <w:drawing>
                <wp:inline distT="0" distB="0" distL="0" distR="0" wp14:anchorId="40BDA0E3" wp14:editId="74AD4892">
                  <wp:extent cx="229870" cy="175260"/>
                  <wp:effectExtent l="0" t="0" r="0" b="0"/>
                  <wp:docPr id="21" name="Picture 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242AB9CC" w14:textId="77777777" w:rsidR="00D04EB7" w:rsidRPr="0052577A" w:rsidRDefault="00011455" w:rsidP="00804480">
            <w:pPr>
              <w:spacing w:before="60"/>
              <w:rPr>
                <w:rFonts w:eastAsia="Times New Roman"/>
                <w:b/>
                <w:color w:val="FFFFFF"/>
                <w:sz w:val="16"/>
                <w:szCs w:val="16"/>
              </w:rPr>
            </w:pPr>
            <w:hyperlink r:id="rId26" w:history="1">
              <w:r w:rsidR="00D04EB7" w:rsidRPr="0052577A">
                <w:rPr>
                  <w:rStyle w:val="Hyperlink"/>
                  <w:b/>
                  <w:color w:val="FFFFFF"/>
                  <w:sz w:val="16"/>
                  <w:szCs w:val="16"/>
                  <w:u w:val="none"/>
                </w:rPr>
                <w:t>The Learning Progression Frameworks</w:t>
              </w:r>
            </w:hyperlink>
          </w:p>
        </w:tc>
      </w:tr>
      <w:tr w:rsidR="00D04EB7" w:rsidRPr="0052577A" w14:paraId="7E002EA4" w14:textId="77777777" w:rsidTr="00804480">
        <w:trPr>
          <w:jc w:val="right"/>
        </w:trPr>
        <w:tc>
          <w:tcPr>
            <w:tcW w:w="4077" w:type="dxa"/>
            <w:gridSpan w:val="3"/>
            <w:shd w:val="clear" w:color="auto" w:fill="FFFFFF"/>
            <w:vAlign w:val="bottom"/>
          </w:tcPr>
          <w:p w14:paraId="60B795F1" w14:textId="77777777" w:rsidR="00D04EB7" w:rsidRPr="0052577A" w:rsidRDefault="00D04EB7" w:rsidP="00804480">
            <w:pPr>
              <w:spacing w:before="0" w:line="240" w:lineRule="auto"/>
              <w:rPr>
                <w:sz w:val="6"/>
              </w:rPr>
            </w:pPr>
          </w:p>
        </w:tc>
      </w:tr>
      <w:tr w:rsidR="00D04EB7" w:rsidRPr="0052577A" w14:paraId="7D33C1A4" w14:textId="77777777" w:rsidTr="00804480">
        <w:trPr>
          <w:trHeight w:val="340"/>
          <w:jc w:val="right"/>
        </w:trPr>
        <w:tc>
          <w:tcPr>
            <w:tcW w:w="426" w:type="dxa"/>
            <w:shd w:val="clear" w:color="auto" w:fill="808080"/>
            <w:vAlign w:val="center"/>
            <w:hideMark/>
          </w:tcPr>
          <w:p w14:paraId="680A3F97" w14:textId="77777777" w:rsidR="00D04EB7" w:rsidRPr="0052577A" w:rsidRDefault="00D04EB7" w:rsidP="00804480">
            <w:pPr>
              <w:spacing w:before="60"/>
              <w:jc w:val="both"/>
              <w:rPr>
                <w:rFonts w:eastAsia="Times New Roman"/>
                <w:b/>
                <w:color w:val="FFFFFF"/>
                <w:sz w:val="16"/>
                <w:szCs w:val="16"/>
              </w:rPr>
            </w:pPr>
            <w:r w:rsidRPr="0052577A">
              <w:rPr>
                <w:noProof/>
                <w:color w:val="FFFFFF"/>
                <w:lang w:eastAsia="en-NZ"/>
              </w:rPr>
              <w:drawing>
                <wp:inline distT="0" distB="0" distL="0" distR="0" wp14:anchorId="22F934D0" wp14:editId="36C5EDAB">
                  <wp:extent cx="229870" cy="175260"/>
                  <wp:effectExtent l="0" t="0" r="0" b="0"/>
                  <wp:docPr id="22" name="Picture 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6C3660FD" w14:textId="77777777" w:rsidR="00D04EB7" w:rsidRPr="0052577A" w:rsidRDefault="00011455" w:rsidP="00804480">
            <w:pPr>
              <w:spacing w:before="60"/>
              <w:rPr>
                <w:rFonts w:eastAsia="Times New Roman"/>
                <w:b/>
                <w:color w:val="FFFFFF"/>
                <w:sz w:val="16"/>
                <w:szCs w:val="16"/>
              </w:rPr>
            </w:pPr>
            <w:hyperlink r:id="rId28" w:history="1">
              <w:r w:rsidR="00D04EB7" w:rsidRPr="0052577A">
                <w:rPr>
                  <w:rStyle w:val="Hyperlink"/>
                  <w:b/>
                  <w:color w:val="FFFFFF"/>
                  <w:sz w:val="16"/>
                  <w:szCs w:val="16"/>
                  <w:u w:val="none"/>
                </w:rPr>
                <w:t>The Literacy Learning Progressions</w:t>
              </w:r>
            </w:hyperlink>
          </w:p>
        </w:tc>
      </w:tr>
      <w:tr w:rsidR="00D04EB7" w:rsidRPr="0052577A" w14:paraId="17DE22E9" w14:textId="77777777" w:rsidTr="00804480">
        <w:trPr>
          <w:gridAfter w:val="1"/>
          <w:wAfter w:w="108" w:type="dxa"/>
          <w:jc w:val="right"/>
        </w:trPr>
        <w:tc>
          <w:tcPr>
            <w:tcW w:w="426" w:type="dxa"/>
            <w:shd w:val="clear" w:color="auto" w:fill="FFFFFF"/>
            <w:vAlign w:val="bottom"/>
          </w:tcPr>
          <w:p w14:paraId="4598BAF8" w14:textId="77777777" w:rsidR="00D04EB7" w:rsidRPr="0052577A" w:rsidRDefault="00D04EB7" w:rsidP="00804480">
            <w:pPr>
              <w:spacing w:before="0" w:line="240" w:lineRule="auto"/>
              <w:rPr>
                <w:sz w:val="8"/>
              </w:rPr>
            </w:pPr>
          </w:p>
        </w:tc>
        <w:tc>
          <w:tcPr>
            <w:tcW w:w="3543" w:type="dxa"/>
            <w:shd w:val="clear" w:color="auto" w:fill="FFFFFF"/>
            <w:vAlign w:val="bottom"/>
          </w:tcPr>
          <w:p w14:paraId="0F49A8D1" w14:textId="77777777" w:rsidR="00D04EB7" w:rsidRPr="0052577A" w:rsidRDefault="00D04EB7" w:rsidP="00804480">
            <w:pPr>
              <w:spacing w:before="0" w:line="240" w:lineRule="auto"/>
              <w:rPr>
                <w:sz w:val="8"/>
              </w:rPr>
            </w:pPr>
          </w:p>
        </w:tc>
      </w:tr>
      <w:tr w:rsidR="00D04EB7" w:rsidRPr="0052577A" w14:paraId="5A6EE0CE" w14:textId="77777777" w:rsidTr="00804480">
        <w:trPr>
          <w:trHeight w:val="340"/>
          <w:jc w:val="right"/>
        </w:trPr>
        <w:tc>
          <w:tcPr>
            <w:tcW w:w="426" w:type="dxa"/>
            <w:shd w:val="clear" w:color="auto" w:fill="808080"/>
            <w:vAlign w:val="center"/>
            <w:hideMark/>
          </w:tcPr>
          <w:p w14:paraId="3FEDF4F9" w14:textId="77777777" w:rsidR="00D04EB7" w:rsidRPr="0052577A" w:rsidRDefault="00D04EB7" w:rsidP="00804480">
            <w:pPr>
              <w:spacing w:before="60"/>
              <w:rPr>
                <w:rFonts w:eastAsia="Times New Roman"/>
                <w:b/>
                <w:color w:val="FFFFFF"/>
                <w:sz w:val="16"/>
                <w:szCs w:val="16"/>
              </w:rPr>
            </w:pPr>
            <w:r w:rsidRPr="0052577A">
              <w:rPr>
                <w:noProof/>
                <w:color w:val="FFFFFF"/>
                <w:lang w:eastAsia="en-NZ"/>
              </w:rPr>
              <w:drawing>
                <wp:inline distT="0" distB="0" distL="0" distR="0" wp14:anchorId="3DBB1F0D" wp14:editId="623B90DC">
                  <wp:extent cx="229870" cy="175260"/>
                  <wp:effectExtent l="0" t="0" r="0" b="0"/>
                  <wp:docPr id="25" name="Picture 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26DBD45E" w14:textId="77777777" w:rsidR="00D04EB7" w:rsidRPr="0052577A" w:rsidRDefault="00011455" w:rsidP="00804480">
            <w:pPr>
              <w:spacing w:before="60"/>
              <w:rPr>
                <w:rFonts w:eastAsia="Times New Roman"/>
                <w:b/>
                <w:color w:val="FFFFFF"/>
                <w:sz w:val="16"/>
                <w:szCs w:val="16"/>
              </w:rPr>
            </w:pPr>
            <w:hyperlink r:id="rId30" w:history="1">
              <w:r w:rsidR="00D04EB7" w:rsidRPr="0052577A">
                <w:rPr>
                  <w:rStyle w:val="Hyperlink"/>
                  <w:b/>
                  <w:color w:val="FFFFFF"/>
                  <w:sz w:val="16"/>
                  <w:szCs w:val="16"/>
                  <w:u w:val="none"/>
                </w:rPr>
                <w:t xml:space="preserve">Effective Literacy Practice: </w:t>
              </w:r>
              <w:r w:rsidR="00172DE5" w:rsidRPr="0052577A">
                <w:rPr>
                  <w:rStyle w:val="Hyperlink"/>
                  <w:b/>
                  <w:color w:val="FFFFFF"/>
                  <w:sz w:val="16"/>
                  <w:szCs w:val="16"/>
                  <w:u w:val="none"/>
                </w:rPr>
                <w:t>Y</w:t>
              </w:r>
              <w:r w:rsidR="00D04EB7" w:rsidRPr="0052577A">
                <w:rPr>
                  <w:rStyle w:val="Hyperlink"/>
                  <w:b/>
                  <w:color w:val="FFFFFF"/>
                  <w:sz w:val="16"/>
                  <w:szCs w:val="16"/>
                  <w:u w:val="none"/>
                </w:rPr>
                <w:t>ears 5–</w:t>
              </w:r>
            </w:hyperlink>
            <w:r w:rsidR="00D04EB7" w:rsidRPr="0052577A">
              <w:rPr>
                <w:rStyle w:val="Hyperlink"/>
                <w:b/>
                <w:color w:val="FFFFFF"/>
                <w:sz w:val="16"/>
                <w:szCs w:val="16"/>
                <w:u w:val="none"/>
              </w:rPr>
              <w:t>8</w:t>
            </w:r>
          </w:p>
        </w:tc>
      </w:tr>
    </w:tbl>
    <w:p w14:paraId="6AB323B0" w14:textId="77777777" w:rsidR="00510F9E" w:rsidRPr="0052577A" w:rsidRDefault="00510F9E" w:rsidP="004C6937">
      <w:pPr>
        <w:spacing w:before="0" w:line="240" w:lineRule="auto"/>
        <w:rPr>
          <w:lang w:eastAsia="en-NZ"/>
        </w:rPr>
        <w:sectPr w:rsidR="00510F9E" w:rsidRPr="0052577A" w:rsidSect="003741DD">
          <w:type w:val="continuous"/>
          <w:pgSz w:w="11900" w:h="16840"/>
          <w:pgMar w:top="851" w:right="851" w:bottom="567" w:left="851" w:header="709" w:footer="227" w:gutter="0"/>
          <w:cols w:space="708"/>
          <w:formProt w:val="0"/>
        </w:sectPr>
      </w:pPr>
    </w:p>
    <w:p w14:paraId="756D0381" w14:textId="77777777" w:rsidR="005E3DC7" w:rsidRPr="0052577A" w:rsidRDefault="00D21807" w:rsidP="001978EC">
      <w:pPr>
        <w:pStyle w:val="Heading2"/>
        <w:spacing w:before="60" w:line="360" w:lineRule="auto"/>
        <w:rPr>
          <w:color w:val="FFFFFF"/>
          <w:sz w:val="28"/>
          <w:lang w:eastAsia="en-NZ"/>
        </w:rPr>
      </w:pPr>
      <w:r w:rsidRPr="0052577A">
        <w:rPr>
          <w:noProof/>
          <w:color w:val="FFFFFF"/>
          <w:sz w:val="28"/>
          <w:lang w:eastAsia="en-NZ"/>
        </w:rPr>
        <w:lastRenderedPageBreak/>
        <mc:AlternateContent>
          <mc:Choice Requires="wps">
            <w:drawing>
              <wp:anchor distT="0" distB="0" distL="114300" distR="114300" simplePos="0" relativeHeight="251637760" behindDoc="1" locked="0" layoutInCell="0" allowOverlap="1" wp14:anchorId="5EFDCB7A" wp14:editId="22313CAA">
                <wp:simplePos x="0" y="0"/>
                <wp:positionH relativeFrom="column">
                  <wp:posOffset>-570230</wp:posOffset>
                </wp:positionH>
                <wp:positionV relativeFrom="paragraph">
                  <wp:posOffset>-57362</wp:posOffset>
                </wp:positionV>
                <wp:extent cx="7600013" cy="357505"/>
                <wp:effectExtent l="0" t="0" r="1270" b="4445"/>
                <wp:wrapNone/>
                <wp:docPr id="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013"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0A93D" id="Rectangle 475" o:spid="_x0000_s1026" style="position:absolute;margin-left:-44.9pt;margin-top:-4.5pt;width:598.45pt;height:2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" o:allowincell="f" fillcolor="#1a4786" stroked="f">
                <v:path arrowok="t"/>
              </v:rect>
            </w:pict>
          </mc:Fallback>
        </mc:AlternateContent>
      </w:r>
      <w:r w:rsidR="00B75B31" w:rsidRPr="0052577A">
        <w:rPr>
          <w:color w:val="FFFFFF"/>
          <w:sz w:val="28"/>
          <w:lang w:eastAsia="en-NZ"/>
        </w:rPr>
        <w:t>Illustrating the key ideas</w:t>
      </w:r>
    </w:p>
    <w:p w14:paraId="722C73A1" w14:textId="77777777" w:rsidR="005E3DC7" w:rsidRPr="0052577A" w:rsidRDefault="005E3DC7" w:rsidP="008161A1">
      <w:pPr>
        <w:spacing w:before="0"/>
      </w:pPr>
    </w:p>
    <w:tbl>
      <w:tblPr>
        <w:tblW w:w="10206" w:type="dxa"/>
        <w:tblLayout w:type="fixed"/>
        <w:tblLook w:val="00A0" w:firstRow="1" w:lastRow="0" w:firstColumn="1" w:lastColumn="0" w:noHBand="0" w:noVBand="0"/>
      </w:tblPr>
      <w:tblGrid>
        <w:gridCol w:w="2410"/>
        <w:gridCol w:w="7796"/>
      </w:tblGrid>
      <w:tr w:rsidR="00E32F7F" w:rsidRPr="0052577A" w14:paraId="709A2448" w14:textId="77777777" w:rsidTr="00711C32">
        <w:tc>
          <w:tcPr>
            <w:tcW w:w="2410" w:type="dxa"/>
            <w:tcBorders>
              <w:bottom w:val="single" w:sz="4" w:space="0" w:color="BFBFBF"/>
            </w:tcBorders>
            <w:shd w:val="clear" w:color="auto" w:fill="FFFFFF"/>
          </w:tcPr>
          <w:p w14:paraId="2E5CECCA" w14:textId="4C53C73F" w:rsidR="00E32F7F" w:rsidRPr="0052577A" w:rsidRDefault="00E32F7F" w:rsidP="00707C25">
            <w:pPr>
              <w:pStyle w:val="Heading3"/>
              <w:spacing w:before="120"/>
            </w:pPr>
          </w:p>
        </w:tc>
        <w:tc>
          <w:tcPr>
            <w:tcW w:w="7796" w:type="dxa"/>
            <w:tcBorders>
              <w:bottom w:val="single" w:sz="4" w:space="0" w:color="BFBFBF"/>
            </w:tcBorders>
            <w:shd w:val="clear" w:color="auto" w:fill="FFFFFF"/>
          </w:tcPr>
          <w:p w14:paraId="3DF4BA41" w14:textId="77777777" w:rsidR="00E32F7F" w:rsidRPr="0052577A" w:rsidRDefault="00E32F7F" w:rsidP="00707C25">
            <w:pPr>
              <w:pStyle w:val="Heading4"/>
              <w:spacing w:after="120"/>
            </w:pPr>
          </w:p>
        </w:tc>
      </w:tr>
      <w:tr w:rsidR="00A66F17" w:rsidRPr="0052577A" w14:paraId="2DED14FC" w14:textId="77777777" w:rsidTr="00711C32">
        <w:tc>
          <w:tcPr>
            <w:tcW w:w="2410" w:type="dxa"/>
            <w:tcBorders>
              <w:top w:val="single" w:sz="4" w:space="0" w:color="BFBFBF"/>
            </w:tcBorders>
            <w:shd w:val="clear" w:color="auto" w:fill="F8F0E4"/>
          </w:tcPr>
          <w:p w14:paraId="646EC1BC" w14:textId="77777777" w:rsidR="00D00B61" w:rsidRPr="0052577A" w:rsidRDefault="00D00B61" w:rsidP="00F21183">
            <w:pPr>
              <w:pStyle w:val="TSMTxt"/>
            </w:pPr>
          </w:p>
          <w:p w14:paraId="080B3293" w14:textId="77777777" w:rsidR="00D00B61" w:rsidRPr="0052577A" w:rsidRDefault="00D00B61" w:rsidP="00F21183">
            <w:pPr>
              <w:pStyle w:val="TSMTxt"/>
            </w:pPr>
          </w:p>
          <w:p w14:paraId="309FECBF" w14:textId="77777777" w:rsidR="00D00B61" w:rsidRPr="0052577A" w:rsidRDefault="00D00B61" w:rsidP="00F21183">
            <w:pPr>
              <w:pStyle w:val="TSMTxt"/>
            </w:pPr>
          </w:p>
          <w:p w14:paraId="024A2FD6" w14:textId="77777777" w:rsidR="00D00B61" w:rsidRPr="0052577A" w:rsidRDefault="00D00B61" w:rsidP="00F21183">
            <w:pPr>
              <w:pStyle w:val="TSMTxt"/>
            </w:pPr>
          </w:p>
          <w:p w14:paraId="7319CD0D" w14:textId="153AE08F" w:rsidR="00D00B61" w:rsidRPr="0052577A" w:rsidRDefault="00D00B61" w:rsidP="00F21183">
            <w:pPr>
              <w:pStyle w:val="TSMTxt"/>
            </w:pPr>
          </w:p>
          <w:p w14:paraId="3FDC614A" w14:textId="2E46ED45" w:rsidR="00D00B61" w:rsidRPr="0052577A" w:rsidRDefault="00D00B61" w:rsidP="00F21183">
            <w:pPr>
              <w:pStyle w:val="TSMTxt"/>
            </w:pPr>
          </w:p>
          <w:p w14:paraId="048D1E24" w14:textId="627D4711" w:rsidR="00A66F17" w:rsidRPr="0052577A" w:rsidRDefault="00993ECC" w:rsidP="00F21183">
            <w:pPr>
              <w:pStyle w:val="TSMTxt"/>
            </w:pPr>
            <w:r w:rsidRPr="0052577A">
              <w:rPr>
                <w:noProof/>
                <w:lang w:eastAsia="en-NZ"/>
              </w:rPr>
              <mc:AlternateContent>
                <mc:Choice Requires="wps">
                  <w:drawing>
                    <wp:anchor distT="45720" distB="45720" distL="114300" distR="114300" simplePos="0" relativeHeight="251715584" behindDoc="0" locked="0" layoutInCell="1" allowOverlap="1" wp14:anchorId="7F943C6A" wp14:editId="0E947519">
                      <wp:simplePos x="0" y="0"/>
                      <wp:positionH relativeFrom="column">
                        <wp:posOffset>29304</wp:posOffset>
                      </wp:positionH>
                      <wp:positionV relativeFrom="paragraph">
                        <wp:posOffset>171343</wp:posOffset>
                      </wp:positionV>
                      <wp:extent cx="1374775" cy="1167765"/>
                      <wp:effectExtent l="0" t="38100" r="644525" b="51435"/>
                      <wp:wrapNone/>
                      <wp:docPr id="2"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775" cy="1167765"/>
                              </a:xfrm>
                              <a:prstGeom prst="accentCallout2">
                                <a:avLst>
                                  <a:gd name="adj1" fmla="val 12398"/>
                                  <a:gd name="adj2" fmla="val 107972"/>
                                  <a:gd name="adj3" fmla="val 12398"/>
                                  <a:gd name="adj4" fmla="val 123255"/>
                                  <a:gd name="adj5" fmla="val 29663"/>
                                  <a:gd name="adj6" fmla="val 145931"/>
                                </a:avLst>
                              </a:prstGeom>
                              <a:solidFill>
                                <a:srgbClr val="F8F0E4"/>
                              </a:solidFill>
                              <a:ln w="9525">
                                <a:solidFill>
                                  <a:srgbClr val="000000"/>
                                </a:solidFill>
                                <a:miter lim="800000"/>
                                <a:headEnd/>
                                <a:tailEnd/>
                              </a:ln>
                            </wps:spPr>
                            <wps:txbx>
                              <w:txbxContent>
                                <w:p w14:paraId="0F229231" w14:textId="7AE9C2C2" w:rsidR="00A666DF" w:rsidRDefault="00F6095E" w:rsidP="006865EF">
                                  <w:pPr>
                                    <w:spacing w:before="0"/>
                                  </w:pPr>
                                  <w:r w:rsidRPr="00F6095E">
                                    <w:rPr>
                                      <w:sz w:val="17"/>
                                    </w:rPr>
                                    <w:t>Māori used their experiences and knowledge of the land to adapt pā construction materials and processes to better protect against invading forces.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943C6A"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13" o:spid="_x0000_s1030" type="#_x0000_t45" style="position:absolute;left:0;text-align:left;margin-left:2.3pt;margin-top:13.5pt;width:108.25pt;height:91.9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" adj="31521,6407,26623,2678,23322,2678" fillcolor="#f8f0e4">
                      <v:path arrowok="f"/>
                      <v:textbox inset="2mm,,1mm">
                        <w:txbxContent>
                          <w:p w14:paraId="0F229231" w14:textId="7AE9C2C2" w:rsidR="00A666DF" w:rsidRDefault="00F6095E" w:rsidP="006865EF">
                            <w:pPr>
                              <w:spacing w:before="0"/>
                            </w:pPr>
                            <w:r w:rsidRPr="00F6095E">
                              <w:rPr>
                                <w:sz w:val="17"/>
                              </w:rPr>
                              <w:t>Māori used their experiences and knowledge of the land to adapt pā construction materials and processes to better protect against invading forces.</w:t>
                            </w:r>
                          </w:p>
                        </w:txbxContent>
                      </v:textbox>
                      <o:callout v:ext="edit" minusx="t" minusy="t"/>
                    </v:shape>
                  </w:pict>
                </mc:Fallback>
              </mc:AlternateContent>
            </w:r>
          </w:p>
        </w:tc>
        <w:tc>
          <w:tcPr>
            <w:tcW w:w="7796" w:type="dxa"/>
            <w:tcBorders>
              <w:top w:val="single" w:sz="4" w:space="0" w:color="BFBFBF"/>
              <w:left w:val="nil"/>
            </w:tcBorders>
            <w:shd w:val="clear" w:color="auto" w:fill="F8F0E4"/>
          </w:tcPr>
          <w:p w14:paraId="34C9FEC8" w14:textId="11B20903" w:rsidR="00A66F17" w:rsidRPr="0052577A" w:rsidRDefault="00A66F17" w:rsidP="004B0F67">
            <w:pPr>
              <w:pStyle w:val="TSMTxt"/>
            </w:pPr>
          </w:p>
          <w:p w14:paraId="443FFEDF" w14:textId="434BEFFA" w:rsidR="00711C32" w:rsidRPr="0052577A" w:rsidRDefault="00CE46FA" w:rsidP="002D4C48">
            <w:pPr>
              <w:pStyle w:val="TSMTxt"/>
              <w:jc w:val="center"/>
            </w:pPr>
            <w:r w:rsidRPr="0052577A">
              <w:rPr>
                <w:noProof/>
                <w:lang w:eastAsia="en-NZ"/>
              </w:rPr>
              <mc:AlternateContent>
                <mc:Choice Requires="wps">
                  <w:drawing>
                    <wp:anchor distT="45720" distB="45720" distL="114300" distR="114300" simplePos="0" relativeHeight="251739136" behindDoc="0" locked="0" layoutInCell="1" allowOverlap="1" wp14:anchorId="47B545F3" wp14:editId="015D5AEF">
                      <wp:simplePos x="0" y="0"/>
                      <wp:positionH relativeFrom="column">
                        <wp:posOffset>3573145</wp:posOffset>
                      </wp:positionH>
                      <wp:positionV relativeFrom="paragraph">
                        <wp:posOffset>3100070</wp:posOffset>
                      </wp:positionV>
                      <wp:extent cx="684530" cy="1359535"/>
                      <wp:effectExtent l="43497" t="1042353" r="63818" b="25717"/>
                      <wp:wrapNone/>
                      <wp:docPr id="27"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684530" cy="1359535"/>
                              </a:xfrm>
                              <a:prstGeom prst="accentCallout2">
                                <a:avLst>
                                  <a:gd name="adj1" fmla="val 12398"/>
                                  <a:gd name="adj2" fmla="val 107972"/>
                                  <a:gd name="adj3" fmla="val 12398"/>
                                  <a:gd name="adj4" fmla="val 123255"/>
                                  <a:gd name="adj5" fmla="val 39599"/>
                                  <a:gd name="adj6" fmla="val 251324"/>
                                </a:avLst>
                              </a:prstGeom>
                              <a:solidFill>
                                <a:srgbClr val="F8F0E4"/>
                              </a:solidFill>
                              <a:ln w="9525">
                                <a:solidFill>
                                  <a:srgbClr val="000000"/>
                                </a:solidFill>
                                <a:miter lim="800000"/>
                                <a:headEnd/>
                                <a:tailEnd/>
                              </a:ln>
                            </wps:spPr>
                            <wps:txbx>
                              <w:txbxContent>
                                <w:p w14:paraId="43AD76E9" w14:textId="67F81279" w:rsidR="00711C32" w:rsidRDefault="0097323F" w:rsidP="00711C32">
                                  <w:pPr>
                                    <w:spacing w:before="0"/>
                                  </w:pPr>
                                  <w:r w:rsidRPr="0097323F">
                                    <w:rPr>
                                      <w:sz w:val="17"/>
                                    </w:rPr>
                                    <w:t>Technological adaptations often arise in response to particular circumstances or needs.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B545F3" id="_x0000_s1031" type="#_x0000_t45" style="position:absolute;left:0;text-align:left;margin-left:281.35pt;margin-top:244.1pt;width:53.9pt;height:107.05pt;rotation:-90;flip:x;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" adj="54286,8553,26623,2678,23322,2678" fillcolor="#f8f0e4">
                      <v:path arrowok="f"/>
                      <v:textbox inset="2mm,,1mm">
                        <w:txbxContent>
                          <w:p w14:paraId="43AD76E9" w14:textId="67F81279" w:rsidR="00711C32" w:rsidRDefault="0097323F" w:rsidP="00711C32">
                            <w:pPr>
                              <w:spacing w:before="0"/>
                            </w:pPr>
                            <w:r w:rsidRPr="0097323F">
                              <w:rPr>
                                <w:sz w:val="17"/>
                              </w:rPr>
                              <w:t>Technological adaptations often arise in response to particular circumstances or needs.</w:t>
                            </w:r>
                          </w:p>
                        </w:txbxContent>
                      </v:textbox>
                      <o:callout v:ext="edit" minusx="t" minusy="t"/>
                    </v:shape>
                  </w:pict>
                </mc:Fallback>
              </mc:AlternateContent>
            </w:r>
            <w:r w:rsidR="006A6E20" w:rsidRPr="0052577A">
              <w:rPr>
                <w:noProof/>
                <w:lang w:eastAsia="en-NZ"/>
              </w:rPr>
              <mc:AlternateContent>
                <mc:Choice Requires="wpg">
                  <w:drawing>
                    <wp:anchor distT="0" distB="0" distL="114300" distR="114300" simplePos="0" relativeHeight="251725824" behindDoc="0" locked="0" layoutInCell="1" allowOverlap="1" wp14:anchorId="095F2C17" wp14:editId="0B46F6E7">
                      <wp:simplePos x="0" y="0"/>
                      <wp:positionH relativeFrom="column">
                        <wp:posOffset>3756208</wp:posOffset>
                      </wp:positionH>
                      <wp:positionV relativeFrom="paragraph">
                        <wp:posOffset>3046617</wp:posOffset>
                      </wp:positionV>
                      <wp:extent cx="462492" cy="212091"/>
                      <wp:effectExtent l="0" t="8255" r="43815" b="24765"/>
                      <wp:wrapNone/>
                      <wp:docPr id="23" name="Group 23"/>
                      <wp:cNvGraphicFramePr/>
                      <a:graphic xmlns:a="http://schemas.openxmlformats.org/drawingml/2006/main">
                        <a:graphicData uri="http://schemas.microsoft.com/office/word/2010/wordprocessingGroup">
                          <wpg:wgp>
                            <wpg:cNvGrpSpPr/>
                            <wpg:grpSpPr>
                              <a:xfrm rot="16200000">
                                <a:off x="0" y="0"/>
                                <a:ext cx="462492" cy="212091"/>
                                <a:chOff x="0" y="0"/>
                                <a:chExt cx="404407" cy="127262"/>
                              </a:xfrm>
                            </wpg:grpSpPr>
                            <wps:wsp>
                              <wps:cNvPr id="14" name="Straight Connector 14"/>
                              <wps:cNvCnPr/>
                              <wps:spPr>
                                <a:xfrm>
                                  <a:off x="0" y="126124"/>
                                  <a:ext cx="144049"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V="1">
                                  <a:off x="140456" y="0"/>
                                  <a:ext cx="263951" cy="127262"/>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DB6C43" id="Group 23" o:spid="_x0000_s1026" style="position:absolute;margin-left:295.75pt;margin-top:239.9pt;width:36.4pt;height:16.7pt;rotation:-90;z-index:251725824;mso-width-relative:margin;mso-height-relative:margin" coordsize="404407,1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">
                      <v:line id="Straight Connector 14" o:spid="_x0000_s1027" style="position:absolute;visibility:visible;mso-wrap-style:square" from="0,126124" to="144049,12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">
                        <v:stroke joinstyle="miter"/>
                      </v:line>
                      <v:line id="Straight Connector 20" o:spid="_x0000_s1028" style="position:absolute;flip:y;visibility:visible;mso-wrap-style:square" from="140456,0" to="404407,1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">
                        <v:stroke joinstyle="miter"/>
                      </v:line>
                    </v:group>
                  </w:pict>
                </mc:Fallback>
              </mc:AlternateContent>
            </w:r>
            <w:r w:rsidR="006939C4" w:rsidRPr="0052577A">
              <w:rPr>
                <w:noProof/>
                <w:lang w:eastAsia="en-NZ"/>
              </w:rPr>
              <mc:AlternateContent>
                <mc:Choice Requires="wpg">
                  <w:drawing>
                    <wp:anchor distT="0" distB="0" distL="114300" distR="114300" simplePos="0" relativeHeight="251741184" behindDoc="0" locked="0" layoutInCell="1" allowOverlap="1" wp14:anchorId="1C7FBDB3" wp14:editId="54483908">
                      <wp:simplePos x="0" y="0"/>
                      <wp:positionH relativeFrom="column">
                        <wp:posOffset>1804548</wp:posOffset>
                      </wp:positionH>
                      <wp:positionV relativeFrom="paragraph">
                        <wp:posOffset>2770006</wp:posOffset>
                      </wp:positionV>
                      <wp:extent cx="428703" cy="728266"/>
                      <wp:effectExtent l="2858" t="0" r="31432" b="12383"/>
                      <wp:wrapNone/>
                      <wp:docPr id="28" name="Group 28"/>
                      <wp:cNvGraphicFramePr/>
                      <a:graphic xmlns:a="http://schemas.openxmlformats.org/drawingml/2006/main">
                        <a:graphicData uri="http://schemas.microsoft.com/office/word/2010/wordprocessingGroup">
                          <wpg:wgp>
                            <wpg:cNvGrpSpPr/>
                            <wpg:grpSpPr>
                              <a:xfrm rot="5400000" flipH="1">
                                <a:off x="0" y="0"/>
                                <a:ext cx="428703" cy="728266"/>
                                <a:chOff x="0" y="0"/>
                                <a:chExt cx="404407" cy="127262"/>
                              </a:xfrm>
                            </wpg:grpSpPr>
                            <wps:wsp>
                              <wps:cNvPr id="29" name="Straight Connector 29"/>
                              <wps:cNvCnPr/>
                              <wps:spPr>
                                <a:xfrm>
                                  <a:off x="0" y="126124"/>
                                  <a:ext cx="144049"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flipV="1">
                                  <a:off x="140456" y="0"/>
                                  <a:ext cx="263951" cy="127262"/>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EAE5925" id="Group 28" o:spid="_x0000_s1026" style="position:absolute;margin-left:142.1pt;margin-top:218.1pt;width:33.75pt;height:57.35pt;rotation:-90;flip:x;z-index:251741184;mso-width-relative:margin;mso-height-relative:margin" coordsize="404407,1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">
                      <v:line id="Straight Connector 29" o:spid="_x0000_s1027" style="position:absolute;visibility:visible;mso-wrap-style:square" from="0,126124" to="144049,12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">
                        <v:stroke joinstyle="miter"/>
                      </v:line>
                      <v:line id="Straight Connector 30" o:spid="_x0000_s1028" style="position:absolute;flip:y;visibility:visible;mso-wrap-style:square" from="140456,0" to="404407,1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">
                        <v:stroke joinstyle="miter"/>
                      </v:line>
                    </v:group>
                  </w:pict>
                </mc:Fallback>
              </mc:AlternateContent>
            </w:r>
            <w:r w:rsidR="006939C4" w:rsidRPr="0052577A">
              <w:rPr>
                <w:noProof/>
                <w:lang w:eastAsia="en-NZ"/>
              </w:rPr>
              <mc:AlternateContent>
                <mc:Choice Requires="wps">
                  <w:drawing>
                    <wp:anchor distT="45720" distB="45720" distL="114300" distR="114300" simplePos="0" relativeHeight="251717632" behindDoc="0" locked="0" layoutInCell="1" allowOverlap="1" wp14:anchorId="19CE49B2" wp14:editId="53421246">
                      <wp:simplePos x="0" y="0"/>
                      <wp:positionH relativeFrom="column">
                        <wp:posOffset>1180730</wp:posOffset>
                      </wp:positionH>
                      <wp:positionV relativeFrom="paragraph">
                        <wp:posOffset>3068132</wp:posOffset>
                      </wp:positionV>
                      <wp:extent cx="810260" cy="1487170"/>
                      <wp:effectExtent l="42545" t="1062355" r="70485" b="13335"/>
                      <wp:wrapNone/>
                      <wp:docPr id="3"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10260" cy="1487170"/>
                              </a:xfrm>
                              <a:prstGeom prst="accentCallout2">
                                <a:avLst>
                                  <a:gd name="adj1" fmla="val 14218"/>
                                  <a:gd name="adj2" fmla="val 106870"/>
                                  <a:gd name="adj3" fmla="val 14218"/>
                                  <a:gd name="adj4" fmla="val 118431"/>
                                  <a:gd name="adj5" fmla="val 71375"/>
                                  <a:gd name="adj6" fmla="val 232585"/>
                                </a:avLst>
                              </a:prstGeom>
                              <a:solidFill>
                                <a:srgbClr val="F8F0E4"/>
                              </a:solidFill>
                              <a:ln w="9525">
                                <a:solidFill>
                                  <a:srgbClr val="000000"/>
                                </a:solidFill>
                                <a:miter lim="800000"/>
                                <a:headEnd/>
                                <a:tailEnd/>
                              </a:ln>
                            </wps:spPr>
                            <wps:txbx>
                              <w:txbxContent>
                                <w:p w14:paraId="44EC90E8" w14:textId="689E3C2D" w:rsidR="00506852" w:rsidRDefault="004F4969" w:rsidP="00995566">
                                  <w:pPr>
                                    <w:spacing w:before="0"/>
                                  </w:pPr>
                                  <w:r w:rsidRPr="004F4969">
                                    <w:rPr>
                                      <w:sz w:val="17"/>
                                    </w:rPr>
                                    <w:t>Technological development expands human possibilities and draws on knowledge from a wide range of disciplines.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CE49B2" id="AutoShape 518" o:spid="_x0000_s1032" type="#_x0000_t45" style="position:absolute;left:0;text-align:left;margin-left:92.95pt;margin-top:241.6pt;width:63.8pt;height:117.1pt;rotation:-90;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" adj="50238,15417,25581,3071,23084,3071" fillcolor="#f8f0e4">
                      <v:path arrowok="f"/>
                      <v:textbox inset="2mm,,1mm">
                        <w:txbxContent>
                          <w:p w14:paraId="44EC90E8" w14:textId="689E3C2D" w:rsidR="00506852" w:rsidRDefault="004F4969" w:rsidP="00995566">
                            <w:pPr>
                              <w:spacing w:before="0"/>
                            </w:pPr>
                            <w:r w:rsidRPr="004F4969">
                              <w:rPr>
                                <w:sz w:val="17"/>
                              </w:rPr>
                              <w:t>Technological development expands human possibilities and draws on knowledge from a wide range of disciplines.</w:t>
                            </w:r>
                          </w:p>
                        </w:txbxContent>
                      </v:textbox>
                      <o:callout v:ext="edit" minusx="t" minusy="t"/>
                    </v:shape>
                  </w:pict>
                </mc:Fallback>
              </mc:AlternateContent>
            </w:r>
            <w:r w:rsidR="005E0744" w:rsidRPr="0052577A">
              <w:rPr>
                <w:noProof/>
                <w:lang w:eastAsia="en-NZ"/>
              </w:rPr>
              <mc:AlternateContent>
                <mc:Choice Requires="wpg">
                  <w:drawing>
                    <wp:anchor distT="0" distB="0" distL="114300" distR="114300" simplePos="0" relativeHeight="251748352" behindDoc="0" locked="0" layoutInCell="1" allowOverlap="1" wp14:anchorId="05A5BBE6" wp14:editId="5F9A9200">
                      <wp:simplePos x="0" y="0"/>
                      <wp:positionH relativeFrom="column">
                        <wp:posOffset>-15643</wp:posOffset>
                      </wp:positionH>
                      <wp:positionV relativeFrom="paragraph">
                        <wp:posOffset>2097648</wp:posOffset>
                      </wp:positionV>
                      <wp:extent cx="539108" cy="408055"/>
                      <wp:effectExtent l="0" t="0" r="33020" b="30480"/>
                      <wp:wrapNone/>
                      <wp:docPr id="32" name="Group 32"/>
                      <wp:cNvGraphicFramePr/>
                      <a:graphic xmlns:a="http://schemas.openxmlformats.org/drawingml/2006/main">
                        <a:graphicData uri="http://schemas.microsoft.com/office/word/2010/wordprocessingGroup">
                          <wpg:wgp>
                            <wpg:cNvGrpSpPr/>
                            <wpg:grpSpPr>
                              <a:xfrm rot="10800000" flipH="1">
                                <a:off x="0" y="0"/>
                                <a:ext cx="539108" cy="408055"/>
                                <a:chOff x="0" y="0"/>
                                <a:chExt cx="404407" cy="127262"/>
                              </a:xfrm>
                            </wpg:grpSpPr>
                            <wps:wsp>
                              <wps:cNvPr id="34" name="Straight Connector 34"/>
                              <wps:cNvCnPr/>
                              <wps:spPr>
                                <a:xfrm>
                                  <a:off x="0" y="126124"/>
                                  <a:ext cx="144049"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flipV="1">
                                  <a:off x="140456" y="0"/>
                                  <a:ext cx="263951" cy="127262"/>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F20C37" id="Group 32" o:spid="_x0000_s1026" style="position:absolute;margin-left:-1.25pt;margin-top:165.15pt;width:42.45pt;height:32.15pt;rotation:180;flip:x;z-index:251748352;mso-width-relative:margin;mso-height-relative:margin" coordsize="404407,1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">
                      <v:line id="Straight Connector 34" o:spid="_x0000_s1027" style="position:absolute;visibility:visible;mso-wrap-style:square" from="0,126124" to="144049,12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">
                        <v:stroke joinstyle="miter"/>
                      </v:line>
                      <v:line id="Straight Connector 35" o:spid="_x0000_s1028" style="position:absolute;flip:y;visibility:visible;mso-wrap-style:square" from="140456,0" to="404407,1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">
                        <v:stroke joinstyle="miter"/>
                      </v:line>
                    </v:group>
                  </w:pict>
                </mc:Fallback>
              </mc:AlternateContent>
            </w:r>
            <w:r w:rsidR="002D4C48">
              <w:rPr>
                <w:noProof/>
                <w:lang w:eastAsia="en-NZ"/>
              </w:rPr>
              <w:drawing>
                <wp:inline distT="0" distB="0" distL="0" distR="0" wp14:anchorId="386F894A" wp14:editId="4B1C510B">
                  <wp:extent cx="4305600" cy="306000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stretch>
                            <a:fillRect/>
                          </a:stretch>
                        </pic:blipFill>
                        <pic:spPr>
                          <a:xfrm>
                            <a:off x="0" y="0"/>
                            <a:ext cx="4305600" cy="3060000"/>
                          </a:xfrm>
                          <a:prstGeom prst="rect">
                            <a:avLst/>
                          </a:prstGeom>
                        </pic:spPr>
                      </pic:pic>
                    </a:graphicData>
                  </a:graphic>
                </wp:inline>
              </w:drawing>
            </w:r>
          </w:p>
          <w:p w14:paraId="578F7573" w14:textId="0FBBE34D" w:rsidR="00711C32" w:rsidRDefault="00711C32" w:rsidP="00FD50F6">
            <w:pPr>
              <w:pStyle w:val="TSMTxt"/>
            </w:pPr>
          </w:p>
          <w:p w14:paraId="0F24430D" w14:textId="56FB6601" w:rsidR="009C3646" w:rsidRDefault="009C3646" w:rsidP="00FD50F6">
            <w:pPr>
              <w:pStyle w:val="TSMTxt"/>
            </w:pPr>
          </w:p>
          <w:p w14:paraId="66217E09" w14:textId="4FB7C1B7" w:rsidR="002D4C48" w:rsidRPr="0052577A" w:rsidRDefault="002D4C48" w:rsidP="00FD50F6">
            <w:pPr>
              <w:pStyle w:val="TSMTxt"/>
            </w:pPr>
          </w:p>
        </w:tc>
      </w:tr>
      <w:tr w:rsidR="00A44EB4" w:rsidRPr="0052577A" w14:paraId="24D0B81E" w14:textId="77777777" w:rsidTr="00711C32">
        <w:tc>
          <w:tcPr>
            <w:tcW w:w="2410" w:type="dxa"/>
            <w:shd w:val="clear" w:color="auto" w:fill="F8F0E4"/>
          </w:tcPr>
          <w:p w14:paraId="4F77D121" w14:textId="77777777" w:rsidR="00EB1B7D" w:rsidRPr="0052577A" w:rsidRDefault="00EB1B7D" w:rsidP="00082FB3">
            <w:pPr>
              <w:pStyle w:val="TSMTxt"/>
              <w:spacing w:before="0" w:after="0"/>
              <w:ind w:left="176"/>
            </w:pPr>
          </w:p>
        </w:tc>
        <w:tc>
          <w:tcPr>
            <w:tcW w:w="7796" w:type="dxa"/>
            <w:shd w:val="clear" w:color="auto" w:fill="F8F0E4"/>
          </w:tcPr>
          <w:p w14:paraId="1CAC9B5B" w14:textId="77777777" w:rsidR="00995566" w:rsidRPr="0052577A" w:rsidRDefault="00995566" w:rsidP="00A41102">
            <w:pPr>
              <w:pStyle w:val="TSMTxt"/>
              <w:spacing w:after="0"/>
            </w:pPr>
          </w:p>
        </w:tc>
      </w:tr>
    </w:tbl>
    <w:p w14:paraId="76342A5E" w14:textId="77777777" w:rsidR="00B066A4" w:rsidRPr="0052577A" w:rsidRDefault="00B066A4" w:rsidP="003B2B0A">
      <w:pPr>
        <w:spacing w:before="0" w:line="240" w:lineRule="auto"/>
        <w:rPr>
          <w:sz w:val="12"/>
          <w:szCs w:val="12"/>
        </w:rPr>
      </w:pPr>
    </w:p>
    <w:p w14:paraId="4A4A3F53" w14:textId="77777777" w:rsidR="00044048" w:rsidRPr="0052577A" w:rsidRDefault="00044048" w:rsidP="00133C54">
      <w:pPr>
        <w:spacing w:before="0" w:line="240" w:lineRule="auto"/>
        <w:rPr>
          <w:sz w:val="12"/>
          <w:szCs w:val="12"/>
        </w:rPr>
        <w:sectPr w:rsidR="00044048" w:rsidRPr="0052577A" w:rsidSect="00133C54">
          <w:footerReference w:type="default" r:id="rId32"/>
          <w:pgSz w:w="11900" w:h="16840"/>
          <w:pgMar w:top="851" w:right="851" w:bottom="567" w:left="851" w:header="709" w:footer="227" w:gutter="0"/>
          <w:cols w:space="708"/>
        </w:sectPr>
      </w:pPr>
    </w:p>
    <w:p w14:paraId="1D6C31A4" w14:textId="77777777" w:rsidR="000B4CC8" w:rsidRPr="0052577A" w:rsidRDefault="000B4CC8" w:rsidP="00133C54">
      <w:pPr>
        <w:spacing w:before="0" w:line="240" w:lineRule="auto"/>
        <w:rPr>
          <w:sz w:val="12"/>
          <w:szCs w:val="12"/>
        </w:rPr>
      </w:pPr>
    </w:p>
    <w:p w14:paraId="5AB915ED" w14:textId="77777777" w:rsidR="00A44EB4" w:rsidRPr="0052577A" w:rsidRDefault="00A44EB4" w:rsidP="003B2B0A">
      <w:pPr>
        <w:spacing w:before="0" w:line="240" w:lineRule="auto"/>
        <w:rPr>
          <w:sz w:val="12"/>
          <w:szCs w:val="12"/>
        </w:rPr>
      </w:pPr>
    </w:p>
    <w:p w14:paraId="098B0B87" w14:textId="77777777" w:rsidR="00133C54" w:rsidRPr="0052577A" w:rsidRDefault="00133C54" w:rsidP="00894FCF">
      <w:pPr>
        <w:pStyle w:val="Heading1"/>
        <w:rPr>
          <w:noProof w:val="0"/>
          <w:sz w:val="12"/>
          <w:szCs w:val="12"/>
        </w:rPr>
        <w:sectPr w:rsidR="00133C54" w:rsidRPr="0052577A" w:rsidSect="00044048">
          <w:type w:val="continuous"/>
          <w:pgSz w:w="11900" w:h="16840"/>
          <w:pgMar w:top="851" w:right="851" w:bottom="567" w:left="851" w:header="709" w:footer="227" w:gutter="0"/>
          <w:cols w:space="708"/>
        </w:sectPr>
      </w:pPr>
    </w:p>
    <w:p w14:paraId="3645F922" w14:textId="5E48AB8F" w:rsidR="00A44EB4" w:rsidRPr="0052577A" w:rsidRDefault="001978EC" w:rsidP="0014414C">
      <w:pPr>
        <w:pStyle w:val="Heading1"/>
        <w:rPr>
          <w:noProof w:val="0"/>
        </w:rPr>
      </w:pPr>
      <w:r w:rsidRPr="0052577A">
        <w:lastRenderedPageBreak/>
        <mc:AlternateContent>
          <mc:Choice Requires="wps">
            <w:drawing>
              <wp:anchor distT="0" distB="0" distL="114300" distR="114300" simplePos="0" relativeHeight="251680768" behindDoc="1" locked="0" layoutInCell="0" allowOverlap="1" wp14:anchorId="2B6282C3" wp14:editId="1698163F">
                <wp:simplePos x="0" y="0"/>
                <wp:positionH relativeFrom="column">
                  <wp:posOffset>-549063</wp:posOffset>
                </wp:positionH>
                <wp:positionV relativeFrom="paragraph">
                  <wp:posOffset>1270</wp:posOffset>
                </wp:positionV>
                <wp:extent cx="7732395" cy="634365"/>
                <wp:effectExtent l="0" t="0" r="20955" b="13335"/>
                <wp:wrapNone/>
                <wp:docPr id="1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634365"/>
                        </a:xfrm>
                        <a:prstGeom prst="rect">
                          <a:avLst/>
                        </a:prstGeom>
                        <a:solidFill>
                          <a:srgbClr val="8A4E3B"/>
                        </a:solidFill>
                        <a:ln>
                          <a:solidFill>
                            <a:srgbClr val="8A4E3B"/>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0A243" id="Rectangle 499" o:spid="_x0000_s1026" style="position:absolute;margin-left:-43.25pt;margin-top:.1pt;width:608.85pt;height:49.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" o:allowincell="f" fillcolor="#8a4e3b" strokecolor="#8a4e3b">
                <v:path arrowok="t"/>
              </v:rect>
            </w:pict>
          </mc:Fallback>
        </mc:AlternateContent>
      </w:r>
      <w:r w:rsidR="00FC11C5" w:rsidRPr="0052577A">
        <w:rPr>
          <w:noProof w:val="0"/>
        </w:rPr>
        <w:t xml:space="preserve">Learning activities – Exploring </w:t>
      </w:r>
      <w:r w:rsidR="00C97BDA" w:rsidRPr="0052577A">
        <w:rPr>
          <w:noProof w:val="0"/>
        </w:rPr>
        <w:t>the</w:t>
      </w:r>
      <w:r w:rsidR="002563E3" w:rsidRPr="0052577A">
        <w:rPr>
          <w:noProof w:val="0"/>
        </w:rPr>
        <w:t xml:space="preserve"> </w:t>
      </w:r>
      <w:r w:rsidR="00C97BDA" w:rsidRPr="0052577A">
        <w:rPr>
          <w:noProof w:val="0"/>
        </w:rPr>
        <w:br/>
      </w:r>
      <w:r w:rsidR="00F128A0" w:rsidRPr="00F128A0">
        <w:rPr>
          <w:noProof w:val="0"/>
        </w:rPr>
        <w:t>technology</w:t>
      </w:r>
    </w:p>
    <w:p w14:paraId="357364F2" w14:textId="77777777" w:rsidR="00FC11C5" w:rsidRPr="0052577A" w:rsidRDefault="00FC11C5" w:rsidP="00FC11C5">
      <w:pPr>
        <w:rPr>
          <w:lang w:eastAsia="en-NZ"/>
        </w:rPr>
      </w:pPr>
    </w:p>
    <w:p w14:paraId="26F4585B" w14:textId="77777777" w:rsidR="00603129" w:rsidRPr="0052577A" w:rsidRDefault="00603129" w:rsidP="00D3104E">
      <w:pPr>
        <w:pStyle w:val="Heading4"/>
        <w:sectPr w:rsidR="00603129" w:rsidRPr="0052577A" w:rsidSect="00044048">
          <w:footerReference w:type="default" r:id="rId33"/>
          <w:pgSz w:w="11900" w:h="16840" w:code="9"/>
          <w:pgMar w:top="851" w:right="851" w:bottom="567" w:left="851" w:header="567" w:footer="284" w:gutter="0"/>
          <w:cols w:space="708"/>
        </w:sectPr>
      </w:pPr>
    </w:p>
    <w:tbl>
      <w:tblPr>
        <w:tblW w:w="10206" w:type="dxa"/>
        <w:tblLayout w:type="fixed"/>
        <w:tblLook w:val="00A0" w:firstRow="1" w:lastRow="0" w:firstColumn="1" w:lastColumn="0" w:noHBand="0" w:noVBand="0"/>
      </w:tblPr>
      <w:tblGrid>
        <w:gridCol w:w="5098"/>
        <w:gridCol w:w="5108"/>
      </w:tblGrid>
      <w:tr w:rsidR="00F03237" w:rsidRPr="0052577A" w14:paraId="7B8684FB" w14:textId="77777777" w:rsidTr="00881772">
        <w:tc>
          <w:tcPr>
            <w:tcW w:w="5098" w:type="dxa"/>
            <w:tcBorders>
              <w:top w:val="single" w:sz="4" w:space="0" w:color="BFBFBF"/>
            </w:tcBorders>
            <w:shd w:val="clear" w:color="auto" w:fill="F8F0E4"/>
          </w:tcPr>
          <w:p w14:paraId="06EE56A1" w14:textId="764312CE" w:rsidR="00F03237" w:rsidRPr="0052577A" w:rsidRDefault="00F03237" w:rsidP="00F44BCF">
            <w:pPr>
              <w:pStyle w:val="Heading3"/>
            </w:pPr>
            <w:r w:rsidRPr="0052577A">
              <w:t xml:space="preserve">Activity 1 – </w:t>
            </w:r>
            <w:r w:rsidR="00A10A11" w:rsidRPr="0052577A">
              <w:rPr>
                <w:rFonts w:cstheme="majorHAnsi"/>
              </w:rPr>
              <w:t>Investigating the technology of pā tūwatawata</w:t>
            </w:r>
          </w:p>
          <w:p w14:paraId="6CFE7D31" w14:textId="77777777" w:rsidR="004C4B29" w:rsidRPr="0052577A" w:rsidRDefault="004C4B29" w:rsidP="009F79D3">
            <w:pPr>
              <w:pStyle w:val="TSMtxt3pt"/>
              <w:spacing w:before="0"/>
            </w:pPr>
            <w:r w:rsidRPr="0052577A">
              <w:t>Tell the students that they are going to make a model of a pā tūwatawata that is adapted to a specific environment and incorporates some of the features they have been learning about. They will prepare for this by using fair-testing principles as they investigate the technology of pā tūwatawata.</w:t>
            </w:r>
          </w:p>
          <w:p w14:paraId="7A15B1A4" w14:textId="77777777" w:rsidR="004C4B29" w:rsidRPr="0052577A" w:rsidRDefault="004C4B29" w:rsidP="004C4B29">
            <w:pPr>
              <w:pStyle w:val="TSMtxt3pt"/>
            </w:pPr>
            <w:r w:rsidRPr="0052577A">
              <w:t>Prompt the students to recall the features of a fair test, including the need to:</w:t>
            </w:r>
          </w:p>
          <w:p w14:paraId="2D4CCFB3" w14:textId="77777777" w:rsidR="004C4B29" w:rsidRPr="0052577A" w:rsidRDefault="004C4B29" w:rsidP="004C4B29">
            <w:pPr>
              <w:pStyle w:val="TSMtextbullets"/>
            </w:pPr>
            <w:r w:rsidRPr="0052577A">
              <w:t>determine the factor that they are investigating and work out the changes that they will make to this factor, for example, the kind of material used or the height of walls (the independent variable)</w:t>
            </w:r>
          </w:p>
          <w:p w14:paraId="76C8C7E3" w14:textId="77777777" w:rsidR="004C4B29" w:rsidRPr="0052577A" w:rsidRDefault="004C4B29" w:rsidP="004C4B29">
            <w:pPr>
              <w:pStyle w:val="TSMtextbullets"/>
            </w:pPr>
            <w:r w:rsidRPr="0052577A">
              <w:t xml:space="preserve">decide what they will observe or measure to identify the effect of changes to the independent variable (the dependent variable) </w:t>
            </w:r>
          </w:p>
          <w:p w14:paraId="0FA942B5" w14:textId="77777777" w:rsidR="004C4B29" w:rsidRPr="0052577A" w:rsidRDefault="004C4B29" w:rsidP="004C4B29">
            <w:pPr>
              <w:pStyle w:val="TSMtextbullets"/>
            </w:pPr>
            <w:r w:rsidRPr="0052577A">
              <w:t xml:space="preserve">work out ways to keep everything else the same, that is, control any other variables that may affect their investigation and observations </w:t>
            </w:r>
          </w:p>
          <w:p w14:paraId="6B70DB50" w14:textId="77777777" w:rsidR="004C4B29" w:rsidRPr="0052577A" w:rsidRDefault="004C4B29" w:rsidP="004C4B29">
            <w:pPr>
              <w:pStyle w:val="TSMtextbullets"/>
            </w:pPr>
            <w:r w:rsidRPr="0052577A">
              <w:t xml:space="preserve">make and record accurate </w:t>
            </w:r>
            <w:r w:rsidRPr="0052577A">
              <w:rPr>
                <w:iCs/>
              </w:rPr>
              <w:t>measurements</w:t>
            </w:r>
            <w:r w:rsidRPr="0052577A">
              <w:t>.</w:t>
            </w:r>
          </w:p>
          <w:p w14:paraId="639A89CA" w14:textId="77777777" w:rsidR="004C4B29" w:rsidRPr="0052577A" w:rsidRDefault="004C4B29" w:rsidP="004C4B29">
            <w:pPr>
              <w:pStyle w:val="TSMtxt3pt"/>
            </w:pPr>
            <w:r w:rsidRPr="0052577A">
              <w:t>The investigations could include the following:</w:t>
            </w:r>
          </w:p>
          <w:p w14:paraId="3AA502CB" w14:textId="0CE9880F" w:rsidR="004C4B29" w:rsidRPr="0052577A" w:rsidRDefault="004C4B29" w:rsidP="004C4B29">
            <w:pPr>
              <w:pStyle w:val="TSMtextbullets"/>
            </w:pPr>
            <w:r w:rsidRPr="0052577A">
              <w:t xml:space="preserve">Have the students investigate the effect of the woven harakeke on the pekerangi by giving them water balloons and beach towels and having them play the </w:t>
            </w:r>
            <w:hyperlink r:id="rId34">
              <w:r w:rsidRPr="0052577A">
                <w:rPr>
                  <w:rStyle w:val="Hyperlink"/>
                </w:rPr>
                <w:t>Balloon Toss</w:t>
              </w:r>
              <w:r w:rsidR="00153062">
                <w:rPr>
                  <w:rStyle w:val="Hyperlink"/>
                </w:rPr>
                <w:t> </w:t>
              </w:r>
              <w:r w:rsidRPr="0052577A">
                <w:rPr>
                  <w:rStyle w:val="Hyperlink"/>
                </w:rPr>
                <w:t>game</w:t>
              </w:r>
            </w:hyperlink>
            <w:r w:rsidRPr="0052577A">
              <w:t>.</w:t>
            </w:r>
          </w:p>
          <w:p w14:paraId="6768FB9D" w14:textId="2A935BB0" w:rsidR="004C4B29" w:rsidRPr="0052577A" w:rsidRDefault="004C4B29" w:rsidP="004C4B29">
            <w:pPr>
              <w:pStyle w:val="TSMsubbullets"/>
            </w:pPr>
            <w:r w:rsidRPr="0052577A">
              <w:t>What is the best way to catch a water balloon without it</w:t>
            </w:r>
            <w:r w:rsidR="00153062">
              <w:t> </w:t>
            </w:r>
            <w:r w:rsidRPr="0052577A">
              <w:t xml:space="preserve">bursting in a towel? Is it best with your hands? </w:t>
            </w:r>
          </w:p>
          <w:p w14:paraId="41899605" w14:textId="77777777" w:rsidR="004C4B29" w:rsidRPr="0052577A" w:rsidRDefault="004C4B29" w:rsidP="004C4B29">
            <w:pPr>
              <w:pStyle w:val="TSMsubbullets"/>
            </w:pPr>
            <w:r w:rsidRPr="0052577A">
              <w:t>We’re told in the article that the sheets of woven harakeke draped on pekerangi helped stop musket shots. How does this activity help us to understand that?</w:t>
            </w:r>
          </w:p>
          <w:p w14:paraId="564D0B71" w14:textId="77777777" w:rsidR="004C4B29" w:rsidRPr="0052577A" w:rsidRDefault="004C4B29" w:rsidP="004C4B29">
            <w:pPr>
              <w:pStyle w:val="TSMtextbullets"/>
            </w:pPr>
            <w:r w:rsidRPr="0052577A">
              <w:t>Have the students investigate the strongest ways of building the structures. For example, they could work out the strongest arrangements of logs over a rua by placing kindling over cardboard cartons. They could test the arrangement by throwing rocks from a given height.</w:t>
            </w:r>
          </w:p>
          <w:p w14:paraId="64BCCEC8" w14:textId="2388C1B8" w:rsidR="004C4B29" w:rsidRPr="0052577A" w:rsidRDefault="004C4B29" w:rsidP="004C4B29">
            <w:pPr>
              <w:pStyle w:val="TSMtextbullets"/>
              <w:rPr>
                <w:i/>
              </w:rPr>
            </w:pPr>
            <w:r w:rsidRPr="0052577A">
              <w:t>The students could make lashings with harakeke and test</w:t>
            </w:r>
            <w:r w:rsidR="009B7571">
              <w:t> </w:t>
            </w:r>
            <w:r w:rsidRPr="0052577A">
              <w:t xml:space="preserve">their strength when wet and when dry. </w:t>
            </w:r>
            <w:r w:rsidRPr="0052577A">
              <w:rPr>
                <w:i/>
              </w:rPr>
              <w:t>How much resistance can your ropes take?</w:t>
            </w:r>
          </w:p>
          <w:p w14:paraId="3A55BB9A" w14:textId="1A1472DC" w:rsidR="004C4B29" w:rsidRPr="0052577A" w:rsidRDefault="004C4B29" w:rsidP="004C4B29">
            <w:pPr>
              <w:pStyle w:val="TSMtextbullets"/>
              <w:rPr>
                <w:i/>
              </w:rPr>
            </w:pPr>
            <w:r w:rsidRPr="0052577A">
              <w:t xml:space="preserve">You could adapt ideas from </w:t>
            </w:r>
            <w:hyperlink r:id="rId35" w:history="1">
              <w:r w:rsidRPr="002F08D5">
                <w:rPr>
                  <w:rStyle w:val="Hyperlink"/>
                  <w:iCs/>
                </w:rPr>
                <w:t>Building Science Concepts, Book 51</w:t>
              </w:r>
            </w:hyperlink>
            <w:r w:rsidRPr="0052577A">
              <w:t xml:space="preserve"> to explore the relationship between the structure of plants and animals and human technologies. </w:t>
            </w:r>
            <w:r w:rsidRPr="0052577A">
              <w:rPr>
                <w:i/>
              </w:rPr>
              <w:t>How do you see this relationship in pā tūwatawata?</w:t>
            </w:r>
          </w:p>
          <w:p w14:paraId="060AE0D6" w14:textId="77777777" w:rsidR="004C4B29" w:rsidRPr="0052577A" w:rsidRDefault="004C4B29" w:rsidP="004C4B29">
            <w:pPr>
              <w:pStyle w:val="TSMtxt3pt"/>
            </w:pPr>
            <w:r w:rsidRPr="0052577A">
              <w:t xml:space="preserve">Have the students return to the descriptions of the pā tūwatawata in the article. </w:t>
            </w:r>
          </w:p>
          <w:p w14:paraId="6A6015B5" w14:textId="0FE36C16" w:rsidR="004C4B29" w:rsidRPr="0052577A" w:rsidRDefault="004C4B29" w:rsidP="00020DF6">
            <w:pPr>
              <w:pStyle w:val="TSMitalicbullets"/>
            </w:pPr>
            <w:r w:rsidRPr="0052577A">
              <w:t>What problems were the people trying to resolve? How did</w:t>
            </w:r>
            <w:r w:rsidR="00605D2F" w:rsidRPr="0052577A">
              <w:t> </w:t>
            </w:r>
            <w:r w:rsidRPr="0052577A">
              <w:t>they resolve them?</w:t>
            </w:r>
          </w:p>
          <w:p w14:paraId="032DA1CA" w14:textId="77777777" w:rsidR="004C4B29" w:rsidRPr="0052577A" w:rsidRDefault="004C4B29" w:rsidP="00020DF6">
            <w:pPr>
              <w:pStyle w:val="TSMitalicbullets"/>
            </w:pPr>
            <w:r w:rsidRPr="0052577A">
              <w:t>Now that you have carried out your investigations, what do you notice about the technological expertise and principles Māori used to design and build their pā?</w:t>
            </w:r>
          </w:p>
          <w:p w14:paraId="33B1966E" w14:textId="448547A0" w:rsidR="00F03237" w:rsidRPr="0052577A" w:rsidRDefault="004C4B29" w:rsidP="000C7528">
            <w:pPr>
              <w:pStyle w:val="TSMitalicbullets"/>
              <w:spacing w:after="120"/>
            </w:pPr>
            <w:r w:rsidRPr="0052577A">
              <w:t>Have the investigations prompted any more questions for</w:t>
            </w:r>
            <w:r w:rsidR="00C164DA">
              <w:t> </w:t>
            </w:r>
            <w:r w:rsidRPr="0052577A">
              <w:t>you?</w:t>
            </w:r>
          </w:p>
        </w:tc>
        <w:tc>
          <w:tcPr>
            <w:tcW w:w="5108" w:type="dxa"/>
            <w:tcBorders>
              <w:top w:val="single" w:sz="4" w:space="0" w:color="BFBFBF"/>
            </w:tcBorders>
            <w:shd w:val="clear" w:color="auto" w:fill="F8F0E4"/>
          </w:tcPr>
          <w:p w14:paraId="3EE4B66E" w14:textId="77777777" w:rsidR="00F94D87" w:rsidRPr="0052577A" w:rsidRDefault="00F94D87" w:rsidP="00F94D87">
            <w:pPr>
              <w:pStyle w:val="TSMTxt"/>
            </w:pPr>
            <w:r w:rsidRPr="0052577A">
              <w:rPr>
                <w:noProof/>
                <w:lang w:eastAsia="en-NZ"/>
              </w:rPr>
              <mc:AlternateContent>
                <mc:Choice Requires="wps">
                  <w:drawing>
                    <wp:anchor distT="0" distB="0" distL="114300" distR="114300" simplePos="0" relativeHeight="251627520" behindDoc="0" locked="0" layoutInCell="1" allowOverlap="1" wp14:anchorId="3B8E1E0F" wp14:editId="639A3EFC">
                      <wp:simplePos x="0" y="0"/>
                      <wp:positionH relativeFrom="column">
                        <wp:posOffset>823595</wp:posOffset>
                      </wp:positionH>
                      <wp:positionV relativeFrom="paragraph">
                        <wp:posOffset>-897890</wp:posOffset>
                      </wp:positionV>
                      <wp:extent cx="2472055" cy="1026160"/>
                      <wp:effectExtent l="19050" t="19050" r="23495" b="21590"/>
                      <wp:wrapNone/>
                      <wp:docPr id="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1026160"/>
                              </a:xfrm>
                              <a:prstGeom prst="rect">
                                <a:avLst/>
                              </a:prstGeom>
                              <a:solidFill>
                                <a:srgbClr val="FFFFFF"/>
                              </a:solidFill>
                              <a:ln w="28575">
                                <a:solidFill>
                                  <a:srgbClr val="8A4E3B"/>
                                </a:solidFill>
                                <a:miter lim="800000"/>
                                <a:headEnd/>
                                <a:tailEnd/>
                              </a:ln>
                            </wps:spPr>
                            <wps:txbx>
                              <w:txbxContent>
                                <w:p w14:paraId="41746635" w14:textId="622501B1" w:rsidR="0083227D" w:rsidRPr="006845DD" w:rsidRDefault="004747AE" w:rsidP="002563E3">
                                  <w:pPr>
                                    <w:pStyle w:val="TSMTxt"/>
                                    <w:spacing w:before="80"/>
                                  </w:pPr>
                                  <w:r w:rsidRPr="004747AE">
                                    <w:t>The following activities and suggestions are</w:t>
                                  </w:r>
                                  <w:r>
                                    <w:t> </w:t>
                                  </w:r>
                                  <w:r w:rsidRPr="004747AE">
                                    <w:t>designed as a guide for supporting students to explore and extend their content knowledge across the learning areas. Adapt these activities to support your students’ interests and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E1E0F" id="_x0000_s1033" type="#_x0000_t202" style="position:absolute;left:0;text-align:left;margin-left:64.85pt;margin-top:-70.7pt;width:194.65pt;height:80.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" strokecolor="#8a4e3b" strokeweight="2.25pt">
                      <v:textbox>
                        <w:txbxContent>
                          <w:p w14:paraId="41746635" w14:textId="622501B1" w:rsidR="0083227D" w:rsidRPr="006845DD" w:rsidRDefault="004747AE" w:rsidP="002563E3">
                            <w:pPr>
                              <w:pStyle w:val="TSMTxt"/>
                              <w:spacing w:before="80"/>
                            </w:pPr>
                            <w:r w:rsidRPr="004747AE">
                              <w:t>The following activities and suggestions are</w:t>
                            </w:r>
                            <w:r>
                              <w:t> </w:t>
                            </w:r>
                            <w:r w:rsidRPr="004747AE">
                              <w:t>designed as a guide for supporting students to explore and extend their content knowledge across the learning areas. Adapt these activities to support your students’ interests and learning needs.</w:t>
                            </w:r>
                          </w:p>
                        </w:txbxContent>
                      </v:textbox>
                    </v:shape>
                  </w:pict>
                </mc:Fallback>
              </mc:AlternateContent>
            </w:r>
          </w:p>
          <w:p w14:paraId="22BFD2EB" w14:textId="77777777" w:rsidR="004C4B29" w:rsidRPr="0052577A" w:rsidRDefault="004C4B29" w:rsidP="004C4B29">
            <w:pPr>
              <w:pStyle w:val="TSMtxt3pt"/>
            </w:pPr>
            <w:r w:rsidRPr="0052577A">
              <w:t>Have the students move into groups to look for answers to their questions in the “Resource links” below. Then have each group construct a model of a pā tūwatawata. It could be:</w:t>
            </w:r>
          </w:p>
          <w:p w14:paraId="340B4FAC" w14:textId="77777777" w:rsidR="004C4B29" w:rsidRPr="0052577A" w:rsidRDefault="004C4B29" w:rsidP="004C4B29">
            <w:pPr>
              <w:pStyle w:val="TSMtextbullets"/>
            </w:pPr>
            <w:r w:rsidRPr="0052577A">
              <w:t>a model of one of the three described in the article</w:t>
            </w:r>
          </w:p>
          <w:p w14:paraId="30FC4C35" w14:textId="77777777" w:rsidR="004C4B29" w:rsidRPr="0052577A" w:rsidRDefault="004C4B29" w:rsidP="004C4B29">
            <w:pPr>
              <w:pStyle w:val="TSMtextbullets"/>
            </w:pPr>
            <w:r w:rsidRPr="0052577A">
              <w:t>a model of another pā tūwatawata they know about</w:t>
            </w:r>
          </w:p>
          <w:p w14:paraId="5A04551C" w14:textId="77777777" w:rsidR="004C4B29" w:rsidRPr="0052577A" w:rsidRDefault="004C4B29" w:rsidP="004C4B29">
            <w:pPr>
              <w:pStyle w:val="TSMtextbullets"/>
            </w:pPr>
            <w:r w:rsidRPr="0052577A">
              <w:t>an invented one, built for a site in the local landscape and using local resources.</w:t>
            </w:r>
          </w:p>
          <w:p w14:paraId="7341F46D" w14:textId="77777777" w:rsidR="004C4B29" w:rsidRPr="0052577A" w:rsidRDefault="004C4B29" w:rsidP="004C4B29">
            <w:pPr>
              <w:pStyle w:val="TSMtxt3pt"/>
            </w:pPr>
            <w:r w:rsidRPr="0052577A">
              <w:t>When they have finished their models, the students can present them to the rest of the class or a wider audience, explaining the purpose of each feature and how it works.</w:t>
            </w:r>
          </w:p>
          <w:p w14:paraId="30698175" w14:textId="77777777" w:rsidR="00F44BCF" w:rsidRPr="0052577A" w:rsidRDefault="00A35FD8" w:rsidP="00A35FD8">
            <w:pPr>
              <w:pStyle w:val="Heading3"/>
            </w:pPr>
            <w:r w:rsidRPr="0052577A">
              <w:t>Activity 2 – Compare</w:t>
            </w:r>
          </w:p>
          <w:p w14:paraId="47AFC4F9" w14:textId="77777777" w:rsidR="009F79D3" w:rsidRPr="0052577A" w:rsidRDefault="009F79D3" w:rsidP="009F79D3">
            <w:pPr>
              <w:pStyle w:val="TSMtxt3pt"/>
              <w:spacing w:before="0"/>
            </w:pPr>
            <w:r w:rsidRPr="0052577A">
              <w:t>Have the students work in groups to learn about the fortifications that were designed, built, and used in other times and places, for example:</w:t>
            </w:r>
          </w:p>
          <w:p w14:paraId="3D246497" w14:textId="77777777" w:rsidR="009F79D3" w:rsidRPr="0052577A" w:rsidRDefault="009F79D3" w:rsidP="009F79D3">
            <w:pPr>
              <w:pStyle w:val="TSMtextbullets"/>
            </w:pPr>
            <w:r w:rsidRPr="0052577A">
              <w:t>a fortified city in Ancient Greece</w:t>
            </w:r>
          </w:p>
          <w:p w14:paraId="3833D06B" w14:textId="77777777" w:rsidR="009F79D3" w:rsidRPr="0052577A" w:rsidRDefault="009F79D3" w:rsidP="009F79D3">
            <w:pPr>
              <w:pStyle w:val="TSMtextbullets"/>
            </w:pPr>
            <w:r w:rsidRPr="0052577A">
              <w:t xml:space="preserve">a Roman fort </w:t>
            </w:r>
          </w:p>
          <w:p w14:paraId="36CF715D" w14:textId="77777777" w:rsidR="009F79D3" w:rsidRPr="0052577A" w:rsidRDefault="009F79D3" w:rsidP="009F79D3">
            <w:pPr>
              <w:pStyle w:val="TSMtextbullets"/>
            </w:pPr>
            <w:r w:rsidRPr="0052577A">
              <w:t>a medieval castle in Europe</w:t>
            </w:r>
          </w:p>
          <w:p w14:paraId="4F3CC41E" w14:textId="77777777" w:rsidR="009F79D3" w:rsidRPr="0052577A" w:rsidRDefault="009F79D3" w:rsidP="009F79D3">
            <w:pPr>
              <w:pStyle w:val="TSMtextbullets"/>
            </w:pPr>
            <w:r w:rsidRPr="0052577A">
              <w:t>India’s Red Fort</w:t>
            </w:r>
          </w:p>
          <w:p w14:paraId="693C89BD" w14:textId="77777777" w:rsidR="009F79D3" w:rsidRPr="0052577A" w:rsidRDefault="009F79D3" w:rsidP="009F79D3">
            <w:pPr>
              <w:pStyle w:val="TSMtextbullets"/>
            </w:pPr>
            <w:r w:rsidRPr="0052577A">
              <w:t>the Forbidden City in Beijing</w:t>
            </w:r>
          </w:p>
          <w:p w14:paraId="527D0581" w14:textId="77777777" w:rsidR="009F79D3" w:rsidRPr="0052577A" w:rsidRDefault="009F79D3" w:rsidP="009F79D3">
            <w:pPr>
              <w:pStyle w:val="TSMtextbullets"/>
            </w:pPr>
            <w:r w:rsidRPr="0052577A">
              <w:t>the trench systems used in the First World War.</w:t>
            </w:r>
          </w:p>
          <w:p w14:paraId="21490AA5" w14:textId="77777777" w:rsidR="009F79D3" w:rsidRPr="0052577A" w:rsidRDefault="009F79D3" w:rsidP="009F79D3">
            <w:pPr>
              <w:pStyle w:val="TSMtxt3pt"/>
            </w:pPr>
            <w:r w:rsidRPr="0052577A">
              <w:t>Have the students collate the information on a shared organiser. This should include:</w:t>
            </w:r>
          </w:p>
          <w:p w14:paraId="0A2A1B2F" w14:textId="77777777" w:rsidR="009F79D3" w:rsidRPr="0052577A" w:rsidRDefault="009F79D3" w:rsidP="009F79D3">
            <w:pPr>
              <w:pStyle w:val="TSMtextbullets"/>
            </w:pPr>
            <w:r w:rsidRPr="0052577A">
              <w:t>information about the historical context for the conflict</w:t>
            </w:r>
          </w:p>
          <w:p w14:paraId="0C61993E" w14:textId="77777777" w:rsidR="009F79D3" w:rsidRPr="0052577A" w:rsidRDefault="009F79D3" w:rsidP="009F79D3">
            <w:pPr>
              <w:pStyle w:val="TSMtextbullets"/>
            </w:pPr>
            <w:r w:rsidRPr="0052577A">
              <w:t>information about the physical environment and its advantages and challenges</w:t>
            </w:r>
          </w:p>
          <w:p w14:paraId="174097B9" w14:textId="77777777" w:rsidR="009F79D3" w:rsidRPr="0052577A" w:rsidRDefault="009F79D3" w:rsidP="009F79D3">
            <w:pPr>
              <w:pStyle w:val="TSMtextbullets"/>
            </w:pPr>
            <w:r w:rsidRPr="0052577A">
              <w:t>information about the material resources and technological knowledge the designers could draw on</w:t>
            </w:r>
          </w:p>
          <w:p w14:paraId="24095087" w14:textId="77777777" w:rsidR="009F79D3" w:rsidRPr="0052577A" w:rsidRDefault="009F79D3" w:rsidP="009F79D3">
            <w:pPr>
              <w:pStyle w:val="TSMtextbullets"/>
            </w:pPr>
            <w:r w:rsidRPr="0052577A">
              <w:t xml:space="preserve">a diagram with labels for the key features </w:t>
            </w:r>
          </w:p>
          <w:p w14:paraId="146306FD" w14:textId="77777777" w:rsidR="009F79D3" w:rsidRPr="0052577A" w:rsidRDefault="009F79D3" w:rsidP="009F79D3">
            <w:pPr>
              <w:pStyle w:val="TSMtextbullets"/>
            </w:pPr>
            <w:r w:rsidRPr="0052577A">
              <w:t>explanations of how the technological features were intended to function</w:t>
            </w:r>
          </w:p>
          <w:p w14:paraId="360FD760" w14:textId="0E226166" w:rsidR="009F79D3" w:rsidRPr="0052577A" w:rsidRDefault="009F79D3" w:rsidP="009F79D3">
            <w:pPr>
              <w:pStyle w:val="TSMtextbullets"/>
            </w:pPr>
            <w:r w:rsidRPr="0052577A">
              <w:t>a brief summary of how well the fortification worked and why.</w:t>
            </w:r>
          </w:p>
          <w:p w14:paraId="18C651F2" w14:textId="155F6916" w:rsidR="009F79D3" w:rsidRPr="0052577A" w:rsidRDefault="009F79D3" w:rsidP="009F79D3">
            <w:pPr>
              <w:pStyle w:val="TSMtxt3pt"/>
            </w:pPr>
            <w:r w:rsidRPr="0052577A">
              <w:t xml:space="preserve">Have the students share what they learn. Prompt them to compare Māori fortifications with those of other times and places. </w:t>
            </w:r>
          </w:p>
          <w:p w14:paraId="0B42831D" w14:textId="5FA6FC38" w:rsidR="009F79D3" w:rsidRPr="0052577A" w:rsidRDefault="009F79D3" w:rsidP="009F79D3">
            <w:pPr>
              <w:pStyle w:val="TSMtxt3pt"/>
            </w:pPr>
            <w:r w:rsidRPr="0052577A">
              <w:t>Use the discussion to prompt further thinking about the idea of adaptation. The ways we engage in conflict is shaped by our environment and the resources we have.</w:t>
            </w:r>
          </w:p>
          <w:p w14:paraId="11ACACFB" w14:textId="77777777" w:rsidR="009F79D3" w:rsidRPr="001B2D4B" w:rsidRDefault="009F79D3" w:rsidP="009F79D3">
            <w:pPr>
              <w:pStyle w:val="TSMtextbullets"/>
              <w:rPr>
                <w:i/>
                <w:iCs/>
              </w:rPr>
            </w:pPr>
            <w:r w:rsidRPr="001B2D4B">
              <w:rPr>
                <w:i/>
                <w:iCs/>
              </w:rPr>
              <w:t>Are there features that are common across all fortifications?</w:t>
            </w:r>
          </w:p>
          <w:p w14:paraId="2874CA90" w14:textId="77777777" w:rsidR="009F79D3" w:rsidRPr="001B2D4B" w:rsidRDefault="009F79D3" w:rsidP="009F79D3">
            <w:pPr>
              <w:pStyle w:val="TSMtextbullets"/>
              <w:rPr>
                <w:i/>
                <w:iCs/>
              </w:rPr>
            </w:pPr>
            <w:r w:rsidRPr="001B2D4B">
              <w:rPr>
                <w:i/>
                <w:iCs/>
              </w:rPr>
              <w:t>What are the differences?</w:t>
            </w:r>
          </w:p>
          <w:p w14:paraId="238BC4B1" w14:textId="77777777" w:rsidR="009F79D3" w:rsidRPr="0052577A" w:rsidRDefault="009F79D3" w:rsidP="009F79D3">
            <w:pPr>
              <w:pStyle w:val="TSMtextbullets"/>
            </w:pPr>
            <w:r w:rsidRPr="001B2D4B">
              <w:rPr>
                <w:i/>
                <w:iCs/>
              </w:rPr>
              <w:t>What caused them?</w:t>
            </w:r>
          </w:p>
          <w:p w14:paraId="2740C9B2" w14:textId="44056DA0" w:rsidR="00A35FD8" w:rsidRPr="0052577A" w:rsidRDefault="009F79D3" w:rsidP="009F79D3">
            <w:pPr>
              <w:pStyle w:val="TSMTxt1st"/>
            </w:pPr>
            <w:r w:rsidRPr="0052577A">
              <w:t>What does this tell us about how humans adapt to their situation and the environment?</w:t>
            </w:r>
          </w:p>
        </w:tc>
      </w:tr>
      <w:tr w:rsidR="000C7528" w:rsidRPr="0052577A" w14:paraId="28263B8F" w14:textId="77777777" w:rsidTr="00881772">
        <w:tc>
          <w:tcPr>
            <w:tcW w:w="5098" w:type="dxa"/>
            <w:tcBorders>
              <w:top w:val="single" w:sz="4" w:space="0" w:color="BFBFBF"/>
            </w:tcBorders>
            <w:shd w:val="clear" w:color="auto" w:fill="F8F0E4"/>
          </w:tcPr>
          <w:p w14:paraId="5131655F" w14:textId="77777777" w:rsidR="00D4428A" w:rsidRPr="0052577A" w:rsidRDefault="00D4428A" w:rsidP="00457DAE">
            <w:pPr>
              <w:pStyle w:val="Heading3"/>
              <w:keepNext/>
            </w:pPr>
            <w:r w:rsidRPr="0052577A">
              <w:lastRenderedPageBreak/>
              <w:t>Activity 3 – Learning about pā tūwatawata with digital technologies</w:t>
            </w:r>
          </w:p>
          <w:p w14:paraId="64075740" w14:textId="2A7E81B7" w:rsidR="000F0DC9" w:rsidRPr="0052577A" w:rsidRDefault="00D4428A" w:rsidP="00B63B5A">
            <w:pPr>
              <w:pStyle w:val="TSMtxt3pt"/>
              <w:spacing w:before="0" w:after="120"/>
            </w:pPr>
            <w:r w:rsidRPr="0052577A">
              <w:t xml:space="preserve">Have the students research pā in their area to learn about where and when they were built, why they were built, the advantages and challenges of the natural environment, and the technological features that were used for defence and everyday living. Work with </w:t>
            </w:r>
            <w:r w:rsidR="00A52C4C" w:rsidRPr="00A52C4C">
              <w:t>local iwi and hapū</w:t>
            </w:r>
            <w:r w:rsidRPr="0052577A">
              <w:t xml:space="preserve"> to understand this history and understand the adaptations made to the land. There may also be local historians with knowledge they can share. There may be place names that provide a hint of the history of the New Zealand Wars and the lives that were affected by them. Take the students on a site visit so that they can learn to read the history that remains etched in the land.</w:t>
            </w:r>
            <w:r w:rsidR="00B63B5A">
              <w:t xml:space="preserve"> </w:t>
            </w:r>
            <w:r w:rsidR="00B63B5A" w:rsidRPr="00B63B5A">
              <w:t>(Be aware of tapū and any sensitivities about sites.)</w:t>
            </w:r>
          </w:p>
        </w:tc>
        <w:tc>
          <w:tcPr>
            <w:tcW w:w="5108" w:type="dxa"/>
            <w:tcBorders>
              <w:top w:val="single" w:sz="4" w:space="0" w:color="BFBFBF"/>
            </w:tcBorders>
            <w:shd w:val="clear" w:color="auto" w:fill="F8F0E4"/>
          </w:tcPr>
          <w:p w14:paraId="2290FF89" w14:textId="6C6A7BCF" w:rsidR="00D4428A" w:rsidRPr="0052577A" w:rsidRDefault="00D4428A" w:rsidP="00D4428A">
            <w:pPr>
              <w:pStyle w:val="TSMtxt3pt"/>
              <w:spacing w:before="240"/>
            </w:pPr>
            <w:r w:rsidRPr="0052577A">
              <w:t xml:space="preserve">TKI’s </w:t>
            </w:r>
            <w:hyperlink r:id="rId36" w:anchor="js-tabcontainer-1-tab-1">
              <w:r w:rsidRPr="0052577A">
                <w:rPr>
                  <w:rStyle w:val="Hyperlink"/>
                  <w:u w:val="none"/>
                </w:rPr>
                <w:t>“</w:t>
              </w:r>
              <w:r w:rsidRPr="0052577A">
                <w:rPr>
                  <w:rStyle w:val="Hyperlink"/>
                </w:rPr>
                <w:t>Supporting place-based education with digital technologies</w:t>
              </w:r>
              <w:r w:rsidRPr="0052577A">
                <w:rPr>
                  <w:rStyle w:val="Hyperlink"/>
                  <w:u w:val="none"/>
                </w:rPr>
                <w:t>”</w:t>
              </w:r>
            </w:hyperlink>
            <w:r w:rsidRPr="0052577A">
              <w:t xml:space="preserve"> offers ideas for this investigation. The suggestions include apps that students can use to learn about their local history and sites of significance and others they can use to add to the historical record so that others can learn. Students can also learn about and engage in cultural mapping – using mapping tools like </w:t>
            </w:r>
            <w:hyperlink r:id="rId37">
              <w:r w:rsidRPr="0052577A">
                <w:rPr>
                  <w:rStyle w:val="Hyperlink"/>
                </w:rPr>
                <w:t>Google My Maps</w:t>
              </w:r>
            </w:hyperlink>
            <w:r w:rsidRPr="0052577A">
              <w:rPr>
                <w:rStyle w:val="Hyperlink"/>
                <w:u w:val="none"/>
              </w:rPr>
              <w:t xml:space="preserve"> </w:t>
            </w:r>
            <w:r w:rsidRPr="0052577A">
              <w:t xml:space="preserve">to remap locations according to the perspectives of local people. They could even use </w:t>
            </w:r>
            <w:hyperlink r:id="rId38" w:history="1">
              <w:r w:rsidRPr="0052577A">
                <w:rPr>
                  <w:rStyle w:val="Hyperlink"/>
                </w:rPr>
                <w:t>Minecraft</w:t>
              </w:r>
            </w:hyperlink>
            <w:r w:rsidRPr="0052577A">
              <w:t xml:space="preserve"> to create virtual tours of a local pā tūwatawata to recreate what they were like and help users understand the technological skills involved in their design.</w:t>
            </w:r>
          </w:p>
          <w:p w14:paraId="08AB2139" w14:textId="77777777" w:rsidR="000C7528" w:rsidRPr="0052577A" w:rsidRDefault="000C7528" w:rsidP="00D4428A">
            <w:pPr>
              <w:pStyle w:val="TSMTxt"/>
            </w:pPr>
          </w:p>
        </w:tc>
      </w:tr>
    </w:tbl>
    <w:p w14:paraId="72A890C9" w14:textId="77777777" w:rsidR="00BB364B" w:rsidRPr="0052577A" w:rsidRDefault="00BB364B" w:rsidP="004776EF">
      <w:pPr>
        <w:pStyle w:val="TSMtxt3pt"/>
        <w:spacing w:before="0" w:after="0"/>
      </w:pPr>
    </w:p>
    <w:p w14:paraId="47C755BF" w14:textId="77777777" w:rsidR="00603129" w:rsidRPr="0052577A" w:rsidRDefault="00603129" w:rsidP="004776EF">
      <w:pPr>
        <w:pStyle w:val="TSMtxt3pt"/>
        <w:spacing w:before="0" w:after="0"/>
        <w:sectPr w:rsidR="00603129" w:rsidRPr="0052577A" w:rsidSect="00603129">
          <w:type w:val="continuous"/>
          <w:pgSz w:w="11900" w:h="16840" w:code="9"/>
          <w:pgMar w:top="851" w:right="851" w:bottom="567" w:left="851" w:header="567" w:footer="284" w:gutter="0"/>
          <w:cols w:space="708"/>
          <w:formProt w:val="0"/>
        </w:sectPr>
      </w:pPr>
    </w:p>
    <w:p w14:paraId="45315B6D" w14:textId="77777777" w:rsidR="004776EF" w:rsidRPr="0052577A" w:rsidRDefault="004776EF" w:rsidP="004776EF">
      <w:pPr>
        <w:pStyle w:val="TSMtxt3pt"/>
        <w:spacing w:before="0" w:after="0"/>
        <w:sectPr w:rsidR="004776EF" w:rsidRPr="0052577A" w:rsidSect="00603129">
          <w:type w:val="continuous"/>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044048" w:rsidRPr="0052577A" w14:paraId="093451FB" w14:textId="77777777" w:rsidTr="00603129">
        <w:tc>
          <w:tcPr>
            <w:tcW w:w="5211" w:type="dxa"/>
            <w:shd w:val="clear" w:color="auto" w:fill="FFFFFF"/>
          </w:tcPr>
          <w:p w14:paraId="118D32AD" w14:textId="77777777" w:rsidR="00044048" w:rsidRPr="0052577A" w:rsidRDefault="00044048" w:rsidP="00EF43CD">
            <w:pPr>
              <w:pStyle w:val="Heading3"/>
              <w:spacing w:before="120" w:after="0"/>
            </w:pPr>
            <w:r w:rsidRPr="0052577A">
              <w:lastRenderedPageBreak/>
              <w:t xml:space="preserve">RESOURCE LINKS </w:t>
            </w:r>
          </w:p>
        </w:tc>
        <w:tc>
          <w:tcPr>
            <w:tcW w:w="5222" w:type="dxa"/>
            <w:shd w:val="clear" w:color="auto" w:fill="FFFFFF"/>
          </w:tcPr>
          <w:p w14:paraId="70DDD4A9" w14:textId="77777777" w:rsidR="00044048" w:rsidRPr="0052577A" w:rsidRDefault="00044048" w:rsidP="00EF43CD">
            <w:pPr>
              <w:pStyle w:val="Heading3"/>
              <w:spacing w:before="120" w:after="0"/>
            </w:pPr>
          </w:p>
        </w:tc>
      </w:tr>
    </w:tbl>
    <w:p w14:paraId="3739C3F4" w14:textId="77777777" w:rsidR="00603129" w:rsidRPr="0052577A" w:rsidRDefault="00603129" w:rsidP="00603129">
      <w:pPr>
        <w:spacing w:before="0" w:line="240" w:lineRule="auto"/>
        <w:sectPr w:rsidR="00603129" w:rsidRPr="0052577A" w:rsidSect="004776EF">
          <w:footerReference w:type="default" r:id="rId39"/>
          <w:pgSz w:w="11900" w:h="16840" w:code="9"/>
          <w:pgMar w:top="851" w:right="851" w:bottom="567" w:left="851" w:header="567" w:footer="284" w:gutter="0"/>
          <w:cols w:space="708"/>
        </w:sectPr>
      </w:pPr>
    </w:p>
    <w:tbl>
      <w:tblPr>
        <w:tblW w:w="10206" w:type="dxa"/>
        <w:tblLayout w:type="fixed"/>
        <w:tblCellMar>
          <w:right w:w="57" w:type="dxa"/>
        </w:tblCellMar>
        <w:tblLook w:val="00A0" w:firstRow="1" w:lastRow="0" w:firstColumn="1" w:lastColumn="0" w:noHBand="0" w:noVBand="0"/>
      </w:tblPr>
      <w:tblGrid>
        <w:gridCol w:w="5098"/>
        <w:gridCol w:w="5108"/>
      </w:tblGrid>
      <w:tr w:rsidR="00044048" w:rsidRPr="0052577A" w14:paraId="2B1A43FC" w14:textId="77777777" w:rsidTr="00077B5A">
        <w:trPr>
          <w:trHeight w:val="79"/>
        </w:trPr>
        <w:tc>
          <w:tcPr>
            <w:tcW w:w="5211" w:type="dxa"/>
            <w:tcBorders>
              <w:top w:val="single" w:sz="4" w:space="0" w:color="BFBFBF"/>
            </w:tcBorders>
            <w:shd w:val="clear" w:color="auto" w:fill="F8F0E4"/>
          </w:tcPr>
          <w:p w14:paraId="160B0DF5" w14:textId="77777777" w:rsidR="002350BD" w:rsidRPr="0052577A" w:rsidRDefault="002350BD" w:rsidP="002350BD">
            <w:pPr>
              <w:pStyle w:val="Heading4"/>
            </w:pPr>
            <w:r w:rsidRPr="0052577A">
              <w:t>Connected and School Journal</w:t>
            </w:r>
          </w:p>
          <w:p w14:paraId="41233BFB" w14:textId="191E43A3" w:rsidR="002350BD" w:rsidRPr="0052577A" w:rsidRDefault="002350BD" w:rsidP="008C7468">
            <w:pPr>
              <w:pStyle w:val="TSMtxt3pt"/>
              <w:spacing w:after="0"/>
              <w:rPr>
                <w:szCs w:val="17"/>
              </w:rPr>
            </w:pPr>
            <w:r w:rsidRPr="0052577A">
              <w:rPr>
                <w:szCs w:val="17"/>
              </w:rPr>
              <w:t>“</w:t>
            </w:r>
            <w:hyperlink r:id="rId40" w:history="1">
              <w:r w:rsidRPr="0052577A">
                <w:rPr>
                  <w:rStyle w:val="Hyperlink"/>
                  <w:rFonts w:eastAsia="Calibri"/>
                  <w:szCs w:val="17"/>
                </w:rPr>
                <w:t>Ngā Pakanga o Aotearoa / The New Zealand Wars</w:t>
              </w:r>
            </w:hyperlink>
            <w:r w:rsidRPr="0052577A">
              <w:rPr>
                <w:szCs w:val="17"/>
              </w:rPr>
              <w:t xml:space="preserve">”, </w:t>
            </w:r>
            <w:r w:rsidRPr="0052577A">
              <w:rPr>
                <w:i/>
                <w:szCs w:val="17"/>
              </w:rPr>
              <w:t>School</w:t>
            </w:r>
            <w:r w:rsidR="008C7468" w:rsidRPr="0052577A">
              <w:rPr>
                <w:i/>
                <w:szCs w:val="17"/>
              </w:rPr>
              <w:t> </w:t>
            </w:r>
            <w:r w:rsidRPr="0052577A">
              <w:rPr>
                <w:i/>
                <w:szCs w:val="17"/>
              </w:rPr>
              <w:t>Journal</w:t>
            </w:r>
            <w:r w:rsidRPr="0052577A">
              <w:rPr>
                <w:szCs w:val="17"/>
              </w:rPr>
              <w:t>, Level 4, November 2014</w:t>
            </w:r>
          </w:p>
          <w:p w14:paraId="7FC0ED10" w14:textId="0B2FA9DA" w:rsidR="002350BD" w:rsidRPr="0052577A" w:rsidRDefault="002350BD" w:rsidP="008C7468">
            <w:pPr>
              <w:pStyle w:val="TSMtxt3pt"/>
              <w:spacing w:after="0"/>
              <w:rPr>
                <w:szCs w:val="17"/>
              </w:rPr>
            </w:pPr>
            <w:r w:rsidRPr="0052577A">
              <w:rPr>
                <w:szCs w:val="17"/>
              </w:rPr>
              <w:t>“</w:t>
            </w:r>
            <w:hyperlink r:id="rId41" w:history="1">
              <w:r w:rsidRPr="0052577A">
                <w:rPr>
                  <w:rStyle w:val="Hyperlink"/>
                  <w:rFonts w:eastAsia="Calibri"/>
                  <w:szCs w:val="17"/>
                </w:rPr>
                <w:t>Ngā Tātarakihi o Parihaka</w:t>
              </w:r>
            </w:hyperlink>
            <w:r w:rsidRPr="0052577A">
              <w:rPr>
                <w:szCs w:val="17"/>
              </w:rPr>
              <w:t xml:space="preserve">”, </w:t>
            </w:r>
            <w:r w:rsidRPr="0052577A">
              <w:rPr>
                <w:i/>
                <w:szCs w:val="17"/>
              </w:rPr>
              <w:t>School Journal</w:t>
            </w:r>
            <w:r w:rsidRPr="0052577A">
              <w:rPr>
                <w:szCs w:val="17"/>
              </w:rPr>
              <w:t>, Level 4, May</w:t>
            </w:r>
            <w:r w:rsidR="008C7468" w:rsidRPr="0052577A">
              <w:rPr>
                <w:szCs w:val="17"/>
              </w:rPr>
              <w:t> </w:t>
            </w:r>
            <w:r w:rsidRPr="0052577A">
              <w:rPr>
                <w:szCs w:val="17"/>
              </w:rPr>
              <w:t>2016</w:t>
            </w:r>
          </w:p>
          <w:p w14:paraId="275379B2" w14:textId="77777777" w:rsidR="002350BD" w:rsidRPr="0052577A" w:rsidRDefault="002350BD" w:rsidP="008C7468">
            <w:pPr>
              <w:pStyle w:val="TSMtxt3pt"/>
              <w:spacing w:after="0"/>
              <w:rPr>
                <w:szCs w:val="17"/>
              </w:rPr>
            </w:pPr>
            <w:r w:rsidRPr="0052577A">
              <w:rPr>
                <w:szCs w:val="17"/>
              </w:rPr>
              <w:t>“</w:t>
            </w:r>
            <w:hyperlink r:id="rId42" w:history="1">
              <w:r w:rsidRPr="0052577A">
                <w:rPr>
                  <w:rStyle w:val="Hyperlink"/>
                  <w:rFonts w:eastAsia="Calibri"/>
                  <w:szCs w:val="17"/>
                </w:rPr>
                <w:t>Fallen Leaves</w:t>
              </w:r>
            </w:hyperlink>
            <w:r w:rsidRPr="0052577A">
              <w:rPr>
                <w:szCs w:val="17"/>
              </w:rPr>
              <w:t xml:space="preserve">”, </w:t>
            </w:r>
            <w:r w:rsidRPr="0052577A">
              <w:rPr>
                <w:i/>
                <w:szCs w:val="17"/>
              </w:rPr>
              <w:t>School Journal</w:t>
            </w:r>
            <w:r w:rsidRPr="0052577A">
              <w:rPr>
                <w:szCs w:val="17"/>
              </w:rPr>
              <w:t>, Level 4, November 2016</w:t>
            </w:r>
          </w:p>
          <w:p w14:paraId="1D9DDCC8" w14:textId="432E278E" w:rsidR="002350BD" w:rsidRPr="0052577A" w:rsidRDefault="002350BD" w:rsidP="008C7468">
            <w:pPr>
              <w:pStyle w:val="TSMtxt3pt"/>
              <w:spacing w:after="0"/>
              <w:rPr>
                <w:color w:val="231F20"/>
                <w:szCs w:val="17"/>
              </w:rPr>
            </w:pPr>
            <w:r w:rsidRPr="0052577A">
              <w:rPr>
                <w:szCs w:val="17"/>
              </w:rPr>
              <w:t xml:space="preserve">“Life in Aotearoa New Zealand”, </w:t>
            </w:r>
            <w:r w:rsidRPr="0052577A">
              <w:rPr>
                <w:i/>
                <w:szCs w:val="17"/>
              </w:rPr>
              <w:t>Connected</w:t>
            </w:r>
            <w:r w:rsidRPr="0052577A">
              <w:rPr>
                <w:szCs w:val="17"/>
              </w:rPr>
              <w:t xml:space="preserve"> 2020, Level 3, Kaitiakitanga</w:t>
            </w:r>
          </w:p>
          <w:p w14:paraId="0BB53E48" w14:textId="77777777" w:rsidR="002350BD" w:rsidRPr="0052577A" w:rsidRDefault="002350BD" w:rsidP="002350BD">
            <w:pPr>
              <w:pStyle w:val="Heading4"/>
            </w:pPr>
            <w:r w:rsidRPr="0052577A">
              <w:t>Building Science Concepts</w:t>
            </w:r>
          </w:p>
          <w:p w14:paraId="4C2B9848" w14:textId="432318FD" w:rsidR="002350BD" w:rsidRPr="0052577A" w:rsidRDefault="002350BD" w:rsidP="008C7468">
            <w:pPr>
              <w:pStyle w:val="TSMtxt3pt"/>
              <w:spacing w:after="0"/>
              <w:rPr>
                <w:color w:val="2F6059"/>
                <w:szCs w:val="17"/>
              </w:rPr>
            </w:pPr>
            <w:r w:rsidRPr="0052577A">
              <w:rPr>
                <w:color w:val="231F20"/>
                <w:szCs w:val="17"/>
              </w:rPr>
              <w:t xml:space="preserve">Book 51: </w:t>
            </w:r>
            <w:hyperlink r:id="rId43">
              <w:r w:rsidRPr="00000420">
                <w:rPr>
                  <w:rStyle w:val="Hyperlink"/>
                  <w:i/>
                  <w:iCs/>
                </w:rPr>
                <w:t>Standing Up: Skeletons and Frameworks</w:t>
              </w:r>
            </w:hyperlink>
          </w:p>
          <w:p w14:paraId="5B4AED59" w14:textId="77777777" w:rsidR="002350BD" w:rsidRPr="0052577A" w:rsidRDefault="002350BD" w:rsidP="002350BD">
            <w:pPr>
              <w:pStyle w:val="Heading4"/>
            </w:pPr>
            <w:r w:rsidRPr="0052577A">
              <w:t>Te Ara</w:t>
            </w:r>
          </w:p>
          <w:p w14:paraId="648064AB" w14:textId="77777777" w:rsidR="002350BD" w:rsidRPr="0052577A" w:rsidRDefault="002350BD" w:rsidP="008C7468">
            <w:pPr>
              <w:pStyle w:val="TSMtxt3pt"/>
              <w:spacing w:after="0"/>
              <w:rPr>
                <w:szCs w:val="17"/>
              </w:rPr>
            </w:pPr>
            <w:r w:rsidRPr="0052577A">
              <w:rPr>
                <w:szCs w:val="17"/>
              </w:rPr>
              <w:t xml:space="preserve">New Zealand Wars: </w:t>
            </w:r>
            <w:hyperlink r:id="rId44">
              <w:r w:rsidRPr="0052577A">
                <w:rPr>
                  <w:rStyle w:val="Hyperlink"/>
                </w:rPr>
                <w:t>https://teara.govt.nz/en/new-zealand-wars</w:t>
              </w:r>
            </w:hyperlink>
          </w:p>
          <w:p w14:paraId="2CA2DF32" w14:textId="77777777" w:rsidR="002350BD" w:rsidRPr="0052577A" w:rsidRDefault="002350BD" w:rsidP="008C7468">
            <w:pPr>
              <w:pStyle w:val="TSMtxt3pt"/>
              <w:spacing w:after="0"/>
              <w:rPr>
                <w:szCs w:val="17"/>
              </w:rPr>
            </w:pPr>
            <w:r w:rsidRPr="0052577A">
              <w:rPr>
                <w:szCs w:val="17"/>
              </w:rPr>
              <w:t xml:space="preserve">New Zealand Wars: </w:t>
            </w:r>
            <w:hyperlink r:id="rId45">
              <w:r w:rsidRPr="0052577A">
                <w:rPr>
                  <w:rStyle w:val="Hyperlink"/>
                </w:rPr>
                <w:t>https://teara.govt.nz/en/new-zealand-wars/page-1</w:t>
              </w:r>
            </w:hyperlink>
          </w:p>
          <w:p w14:paraId="7FD42EBC" w14:textId="77777777" w:rsidR="00D2259A" w:rsidRPr="0052577A" w:rsidRDefault="00D2259A" w:rsidP="00D2259A">
            <w:pPr>
              <w:pStyle w:val="TSMtxt3pt"/>
              <w:spacing w:after="0"/>
              <w:rPr>
                <w:rStyle w:val="Hyperlink"/>
              </w:rPr>
            </w:pPr>
            <w:r w:rsidRPr="0052577A">
              <w:rPr>
                <w:szCs w:val="17"/>
              </w:rPr>
              <w:t xml:space="preserve">The first decades after the treaty – 1840 to 1860: </w:t>
            </w:r>
            <w:hyperlink r:id="rId46">
              <w:r w:rsidRPr="0052577A">
                <w:rPr>
                  <w:rStyle w:val="Hyperlink"/>
                </w:rPr>
                <w:t>https://teara.govt.nz/en/treaty-of-waitangi/page-3</w:t>
              </w:r>
            </w:hyperlink>
          </w:p>
          <w:p w14:paraId="29C080DC" w14:textId="77777777" w:rsidR="00EF108A" w:rsidRPr="0052577A" w:rsidRDefault="00EF108A" w:rsidP="00EF108A">
            <w:pPr>
              <w:pStyle w:val="TSMtxt3pt"/>
              <w:spacing w:after="0"/>
              <w:rPr>
                <w:szCs w:val="17"/>
              </w:rPr>
            </w:pPr>
            <w:r w:rsidRPr="0052577A">
              <w:rPr>
                <w:szCs w:val="17"/>
              </w:rPr>
              <w:t xml:space="preserve">From Gate Pā (Pukehinahina) to the present: </w:t>
            </w:r>
            <w:hyperlink r:id="rId47">
              <w:r w:rsidRPr="0052577A">
                <w:rPr>
                  <w:rStyle w:val="Hyperlink"/>
                </w:rPr>
                <w:t>https://teara.govt.nz/en/tauranga-moana/page-3</w:t>
              </w:r>
            </w:hyperlink>
          </w:p>
          <w:p w14:paraId="7F594A4A" w14:textId="77777777" w:rsidR="002350BD" w:rsidRPr="0052577A" w:rsidRDefault="002350BD" w:rsidP="008C7468">
            <w:pPr>
              <w:pStyle w:val="TSMtxt3pt"/>
              <w:spacing w:after="0"/>
              <w:rPr>
                <w:szCs w:val="17"/>
              </w:rPr>
            </w:pPr>
            <w:r w:rsidRPr="0052577A">
              <w:rPr>
                <w:szCs w:val="17"/>
              </w:rPr>
              <w:t xml:space="preserve">Gate Pā (Pukehinahina), Tauranga: </w:t>
            </w:r>
            <w:hyperlink r:id="rId48">
              <w:r w:rsidRPr="0052577A">
                <w:rPr>
                  <w:rStyle w:val="Hyperlink"/>
                </w:rPr>
                <w:t>https://teara.govt.nz/en/new-zealand-wars/page-7</w:t>
              </w:r>
            </w:hyperlink>
          </w:p>
          <w:p w14:paraId="2CAFD01F" w14:textId="77777777" w:rsidR="002350BD" w:rsidRPr="0052577A" w:rsidRDefault="002350BD" w:rsidP="002350BD">
            <w:pPr>
              <w:pStyle w:val="Heading4"/>
            </w:pPr>
            <w:r w:rsidRPr="0052577A">
              <w:t>Ruapekapeka</w:t>
            </w:r>
          </w:p>
          <w:p w14:paraId="6FCFF8FF" w14:textId="77777777" w:rsidR="002350BD" w:rsidRPr="0052577A" w:rsidRDefault="002350BD" w:rsidP="008C7468">
            <w:pPr>
              <w:pStyle w:val="TSMtxt3pt"/>
              <w:spacing w:after="0"/>
              <w:rPr>
                <w:rStyle w:val="Hyperlink"/>
              </w:rPr>
            </w:pPr>
            <w:r w:rsidRPr="0052577A">
              <w:rPr>
                <w:szCs w:val="17"/>
              </w:rPr>
              <w:t xml:space="preserve">Ruapekapeka reconstructed: </w:t>
            </w:r>
            <w:hyperlink r:id="rId49">
              <w:r w:rsidRPr="0052577A">
                <w:rPr>
                  <w:rStyle w:val="Hyperlink"/>
                </w:rPr>
                <w:t>https://www.ruapekapeka.co.nz/read/ruapekapeka-reconstructed</w:t>
              </w:r>
            </w:hyperlink>
          </w:p>
          <w:p w14:paraId="6E98949D" w14:textId="77777777" w:rsidR="002350BD" w:rsidRPr="0052577A" w:rsidRDefault="002350BD" w:rsidP="008C7468">
            <w:pPr>
              <w:pStyle w:val="TSMtxt3pt"/>
              <w:spacing w:after="0"/>
              <w:rPr>
                <w:rStyle w:val="Hyperlink"/>
              </w:rPr>
            </w:pPr>
            <w:r w:rsidRPr="0052577A">
              <w:rPr>
                <w:szCs w:val="17"/>
              </w:rPr>
              <w:t xml:space="preserve">The battle of Ruapekapeka: </w:t>
            </w:r>
            <w:hyperlink r:id="rId50">
              <w:r w:rsidRPr="0052577A">
                <w:rPr>
                  <w:rStyle w:val="Hyperlink"/>
                </w:rPr>
                <w:t>https://www.ruapekapeka.co.nz/read/battle-ruapekapeka</w:t>
              </w:r>
            </w:hyperlink>
          </w:p>
          <w:p w14:paraId="4A72551C" w14:textId="77777777" w:rsidR="002350BD" w:rsidRPr="0052577A" w:rsidRDefault="002350BD" w:rsidP="002350BD">
            <w:pPr>
              <w:pStyle w:val="Heading4"/>
            </w:pPr>
            <w:r w:rsidRPr="0052577A">
              <w:t>NZ History</w:t>
            </w:r>
          </w:p>
          <w:p w14:paraId="1F37FEB2" w14:textId="77777777" w:rsidR="002350BD" w:rsidRPr="0052577A" w:rsidRDefault="002350BD" w:rsidP="008C7468">
            <w:pPr>
              <w:pStyle w:val="TSMtxt3pt"/>
              <w:spacing w:after="0"/>
              <w:rPr>
                <w:rStyle w:val="Hyperlink"/>
              </w:rPr>
            </w:pPr>
            <w:r w:rsidRPr="0052577A">
              <w:rPr>
                <w:szCs w:val="17"/>
              </w:rPr>
              <w:t xml:space="preserve">Plan of Ōhaeawai Pā: </w:t>
            </w:r>
            <w:hyperlink r:id="rId51">
              <w:r w:rsidRPr="0052577A">
                <w:rPr>
                  <w:rStyle w:val="Hyperlink"/>
                </w:rPr>
                <w:t>https://nzhistory.govt.nz/media/photo/plan-ohaeawai-pa</w:t>
              </w:r>
            </w:hyperlink>
          </w:p>
          <w:p w14:paraId="4232BF3E" w14:textId="77777777" w:rsidR="002350BD" w:rsidRPr="0052577A" w:rsidRDefault="002350BD" w:rsidP="008C7468">
            <w:pPr>
              <w:pStyle w:val="TSMtxt3pt"/>
              <w:spacing w:after="0"/>
              <w:rPr>
                <w:rStyle w:val="Hyperlink"/>
              </w:rPr>
            </w:pPr>
            <w:r w:rsidRPr="0052577A">
              <w:rPr>
                <w:szCs w:val="17"/>
              </w:rPr>
              <w:t xml:space="preserve">New Zealand’s nineteenth century wars: </w:t>
            </w:r>
            <w:hyperlink r:id="rId52">
              <w:r w:rsidRPr="0052577A">
                <w:rPr>
                  <w:rStyle w:val="Hyperlink"/>
                </w:rPr>
                <w:t>https://nzhistory.govt.nz/war/new-zealands-19th-century-wars/introduction</w:t>
              </w:r>
            </w:hyperlink>
          </w:p>
          <w:p w14:paraId="2FDF796D" w14:textId="77777777" w:rsidR="002350BD" w:rsidRPr="0052577A" w:rsidRDefault="002350BD" w:rsidP="008C7468">
            <w:pPr>
              <w:pStyle w:val="TSMtxt3pt"/>
              <w:spacing w:after="0"/>
              <w:rPr>
                <w:rStyle w:val="Hyperlink"/>
              </w:rPr>
            </w:pPr>
            <w:r w:rsidRPr="0052577A">
              <w:rPr>
                <w:szCs w:val="17"/>
              </w:rPr>
              <w:t xml:space="preserve">War in Tauranga: </w:t>
            </w:r>
            <w:hyperlink r:id="rId53">
              <w:r w:rsidRPr="0052577A">
                <w:rPr>
                  <w:rStyle w:val="Hyperlink"/>
                </w:rPr>
                <w:t>https://nzhistory.govt.nz/war/war-in-tauranga</w:t>
              </w:r>
            </w:hyperlink>
          </w:p>
          <w:p w14:paraId="2B422483" w14:textId="77777777" w:rsidR="002350BD" w:rsidRPr="0052577A" w:rsidRDefault="002350BD" w:rsidP="008C7468">
            <w:pPr>
              <w:pStyle w:val="TSMtxt3pt"/>
              <w:spacing w:after="0"/>
              <w:rPr>
                <w:rStyle w:val="Hyperlink"/>
              </w:rPr>
            </w:pPr>
            <w:r w:rsidRPr="0052577A">
              <w:rPr>
                <w:szCs w:val="17"/>
              </w:rPr>
              <w:t xml:space="preserve">War in Waikato: </w:t>
            </w:r>
            <w:hyperlink r:id="rId54">
              <w:r w:rsidRPr="0052577A">
                <w:rPr>
                  <w:rStyle w:val="Hyperlink"/>
                </w:rPr>
                <w:t>https://nzhistory.govt.nz/war/war-in-waikato</w:t>
              </w:r>
            </w:hyperlink>
          </w:p>
          <w:p w14:paraId="237F8E3B" w14:textId="77777777" w:rsidR="002350BD" w:rsidRPr="0052577A" w:rsidRDefault="002350BD" w:rsidP="008C7468">
            <w:pPr>
              <w:pStyle w:val="TSMtxt3pt"/>
              <w:spacing w:after="0"/>
              <w:rPr>
                <w:rStyle w:val="Hyperlink"/>
              </w:rPr>
            </w:pPr>
            <w:r w:rsidRPr="0052577A">
              <w:rPr>
                <w:szCs w:val="17"/>
              </w:rPr>
              <w:t xml:space="preserve">The Northern War: </w:t>
            </w:r>
            <w:hyperlink r:id="rId55">
              <w:r w:rsidRPr="0052577A">
                <w:rPr>
                  <w:rStyle w:val="Hyperlink"/>
                </w:rPr>
                <w:t>https://nzhistory.govt.nz/war/northern-war</w:t>
              </w:r>
            </w:hyperlink>
          </w:p>
          <w:p w14:paraId="6F8042B3" w14:textId="77777777" w:rsidR="002350BD" w:rsidRPr="0052577A" w:rsidRDefault="002350BD" w:rsidP="008C7468">
            <w:pPr>
              <w:pStyle w:val="TSMtxt3pt"/>
              <w:spacing w:after="0"/>
              <w:rPr>
                <w:rStyle w:val="Hyperlink"/>
              </w:rPr>
            </w:pPr>
            <w:r w:rsidRPr="0052577A">
              <w:rPr>
                <w:szCs w:val="17"/>
              </w:rPr>
              <w:t xml:space="preserve">Classroom ideas – the Treaty in brief: </w:t>
            </w:r>
            <w:hyperlink r:id="rId56">
              <w:r w:rsidRPr="0052577A">
                <w:rPr>
                  <w:rStyle w:val="Hyperlink"/>
                </w:rPr>
                <w:t>https://nzhistory.govt.nz/politics/the-treaty-in-brief/classroom-ideas</w:t>
              </w:r>
            </w:hyperlink>
          </w:p>
          <w:p w14:paraId="268BC1FE" w14:textId="77777777" w:rsidR="002350BD" w:rsidRPr="0052577A" w:rsidRDefault="002350BD" w:rsidP="008C7468">
            <w:pPr>
              <w:pStyle w:val="TSMtxt3pt"/>
              <w:spacing w:after="0"/>
              <w:rPr>
                <w:szCs w:val="17"/>
              </w:rPr>
            </w:pPr>
            <w:r w:rsidRPr="0052577A">
              <w:rPr>
                <w:szCs w:val="17"/>
              </w:rPr>
              <w:t xml:space="preserve">George Grey: </w:t>
            </w:r>
            <w:hyperlink r:id="rId57">
              <w:r w:rsidRPr="0052577A">
                <w:rPr>
                  <w:rStyle w:val="Hyperlink"/>
                </w:rPr>
                <w:t>https://nzhistory.govt.nz/media/photo/george-grey-painting</w:t>
              </w:r>
            </w:hyperlink>
          </w:p>
          <w:p w14:paraId="6863C9EE" w14:textId="5A9DF594" w:rsidR="00044048" w:rsidRPr="0052577A" w:rsidRDefault="002350BD" w:rsidP="001B2D4B">
            <w:pPr>
              <w:pStyle w:val="TSMtxt3pt"/>
              <w:spacing w:after="120"/>
              <w:rPr>
                <w:szCs w:val="17"/>
              </w:rPr>
            </w:pPr>
            <w:r w:rsidRPr="0052577A">
              <w:rPr>
                <w:szCs w:val="17"/>
              </w:rPr>
              <w:t xml:space="preserve">Māori King movement – 1860–1894: </w:t>
            </w:r>
            <w:hyperlink r:id="rId58">
              <w:r w:rsidRPr="0052577A">
                <w:rPr>
                  <w:rStyle w:val="Hyperlink"/>
                </w:rPr>
                <w:t>https://nzhistory.govt.nz/politics/the-maori-king-movement/troubled-times-1860-94</w:t>
              </w:r>
            </w:hyperlink>
          </w:p>
        </w:tc>
        <w:tc>
          <w:tcPr>
            <w:tcW w:w="5222" w:type="dxa"/>
            <w:tcBorders>
              <w:top w:val="single" w:sz="4" w:space="0" w:color="BFBFBF"/>
            </w:tcBorders>
            <w:shd w:val="clear" w:color="auto" w:fill="F8F0E4"/>
          </w:tcPr>
          <w:p w14:paraId="0C78A154" w14:textId="77777777" w:rsidR="006C0D9C" w:rsidRPr="0052577A" w:rsidRDefault="006C0D9C" w:rsidP="006C0D9C">
            <w:pPr>
              <w:pStyle w:val="Heading4"/>
            </w:pPr>
            <w:r w:rsidRPr="0052577A">
              <w:t>YouTube</w:t>
            </w:r>
          </w:p>
          <w:p w14:paraId="0AD1D23C" w14:textId="77777777" w:rsidR="006C0D9C" w:rsidRPr="0052577A" w:rsidRDefault="006C0D9C" w:rsidP="006C0D9C">
            <w:pPr>
              <w:pStyle w:val="TSMtxt3pt"/>
              <w:spacing w:after="0"/>
            </w:pPr>
            <w:r w:rsidRPr="0052577A">
              <w:t xml:space="preserve">YouTube: Indigenous rights (Treaty of Waitangi): </w:t>
            </w:r>
            <w:hyperlink r:id="rId59">
              <w:r w:rsidRPr="0052577A">
                <w:rPr>
                  <w:rStyle w:val="Hyperlink"/>
                </w:rPr>
                <w:t>https://www.youtube.com/watch?v=HRq6K8Z0hvM</w:t>
              </w:r>
            </w:hyperlink>
          </w:p>
          <w:p w14:paraId="2E7AFC8C" w14:textId="77777777" w:rsidR="006C0D9C" w:rsidRPr="0052577A" w:rsidRDefault="006C0D9C" w:rsidP="006C0D9C">
            <w:pPr>
              <w:pStyle w:val="Heading4"/>
            </w:pPr>
            <w:r w:rsidRPr="0052577A">
              <w:t>Other</w:t>
            </w:r>
          </w:p>
          <w:p w14:paraId="3F375BE7" w14:textId="281BA687" w:rsidR="006C0D9C" w:rsidRPr="0052577A" w:rsidRDefault="006C0D9C" w:rsidP="00132636">
            <w:pPr>
              <w:pStyle w:val="TSMtxt3pt"/>
              <w:spacing w:after="0"/>
            </w:pPr>
            <w:r w:rsidRPr="0052577A">
              <w:t xml:space="preserve">Māori History in the NZ Curriculum: </w:t>
            </w:r>
            <w:hyperlink r:id="rId60">
              <w:r w:rsidR="00A548CC">
                <w:rPr>
                  <w:rStyle w:val="Hyperlink"/>
                </w:rPr>
                <w:t>http://maorihistory.tki.org.nz/</w:t>
              </w:r>
            </w:hyperlink>
          </w:p>
          <w:p w14:paraId="49CD8CFA" w14:textId="77777777" w:rsidR="006C0D9C" w:rsidRPr="0052577A" w:rsidRDefault="006C0D9C" w:rsidP="00132636">
            <w:pPr>
              <w:pStyle w:val="TSMtxt3pt"/>
              <w:spacing w:after="0"/>
              <w:rPr>
                <w:rStyle w:val="Hyperlink"/>
              </w:rPr>
            </w:pPr>
            <w:r w:rsidRPr="0052577A">
              <w:t xml:space="preserve">Te Takanga o te Wā: Māori History Guidelines for Years 1–8: </w:t>
            </w:r>
            <w:hyperlink r:id="rId61">
              <w:r w:rsidRPr="0052577A">
                <w:rPr>
                  <w:rStyle w:val="Hyperlink"/>
                </w:rPr>
                <w:t>http://maorihistory.tki.org.nz/assets/Uploads/Te-Takanga-o-te-Wa-Maori-History-Guidelines-English-1.pdf</w:t>
              </w:r>
            </w:hyperlink>
          </w:p>
          <w:p w14:paraId="6DA62769" w14:textId="77777777" w:rsidR="006C0D9C" w:rsidRPr="0052577A" w:rsidRDefault="006C0D9C" w:rsidP="00132636">
            <w:pPr>
              <w:pStyle w:val="TSMtxt3pt"/>
              <w:spacing w:after="0"/>
              <w:rPr>
                <w:rStyle w:val="Hyperlink"/>
              </w:rPr>
            </w:pPr>
            <w:r w:rsidRPr="0052577A">
              <w:t xml:space="preserve">Māori dictionary: </w:t>
            </w:r>
            <w:hyperlink r:id="rId62">
              <w:r w:rsidRPr="0052577A">
                <w:rPr>
                  <w:rStyle w:val="Hyperlink"/>
                </w:rPr>
                <w:t>https://maoridictionary.co.nz/</w:t>
              </w:r>
            </w:hyperlink>
          </w:p>
          <w:p w14:paraId="1A42EA1F" w14:textId="77777777" w:rsidR="006C0D9C" w:rsidRPr="0052577A" w:rsidRDefault="006C0D9C" w:rsidP="00132636">
            <w:pPr>
              <w:pStyle w:val="TSMtxt3pt"/>
              <w:spacing w:after="0"/>
              <w:rPr>
                <w:rStyle w:val="Hyperlink"/>
              </w:rPr>
            </w:pPr>
            <w:r w:rsidRPr="0052577A">
              <w:t xml:space="preserve">New Zealand wars timeline: </w:t>
            </w:r>
            <w:hyperlink r:id="rId63">
              <w:r w:rsidRPr="0052577A">
                <w:rPr>
                  <w:rStyle w:val="Hyperlink"/>
                </w:rPr>
                <w:t>http://newzealandwars.co.nz/land-wars-timeline/</w:t>
              </w:r>
            </w:hyperlink>
          </w:p>
          <w:p w14:paraId="141C6E39" w14:textId="77777777" w:rsidR="006C0D9C" w:rsidRPr="0052577A" w:rsidRDefault="006C0D9C" w:rsidP="00132636">
            <w:pPr>
              <w:pStyle w:val="TSMtxt3pt"/>
              <w:spacing w:after="0"/>
            </w:pPr>
            <w:r w:rsidRPr="0052577A">
              <w:t xml:space="preserve">The New Zealand Wars | Ngā Pakanga o Aotearoa: </w:t>
            </w:r>
            <w:hyperlink r:id="rId64">
              <w:r w:rsidRPr="0052577A">
                <w:rPr>
                  <w:rStyle w:val="Hyperlink"/>
                </w:rPr>
                <w:t>https://natlib.govt.nz/schools/teaching-and-learning-resources/nz-wars</w:t>
              </w:r>
            </w:hyperlink>
          </w:p>
          <w:p w14:paraId="01BA629C" w14:textId="77777777" w:rsidR="00132636" w:rsidRPr="0052577A" w:rsidRDefault="006C0D9C" w:rsidP="00132636">
            <w:pPr>
              <w:pStyle w:val="TSMtxt3pt"/>
              <w:spacing w:after="0"/>
              <w:rPr>
                <w:rStyle w:val="Hyperlink"/>
              </w:rPr>
            </w:pPr>
            <w:r w:rsidRPr="0052577A">
              <w:rPr>
                <w:color w:val="231F20"/>
              </w:rPr>
              <w:t xml:space="preserve">He Tohu: Cultural interaction: </w:t>
            </w:r>
            <w:hyperlink r:id="rId65">
              <w:r w:rsidRPr="0052577A">
                <w:rPr>
                  <w:rStyle w:val="Hyperlink"/>
                </w:rPr>
                <w:t>https://natlib.govt.nz/he-tohu/learning/social-inquiry-resources/cultural-interaction</w:t>
              </w:r>
            </w:hyperlink>
          </w:p>
          <w:p w14:paraId="7BC27D64" w14:textId="6665A022" w:rsidR="006C0D9C" w:rsidRPr="0052577A" w:rsidRDefault="006C0D9C" w:rsidP="00132636">
            <w:pPr>
              <w:pStyle w:val="TSMtxt3pt"/>
              <w:spacing w:after="0"/>
              <w:rPr>
                <w:rStyle w:val="Hyperlink"/>
              </w:rPr>
            </w:pPr>
            <w:r w:rsidRPr="0052577A">
              <w:rPr>
                <w:color w:val="231F20"/>
              </w:rPr>
              <w:t xml:space="preserve">NZOnScreen: The New Zealand Wars 1 – The war that Britain lost (Episode One): </w:t>
            </w:r>
            <w:hyperlink r:id="rId66">
              <w:r w:rsidRPr="0052577A">
                <w:rPr>
                  <w:rStyle w:val="Hyperlink"/>
                </w:rPr>
                <w:t>https://www.nzonscreen.com/title/the-new-zealand-wars-1998/series</w:t>
              </w:r>
            </w:hyperlink>
          </w:p>
          <w:p w14:paraId="6B0764ED" w14:textId="77777777" w:rsidR="00132636" w:rsidRPr="0052577A" w:rsidRDefault="006C0D9C" w:rsidP="00132636">
            <w:pPr>
              <w:pStyle w:val="TSMtxt3pt"/>
              <w:spacing w:after="0"/>
              <w:rPr>
                <w:rStyle w:val="Hyperlink"/>
              </w:rPr>
            </w:pPr>
            <w:r w:rsidRPr="0052577A">
              <w:rPr>
                <w:i/>
                <w:iCs/>
                <w:color w:val="000000"/>
              </w:rPr>
              <w:t>Stuff</w:t>
            </w:r>
            <w:r w:rsidRPr="0052577A">
              <w:rPr>
                <w:color w:val="000000"/>
              </w:rPr>
              <w:t xml:space="preserve">: </w:t>
            </w:r>
            <w:hyperlink r:id="rId67">
              <w:r w:rsidRPr="0052577A">
                <w:rPr>
                  <w:rStyle w:val="Hyperlink"/>
                </w:rPr>
                <w:t>https://www.stuff.co.nz/pou-tiaki/300096741/historic-nz-war-site-in-northland-gets-85m-funding-for-restoration</w:t>
              </w:r>
            </w:hyperlink>
          </w:p>
          <w:p w14:paraId="6C271428" w14:textId="15B7D382" w:rsidR="00132636" w:rsidRPr="0052577A" w:rsidRDefault="006C0D9C" w:rsidP="00132636">
            <w:pPr>
              <w:pStyle w:val="TSMtxt3pt"/>
              <w:spacing w:after="0"/>
              <w:rPr>
                <w:rStyle w:val="Hyperlink"/>
              </w:rPr>
            </w:pPr>
            <w:r w:rsidRPr="0052577A">
              <w:rPr>
                <w:color w:val="231F20"/>
              </w:rPr>
              <w:t xml:space="preserve">Supporting place-based education with digital technologies: </w:t>
            </w:r>
            <w:hyperlink r:id="rId68" w:anchor="js-tabcontainer-1-tab-1">
              <w:r w:rsidRPr="0052577A">
                <w:rPr>
                  <w:rStyle w:val="Hyperlink"/>
                </w:rPr>
                <w:t>https://elearning.tki.org.nz/Beyond-the-classroom/Place-based-education#js-tabcontainer-1-tab-1</w:t>
              </w:r>
            </w:hyperlink>
          </w:p>
          <w:p w14:paraId="117A0FAE" w14:textId="77777777" w:rsidR="00044048" w:rsidRDefault="006C0D9C" w:rsidP="00132636">
            <w:pPr>
              <w:pStyle w:val="TSMtxt3pt"/>
              <w:spacing w:after="0"/>
              <w:rPr>
                <w:rStyle w:val="Hyperlink"/>
              </w:rPr>
            </w:pPr>
            <w:r w:rsidRPr="0052577A">
              <w:rPr>
                <w:color w:val="231F20"/>
              </w:rPr>
              <w:t xml:space="preserve">Balloon toss game: </w:t>
            </w:r>
            <w:hyperlink r:id="rId69">
              <w:r w:rsidRPr="0052577A">
                <w:rPr>
                  <w:rStyle w:val="Hyperlink"/>
                </w:rPr>
                <w:t>https://kidspot.co.nz/activities/balloon-toss/</w:t>
              </w:r>
            </w:hyperlink>
          </w:p>
          <w:p w14:paraId="06F72AB8" w14:textId="77777777" w:rsidR="00525486" w:rsidRDefault="00525486" w:rsidP="00525486">
            <w:pPr>
              <w:pStyle w:val="TSMtxt3pt"/>
              <w:spacing w:after="0"/>
              <w:rPr>
                <w:szCs w:val="17"/>
              </w:rPr>
            </w:pPr>
            <w:r>
              <w:rPr>
                <w:color w:val="231F20"/>
              </w:rPr>
              <w:t>ReadWriteThink:</w:t>
            </w:r>
            <w:r>
              <w:rPr>
                <w:szCs w:val="17"/>
              </w:rPr>
              <w:t xml:space="preserve"> Timeline (student interactive): </w:t>
            </w:r>
            <w:hyperlink r:id="rId70" w:history="1">
              <w:r w:rsidRPr="007D5AAB">
                <w:rPr>
                  <w:rStyle w:val="Hyperlink"/>
                  <w:szCs w:val="17"/>
                </w:rPr>
                <w:t>http://www.readwritethink.org/classroom-resources/student-interactives/timeline-30007.html</w:t>
              </w:r>
            </w:hyperlink>
            <w:r>
              <w:rPr>
                <w:szCs w:val="17"/>
              </w:rPr>
              <w:t xml:space="preserve"> </w:t>
            </w:r>
          </w:p>
          <w:p w14:paraId="532E950E" w14:textId="01028864" w:rsidR="00525486" w:rsidRDefault="00377206" w:rsidP="00525486">
            <w:pPr>
              <w:pStyle w:val="TSMtxt3pt"/>
              <w:spacing w:after="0"/>
              <w:rPr>
                <w:szCs w:val="17"/>
              </w:rPr>
            </w:pPr>
            <w:r>
              <w:rPr>
                <w:color w:val="231F20"/>
              </w:rPr>
              <w:t>Time</w:t>
            </w:r>
            <w:r w:rsidR="00525486">
              <w:rPr>
                <w:color w:val="231F20"/>
              </w:rPr>
              <w:t>Graphics:</w:t>
            </w:r>
            <w:r w:rsidR="00525486">
              <w:rPr>
                <w:szCs w:val="17"/>
              </w:rPr>
              <w:t xml:space="preserve"> Online timeline maker: </w:t>
            </w:r>
            <w:hyperlink r:id="rId71" w:history="1">
              <w:r w:rsidR="008A05B6" w:rsidRPr="002647D3">
                <w:rPr>
                  <w:rStyle w:val="Hyperlink"/>
                </w:rPr>
                <w:t>https://time.graphics</w:t>
              </w:r>
            </w:hyperlink>
          </w:p>
          <w:p w14:paraId="23666AC1" w14:textId="3D192D7A" w:rsidR="00525486" w:rsidRPr="0052577A" w:rsidRDefault="00525486" w:rsidP="00525486">
            <w:pPr>
              <w:pStyle w:val="TSMtxt3pt"/>
              <w:spacing w:after="0"/>
              <w:rPr>
                <w:szCs w:val="17"/>
              </w:rPr>
            </w:pPr>
            <w:r w:rsidRPr="00247370">
              <w:rPr>
                <w:color w:val="231F20"/>
              </w:rPr>
              <w:t xml:space="preserve">Enabling e-Learning: Using Minecraft as a tool for learning: </w:t>
            </w:r>
            <w:hyperlink r:id="rId72">
              <w:r w:rsidRPr="00247370">
                <w:rPr>
                  <w:rStyle w:val="Hyperlink"/>
                </w:rPr>
                <w:t>https://elearning.tki.org.nz/Teaching/Future-focused-learning/Minecraft</w:t>
              </w:r>
            </w:hyperlink>
          </w:p>
        </w:tc>
      </w:tr>
    </w:tbl>
    <w:p w14:paraId="29AED42B" w14:textId="77777777" w:rsidR="008F1C11" w:rsidRPr="0052577A" w:rsidRDefault="008F1C11" w:rsidP="008F1C11">
      <w:pPr>
        <w:pStyle w:val="TSMTxt"/>
        <w:spacing w:before="0" w:after="0" w:line="240" w:lineRule="auto"/>
        <w:sectPr w:rsidR="008F1C11" w:rsidRPr="0052577A" w:rsidSect="00603129">
          <w:type w:val="continuous"/>
          <w:pgSz w:w="11900" w:h="16840" w:code="9"/>
          <w:pgMar w:top="851" w:right="851" w:bottom="567" w:left="851" w:header="567" w:footer="284" w:gutter="0"/>
          <w:cols w:space="708"/>
          <w:formProt w:val="0"/>
        </w:sectPr>
      </w:pPr>
    </w:p>
    <w:p w14:paraId="330E433F" w14:textId="77777777" w:rsidR="00B066A4" w:rsidRPr="0052577A" w:rsidRDefault="00B066A4" w:rsidP="002312DA">
      <w:pPr>
        <w:pStyle w:val="TSMTxt"/>
      </w:pPr>
    </w:p>
    <w:sectPr w:rsidR="00B066A4" w:rsidRPr="0052577A" w:rsidSect="00603129">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0159E5" w14:textId="77777777" w:rsidR="00A82259" w:rsidRDefault="00A82259" w:rsidP="00AC20AC">
      <w:r>
        <w:separator/>
      </w:r>
    </w:p>
  </w:endnote>
  <w:endnote w:type="continuationSeparator" w:id="0">
    <w:p w14:paraId="25EF34BF" w14:textId="77777777" w:rsidR="00A82259" w:rsidRDefault="00A82259"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roman"/>
    <w:notTrueType/>
    <w:pitch w:val="fixed"/>
    <w:sig w:usb0="00000001" w:usb1="08070000" w:usb2="00000010" w:usb3="00000000" w:csb0="00020000" w:csb1="00000000"/>
  </w:font>
  <w:font w:name="Source Sans Pro">
    <w:altName w:val="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ource Sans Pro Black">
    <w:panose1 w:val="020B0803030403020204"/>
    <w:charset w:val="00"/>
    <w:family w:val="swiss"/>
    <w:notTrueType/>
    <w:pitch w:val="variable"/>
    <w:sig w:usb0="20000007" w:usb1="00000001" w:usb2="00000000" w:usb3="00000000" w:csb0="00000193"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DC5980" w:rsidRPr="00375E5B" w14:paraId="6F1E5285" w14:textId="77777777" w:rsidTr="00B65EC9">
      <w:tc>
        <w:tcPr>
          <w:tcW w:w="4797" w:type="pct"/>
        </w:tcPr>
        <w:p w14:paraId="68404F13" w14:textId="4B79ED11"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E0088F" w:rsidRPr="00E0088F">
            <w:rPr>
              <w:rFonts w:cs="Source Sans Pro"/>
              <w:b/>
              <w:bCs/>
              <w:color w:val="231F20"/>
              <w:sz w:val="12"/>
              <w:szCs w:val="14"/>
            </w:rPr>
            <w:t>PĀ TŪWATAWATA AND THE NEW ZEALAND WARS</w:t>
          </w:r>
          <w:r w:rsidR="00BF23A3">
            <w:rPr>
              <w:rFonts w:cs="Source Sans Pro"/>
              <w:color w:val="231F20"/>
              <w:sz w:val="12"/>
              <w:szCs w:val="14"/>
            </w:rPr>
            <w:t>”</w:t>
          </w:r>
          <w:r w:rsidR="00A5757B" w:rsidRPr="00280AD0">
            <w:rPr>
              <w:rFonts w:cs="Source Sans Pro"/>
              <w:color w:val="231F20"/>
              <w:sz w:val="12"/>
              <w:szCs w:val="14"/>
            </w:rPr>
            <w:t xml:space="preserve"> CONNECTED, LEVEL </w:t>
          </w:r>
          <w:r w:rsidR="00845BDD">
            <w:rPr>
              <w:rFonts w:cs="Source Sans Pro"/>
              <w:color w:val="231F20"/>
              <w:sz w:val="12"/>
              <w:szCs w:val="14"/>
            </w:rPr>
            <w:t>4</w:t>
          </w:r>
          <w:r w:rsidR="00D25F16">
            <w:rPr>
              <w:rFonts w:cs="Source Sans Pro"/>
              <w:color w:val="231F20"/>
              <w:sz w:val="12"/>
              <w:szCs w:val="14"/>
            </w:rPr>
            <w:t>,</w:t>
          </w:r>
          <w:r w:rsidR="00A5757B" w:rsidRPr="00280AD0">
            <w:rPr>
              <w:rFonts w:cs="Source Sans Pro"/>
              <w:color w:val="231F20"/>
              <w:sz w:val="12"/>
              <w:szCs w:val="14"/>
            </w:rPr>
            <w:t xml:space="preserve"> 20</w:t>
          </w:r>
          <w:r w:rsidR="00096555">
            <w:rPr>
              <w:rFonts w:cs="Source Sans Pro"/>
              <w:color w:val="231F20"/>
              <w:sz w:val="12"/>
              <w:szCs w:val="14"/>
            </w:rPr>
            <w:t>20</w:t>
          </w:r>
        </w:p>
        <w:p w14:paraId="0626812B" w14:textId="7777777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0E360C5E" w14:textId="77777777" w:rsidR="00AF131D" w:rsidRPr="00304834" w:rsidRDefault="00AF131D" w:rsidP="000949D0">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096555">
            <w:rPr>
              <w:sz w:val="10"/>
              <w:szCs w:val="12"/>
              <w:lang w:val="en-AU"/>
            </w:rPr>
            <w:t>20</w:t>
          </w:r>
        </w:p>
      </w:tc>
      <w:tc>
        <w:tcPr>
          <w:tcW w:w="203" w:type="pct"/>
        </w:tcPr>
        <w:p w14:paraId="4A851909"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377206">
            <w:rPr>
              <w:b/>
              <w:noProof/>
              <w:sz w:val="16"/>
            </w:rPr>
            <w:t>4</w:t>
          </w:r>
          <w:r w:rsidRPr="00270DA4">
            <w:rPr>
              <w:b/>
              <w:sz w:val="16"/>
            </w:rPr>
            <w:fldChar w:fldCharType="end"/>
          </w:r>
        </w:p>
      </w:tc>
    </w:tr>
  </w:tbl>
  <w:p w14:paraId="7950B9DD" w14:textId="77777777" w:rsidR="00DC5980" w:rsidRPr="00624FAA" w:rsidRDefault="00DC5980" w:rsidP="006D3D3F">
    <w:pPr>
      <w:pStyle w:val="Footer"/>
      <w:rPr>
        <w:sz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133C54" w:rsidRPr="00375E5B" w14:paraId="13689D83" w14:textId="77777777" w:rsidTr="001F0CE4">
      <w:tc>
        <w:tcPr>
          <w:tcW w:w="4797" w:type="pct"/>
        </w:tcPr>
        <w:p w14:paraId="597A5504" w14:textId="2EA4B98E" w:rsidR="00133C54" w:rsidRDefault="00133C54" w:rsidP="00151E55">
          <w:pPr>
            <w:spacing w:line="240" w:lineRule="auto"/>
            <w:jc w:val="right"/>
            <w:rPr>
              <w:sz w:val="12"/>
              <w:szCs w:val="12"/>
              <w:lang w:val="en-AU"/>
            </w:rPr>
          </w:pPr>
          <w:r w:rsidRPr="00280AD0">
            <w:rPr>
              <w:rFonts w:cs="Source Sans Pro"/>
              <w:color w:val="231F20"/>
              <w:sz w:val="12"/>
              <w:szCs w:val="14"/>
            </w:rPr>
            <w:t>TEACHER SUPPORT MATERIAL FOR “</w:t>
          </w:r>
          <w:r w:rsidR="00E0088F" w:rsidRPr="00E0088F">
            <w:rPr>
              <w:rFonts w:cs="Source Sans Pro"/>
              <w:b/>
              <w:bCs/>
              <w:color w:val="231F20"/>
              <w:sz w:val="12"/>
              <w:szCs w:val="14"/>
            </w:rPr>
            <w:t>PĀ TŪWATAWATA AND THE NEW ZEALAND WARS</w:t>
          </w:r>
          <w:r w:rsidRPr="00280AD0">
            <w:rPr>
              <w:rFonts w:cs="Source Sans Pro"/>
              <w:color w:val="231F20"/>
              <w:sz w:val="12"/>
              <w:szCs w:val="14"/>
            </w:rPr>
            <w:t xml:space="preserve">” CONNECTED, LEVEL </w:t>
          </w:r>
          <w:r w:rsidR="00845BDD">
            <w:rPr>
              <w:rFonts w:cs="Source Sans Pro"/>
              <w:color w:val="231F20"/>
              <w:sz w:val="12"/>
              <w:szCs w:val="14"/>
            </w:rPr>
            <w:t>4</w:t>
          </w:r>
          <w:r>
            <w:rPr>
              <w:rFonts w:cs="Source Sans Pro"/>
              <w:color w:val="231F20"/>
              <w:sz w:val="12"/>
              <w:szCs w:val="14"/>
            </w:rPr>
            <w:t>,</w:t>
          </w:r>
          <w:r w:rsidRPr="00280AD0">
            <w:rPr>
              <w:rFonts w:cs="Source Sans Pro"/>
              <w:color w:val="231F20"/>
              <w:sz w:val="12"/>
              <w:szCs w:val="14"/>
            </w:rPr>
            <w:t xml:space="preserve"> 20</w:t>
          </w:r>
          <w:r w:rsidR="00096555">
            <w:rPr>
              <w:rFonts w:cs="Source Sans Pro"/>
              <w:color w:val="231F20"/>
              <w:sz w:val="12"/>
              <w:szCs w:val="14"/>
            </w:rPr>
            <w:t>20</w:t>
          </w:r>
        </w:p>
        <w:p w14:paraId="451C5005" w14:textId="77777777" w:rsidR="00133C54" w:rsidRDefault="00133C54"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6A36BA4A" w14:textId="77777777" w:rsidR="00133C54" w:rsidRPr="00304834" w:rsidRDefault="00133C54"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096555">
            <w:rPr>
              <w:sz w:val="10"/>
              <w:szCs w:val="12"/>
              <w:lang w:val="en-AU"/>
            </w:rPr>
            <w:t>20</w:t>
          </w:r>
        </w:p>
      </w:tc>
      <w:tc>
        <w:tcPr>
          <w:tcW w:w="203" w:type="pct"/>
        </w:tcPr>
        <w:p w14:paraId="509586FE" w14:textId="77777777" w:rsidR="00133C54" w:rsidRPr="00270DA4" w:rsidRDefault="00133C5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377206">
            <w:rPr>
              <w:b/>
              <w:noProof/>
              <w:sz w:val="16"/>
            </w:rPr>
            <w:t>5</w:t>
          </w:r>
          <w:r w:rsidRPr="00270DA4">
            <w:rPr>
              <w:b/>
              <w:sz w:val="16"/>
            </w:rPr>
            <w:fldChar w:fldCharType="end"/>
          </w:r>
        </w:p>
      </w:tc>
    </w:tr>
  </w:tbl>
  <w:p w14:paraId="2F6F58E6" w14:textId="77777777" w:rsidR="00133C54" w:rsidRPr="00624FAA" w:rsidRDefault="006C3970" w:rsidP="006D3D3F">
    <w:pPr>
      <w:pStyle w:val="Footer"/>
      <w:rPr>
        <w:sz w:val="10"/>
      </w:rPr>
    </w:pPr>
    <w:r>
      <w:rPr>
        <w:noProof/>
        <w:sz w:val="10"/>
        <w:lang w:eastAsia="en-NZ"/>
      </w:rPr>
      <mc:AlternateContent>
        <mc:Choice Requires="wps">
          <w:drawing>
            <wp:anchor distT="0" distB="0" distL="114300" distR="114300" simplePos="0" relativeHeight="251659264" behindDoc="0" locked="0" layoutInCell="1" allowOverlap="1" wp14:anchorId="076F546F" wp14:editId="5506CDBC">
              <wp:simplePos x="0" y="0"/>
              <wp:positionH relativeFrom="column">
                <wp:posOffset>-102235</wp:posOffset>
              </wp:positionH>
              <wp:positionV relativeFrom="paragraph">
                <wp:posOffset>-315323</wp:posOffset>
              </wp:positionV>
              <wp:extent cx="1524000" cy="257908"/>
              <wp:effectExtent l="0" t="0" r="19050" b="27940"/>
              <wp:wrapNone/>
              <wp:docPr id="15" name="Text Box 15"/>
              <wp:cNvGraphicFramePr/>
              <a:graphic xmlns:a="http://schemas.openxmlformats.org/drawingml/2006/main">
                <a:graphicData uri="http://schemas.microsoft.com/office/word/2010/wordprocessingShape">
                  <wps:wsp>
                    <wps:cNvSpPr txBox="1"/>
                    <wps:spPr>
                      <a:xfrm>
                        <a:off x="0" y="0"/>
                        <a:ext cx="1524000" cy="25790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9FEE31" w14:textId="0A49C244" w:rsidR="006C3970" w:rsidRDefault="00416B8C" w:rsidP="006C3970">
                          <w:pPr>
                            <w:spacing w:before="0" w:line="240" w:lineRule="auto"/>
                            <w:rPr>
                              <w:sz w:val="10"/>
                            </w:rPr>
                          </w:pPr>
                          <w:r w:rsidRPr="006C3970">
                            <w:rPr>
                              <w:sz w:val="10"/>
                            </w:rPr>
                            <w:t>The above page</w:t>
                          </w:r>
                          <w:r w:rsidR="00BB7520">
                            <w:rPr>
                              <w:sz w:val="10"/>
                            </w:rPr>
                            <w:t>:</w:t>
                          </w:r>
                          <w:r w:rsidRPr="006C3970">
                            <w:rPr>
                              <w:sz w:val="10"/>
                            </w:rPr>
                            <w:t xml:space="preserve"> </w:t>
                          </w:r>
                          <w:r>
                            <w:rPr>
                              <w:sz w:val="10"/>
                            </w:rPr>
                            <w:br/>
                            <w:t>Text</w:t>
                          </w:r>
                          <w:r w:rsidR="00BB7520">
                            <w:rPr>
                              <w:sz w:val="10"/>
                            </w:rPr>
                            <w:t xml:space="preserve"> and i</w:t>
                          </w:r>
                          <w:r w:rsidR="00045239">
                            <w:rPr>
                              <w:sz w:val="10"/>
                            </w:rPr>
                            <w:t>llustration</w:t>
                          </w:r>
                          <w:r>
                            <w:rPr>
                              <w:sz w:val="10"/>
                            </w:rPr>
                            <w:t xml:space="preserve"> copyright © Crown</w:t>
                          </w:r>
                        </w:p>
                        <w:p w14:paraId="4D81C2EA" w14:textId="6027513D" w:rsidR="00100875" w:rsidRPr="006C3970" w:rsidRDefault="00100875" w:rsidP="006C3970">
                          <w:pPr>
                            <w:spacing w:before="0" w:line="240" w:lineRule="auto"/>
                            <w:rPr>
                              <w:sz w:val="8"/>
                              <w:szCs w:val="12"/>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F546F" id="_x0000_t202" coordsize="21600,21600" o:spt="202" path="m,l,21600r21600,l21600,xe">
              <v:stroke joinstyle="miter"/>
              <v:path gradientshapeok="t" o:connecttype="rect"/>
            </v:shapetype>
            <v:shape id="Text Box 15" o:spid="_x0000_s1034" type="#_x0000_t202" style="position:absolute;margin-left:-8.05pt;margin-top:-24.85pt;width:120pt;height:2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" fillcolor="white [3201]" strokecolor="white [3212]" strokeweight=".5pt">
              <v:textbox inset=",,,0">
                <w:txbxContent>
                  <w:p w14:paraId="779FEE31" w14:textId="0A49C244" w:rsidR="006C3970" w:rsidRDefault="00416B8C" w:rsidP="006C3970">
                    <w:pPr>
                      <w:spacing w:before="0" w:line="240" w:lineRule="auto"/>
                      <w:rPr>
                        <w:sz w:val="10"/>
                      </w:rPr>
                    </w:pPr>
                    <w:r w:rsidRPr="006C3970">
                      <w:rPr>
                        <w:sz w:val="10"/>
                      </w:rPr>
                      <w:t>The above page</w:t>
                    </w:r>
                    <w:r w:rsidR="00BB7520">
                      <w:rPr>
                        <w:sz w:val="10"/>
                      </w:rPr>
                      <w:t>:</w:t>
                    </w:r>
                    <w:r w:rsidRPr="006C3970">
                      <w:rPr>
                        <w:sz w:val="10"/>
                      </w:rPr>
                      <w:t xml:space="preserve"> </w:t>
                    </w:r>
                    <w:r>
                      <w:rPr>
                        <w:sz w:val="10"/>
                      </w:rPr>
                      <w:br/>
                      <w:t>Text</w:t>
                    </w:r>
                    <w:r w:rsidR="00BB7520">
                      <w:rPr>
                        <w:sz w:val="10"/>
                      </w:rPr>
                      <w:t xml:space="preserve"> and i</w:t>
                    </w:r>
                    <w:r w:rsidR="00045239">
                      <w:rPr>
                        <w:sz w:val="10"/>
                      </w:rPr>
                      <w:t>llustration</w:t>
                    </w:r>
                    <w:r>
                      <w:rPr>
                        <w:sz w:val="10"/>
                      </w:rPr>
                      <w:t xml:space="preserve"> copyright © Crown</w:t>
                    </w:r>
                  </w:p>
                  <w:p w14:paraId="4D81C2EA" w14:textId="6027513D" w:rsidR="00100875" w:rsidRPr="006C3970" w:rsidRDefault="00100875" w:rsidP="006C3970">
                    <w:pPr>
                      <w:spacing w:before="0" w:line="240" w:lineRule="auto"/>
                      <w:rPr>
                        <w:sz w:val="8"/>
                        <w:szCs w:val="12"/>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7D0D53" w:rsidRPr="00375E5B" w14:paraId="085E3D40" w14:textId="77777777" w:rsidTr="001F0CE4">
      <w:tc>
        <w:tcPr>
          <w:tcW w:w="4797" w:type="pct"/>
        </w:tcPr>
        <w:p w14:paraId="176C6AC5" w14:textId="496D6F9E" w:rsidR="007D0D53" w:rsidRDefault="007D0D53" w:rsidP="00151E55">
          <w:pPr>
            <w:spacing w:line="240" w:lineRule="auto"/>
            <w:jc w:val="right"/>
            <w:rPr>
              <w:sz w:val="12"/>
              <w:szCs w:val="12"/>
              <w:lang w:val="en-AU"/>
            </w:rPr>
          </w:pPr>
          <w:r w:rsidRPr="00280AD0">
            <w:rPr>
              <w:rFonts w:cs="Source Sans Pro"/>
              <w:color w:val="231F20"/>
              <w:sz w:val="12"/>
              <w:szCs w:val="14"/>
            </w:rPr>
            <w:t>TEACHER SUPPORT MATERIAL FOR “</w:t>
          </w:r>
          <w:r w:rsidR="00E0088F" w:rsidRPr="00E0088F">
            <w:rPr>
              <w:rFonts w:cs="Source Sans Pro"/>
              <w:b/>
              <w:bCs/>
              <w:color w:val="231F20"/>
              <w:sz w:val="12"/>
              <w:szCs w:val="14"/>
            </w:rPr>
            <w:t>PĀ TŪWATAWATA AND THE NEW ZEALAND WARS</w:t>
          </w:r>
          <w:r w:rsidRPr="00280AD0">
            <w:rPr>
              <w:rFonts w:cs="Source Sans Pro"/>
              <w:color w:val="231F20"/>
              <w:sz w:val="12"/>
              <w:szCs w:val="14"/>
            </w:rPr>
            <w:t xml:space="preserve">” CONNECTED, LEVEL </w:t>
          </w:r>
          <w:r>
            <w:rPr>
              <w:rFonts w:cs="Source Sans Pro"/>
              <w:color w:val="231F20"/>
              <w:sz w:val="12"/>
              <w:szCs w:val="14"/>
            </w:rPr>
            <w:t>4,</w:t>
          </w:r>
          <w:r w:rsidRPr="00280AD0">
            <w:rPr>
              <w:rFonts w:cs="Source Sans Pro"/>
              <w:color w:val="231F20"/>
              <w:sz w:val="12"/>
              <w:szCs w:val="14"/>
            </w:rPr>
            <w:t xml:space="preserve"> 20</w:t>
          </w:r>
          <w:r w:rsidR="00096555">
            <w:rPr>
              <w:rFonts w:cs="Source Sans Pro"/>
              <w:color w:val="231F20"/>
              <w:sz w:val="12"/>
              <w:szCs w:val="14"/>
            </w:rPr>
            <w:t>20</w:t>
          </w:r>
        </w:p>
        <w:p w14:paraId="3548BBF1" w14:textId="77777777" w:rsidR="007D0D53" w:rsidRDefault="007D0D53"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425EE51E" w14:textId="77777777" w:rsidR="007D0D53" w:rsidRPr="00304834" w:rsidRDefault="007D0D53"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096555">
            <w:rPr>
              <w:sz w:val="10"/>
              <w:szCs w:val="12"/>
              <w:lang w:val="en-AU"/>
            </w:rPr>
            <w:t>2</w:t>
          </w:r>
          <w:r w:rsidR="00FD17C6">
            <w:rPr>
              <w:sz w:val="10"/>
              <w:szCs w:val="12"/>
              <w:lang w:val="en-AU"/>
            </w:rPr>
            <w:t>0</w:t>
          </w:r>
        </w:p>
      </w:tc>
      <w:tc>
        <w:tcPr>
          <w:tcW w:w="203" w:type="pct"/>
        </w:tcPr>
        <w:p w14:paraId="4D887E33" w14:textId="77777777" w:rsidR="007D0D53" w:rsidRPr="00270DA4" w:rsidRDefault="007D0D53"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377206">
            <w:rPr>
              <w:b/>
              <w:noProof/>
              <w:sz w:val="16"/>
            </w:rPr>
            <w:t>6</w:t>
          </w:r>
          <w:r w:rsidRPr="00270DA4">
            <w:rPr>
              <w:b/>
              <w:sz w:val="16"/>
            </w:rPr>
            <w:fldChar w:fldCharType="end"/>
          </w:r>
        </w:p>
      </w:tc>
    </w:tr>
  </w:tbl>
  <w:p w14:paraId="2260881C" w14:textId="77777777" w:rsidR="007D0D53" w:rsidRPr="00624FAA" w:rsidRDefault="007D0D53" w:rsidP="006D3D3F">
    <w:pPr>
      <w:pStyle w:val="Footer"/>
      <w:rPr>
        <w:sz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63E2D" w14:textId="35DA22CC" w:rsidR="007D0D53" w:rsidRPr="00F53BA6" w:rsidRDefault="007D0D53" w:rsidP="00AD78E1">
    <w:pPr>
      <w:pStyle w:val="ISBN"/>
      <w:tabs>
        <w:tab w:val="right" w:pos="9696"/>
      </w:tabs>
      <w:spacing w:after="60"/>
      <w:jc w:val="left"/>
      <w:rPr>
        <w:rFonts w:ascii="Arial" w:hAnsi="Arial" w:cs="Arial"/>
      </w:rPr>
    </w:pPr>
    <w:r>
      <w:rPr>
        <w:rFonts w:ascii="Arial" w:hAnsi="Arial" w:cs="Arial"/>
        <w:sz w:val="14"/>
      </w:rPr>
      <w:tab/>
    </w:r>
    <w:r w:rsidRPr="00F53BA6">
      <w:rPr>
        <w:rFonts w:ascii="Arial" w:hAnsi="Arial" w:cs="Arial"/>
      </w:rPr>
      <w:t xml:space="preserve">ISBN </w:t>
    </w:r>
    <w:r w:rsidR="00A67381" w:rsidRPr="00A67381">
      <w:rPr>
        <w:rFonts w:ascii="Arial" w:hAnsi="Arial" w:cs="Arial"/>
      </w:rPr>
      <w:t>978-1-77663-569-6</w:t>
    </w:r>
    <w:r w:rsidRPr="00F53BA6">
      <w:rPr>
        <w:rFonts w:ascii="Arial" w:hAnsi="Arial" w:cs="Arial"/>
      </w:rPr>
      <w:t xml:space="preserve"> (WORD) ISBN </w:t>
    </w:r>
    <w:r w:rsidR="00C636B7" w:rsidRPr="00C636B7">
      <w:rPr>
        <w:rFonts w:ascii="Arial" w:hAnsi="Arial" w:cs="Arial"/>
      </w:rPr>
      <w:t>978-1-77663-570-2</w:t>
    </w:r>
    <w:r w:rsidRPr="00F53BA6">
      <w:rPr>
        <w:rFonts w:ascii="Arial" w:hAnsi="Arial" w:cs="Arial"/>
      </w:rPr>
      <w:t xml:space="preserve"> (PDF)</w:t>
    </w:r>
  </w:p>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2695"/>
      <w:gridCol w:w="7097"/>
      <w:gridCol w:w="414"/>
    </w:tblGrid>
    <w:tr w:rsidR="007D0D53" w:rsidRPr="00375E5B" w14:paraId="7F0947F5" w14:textId="77777777" w:rsidTr="00510E81">
      <w:tc>
        <w:tcPr>
          <w:tcW w:w="1320" w:type="pct"/>
          <w:tcBorders>
            <w:top w:val="nil"/>
            <w:right w:val="nil"/>
          </w:tcBorders>
        </w:tcPr>
        <w:p w14:paraId="77DC0575" w14:textId="77777777" w:rsidR="007D0D53" w:rsidRDefault="007D0D53" w:rsidP="00E118E8">
          <w:pPr>
            <w:tabs>
              <w:tab w:val="right" w:pos="9808"/>
            </w:tabs>
            <w:spacing w:before="0" w:line="240" w:lineRule="auto"/>
            <w:jc w:val="right"/>
            <w:rPr>
              <w:sz w:val="12"/>
              <w:szCs w:val="12"/>
              <w:lang w:val="en-AU"/>
            </w:rPr>
          </w:pPr>
        </w:p>
        <w:p w14:paraId="4ECA53C9" w14:textId="77777777" w:rsidR="007D0D53" w:rsidRPr="00304834" w:rsidRDefault="007D0D53" w:rsidP="00E118E8">
          <w:pPr>
            <w:tabs>
              <w:tab w:val="left" w:pos="3261"/>
              <w:tab w:val="right" w:pos="9808"/>
            </w:tabs>
            <w:spacing w:before="0" w:line="240" w:lineRule="auto"/>
            <w:rPr>
              <w:sz w:val="12"/>
              <w:szCs w:val="12"/>
              <w:lang w:val="en-AU"/>
            </w:rPr>
          </w:pPr>
        </w:p>
      </w:tc>
      <w:tc>
        <w:tcPr>
          <w:tcW w:w="3477" w:type="pct"/>
          <w:tcBorders>
            <w:left w:val="nil"/>
          </w:tcBorders>
        </w:tcPr>
        <w:p w14:paraId="42FD30A5" w14:textId="69F1B1AE" w:rsidR="007D0D53" w:rsidRPr="00F53BA6" w:rsidRDefault="007D0D53"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sidR="00510E81" w:rsidRPr="00E0088F">
            <w:rPr>
              <w:rFonts w:cs="Source Sans Pro"/>
              <w:b/>
              <w:bCs/>
              <w:color w:val="231F20"/>
              <w:sz w:val="12"/>
              <w:szCs w:val="14"/>
            </w:rPr>
            <w:t>PĀ TŪWATAWATA AND THE NEW ZEALAND WARS</w:t>
          </w:r>
          <w:r w:rsidRPr="00F53BA6">
            <w:rPr>
              <w:rFonts w:cs="Source Sans Pro"/>
              <w:color w:val="231F20"/>
              <w:sz w:val="12"/>
              <w:szCs w:val="12"/>
            </w:rPr>
            <w:t xml:space="preserve">” CONNECTED, LEVEL </w:t>
          </w:r>
          <w:r>
            <w:rPr>
              <w:rFonts w:cs="Source Sans Pro"/>
              <w:color w:val="231F20"/>
              <w:sz w:val="12"/>
              <w:szCs w:val="12"/>
            </w:rPr>
            <w:t>4</w:t>
          </w:r>
          <w:r w:rsidRPr="00F53BA6">
            <w:rPr>
              <w:rFonts w:cs="Source Sans Pro"/>
              <w:color w:val="231F20"/>
              <w:sz w:val="12"/>
              <w:szCs w:val="12"/>
            </w:rPr>
            <w:t>, 20</w:t>
          </w:r>
          <w:r w:rsidR="00FD17C6">
            <w:rPr>
              <w:rFonts w:cs="Source Sans Pro"/>
              <w:color w:val="231F20"/>
              <w:sz w:val="12"/>
              <w:szCs w:val="12"/>
            </w:rPr>
            <w:t>20</w:t>
          </w:r>
        </w:p>
        <w:p w14:paraId="063FEFA1" w14:textId="77777777" w:rsidR="007D0D53" w:rsidRPr="00F53BA6" w:rsidRDefault="007D0D53"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5DD8A41E" w14:textId="77777777" w:rsidR="007D0D53" w:rsidRPr="00304834" w:rsidRDefault="007D0D53" w:rsidP="00AE3DC9">
          <w:pPr>
            <w:spacing w:before="0" w:line="240" w:lineRule="auto"/>
            <w:ind w:left="9808" w:hanging="9497"/>
            <w:jc w:val="right"/>
            <w:rPr>
              <w:sz w:val="12"/>
              <w:szCs w:val="12"/>
              <w:lang w:val="en-AU"/>
            </w:rPr>
          </w:pPr>
          <w:r w:rsidRPr="001D7607">
            <w:rPr>
              <w:sz w:val="10"/>
              <w:szCs w:val="12"/>
              <w:lang w:val="en-AU"/>
            </w:rPr>
            <w:t>COPYRIGHT © CROWN 20</w:t>
          </w:r>
          <w:r w:rsidR="00FD17C6">
            <w:rPr>
              <w:sz w:val="10"/>
              <w:szCs w:val="12"/>
              <w:lang w:val="en-AU"/>
            </w:rPr>
            <w:t>20</w:t>
          </w:r>
        </w:p>
      </w:tc>
      <w:tc>
        <w:tcPr>
          <w:tcW w:w="203" w:type="pct"/>
        </w:tcPr>
        <w:p w14:paraId="5B1CE851" w14:textId="77777777" w:rsidR="007D0D53" w:rsidRPr="00270DA4" w:rsidRDefault="007D0D53"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377206">
            <w:rPr>
              <w:b/>
              <w:noProof/>
              <w:sz w:val="16"/>
            </w:rPr>
            <w:t>8</w:t>
          </w:r>
          <w:r w:rsidRPr="00270DA4">
            <w:rPr>
              <w:b/>
              <w:sz w:val="16"/>
            </w:rPr>
            <w:fldChar w:fldCharType="end"/>
          </w:r>
        </w:p>
      </w:tc>
    </w:tr>
  </w:tbl>
  <w:p w14:paraId="221A8EB9" w14:textId="77777777" w:rsidR="007D0D53" w:rsidRPr="00624FAA" w:rsidRDefault="007D0D53" w:rsidP="006D3D3F">
    <w:pPr>
      <w:pStyle w:val="Footer"/>
      <w:rPr>
        <w:sz w:val="10"/>
      </w:rPr>
    </w:pPr>
    <w:r>
      <w:rPr>
        <w:rFonts w:cs="Source Sans Pro"/>
        <w:noProof/>
        <w:color w:val="231F20"/>
        <w:sz w:val="12"/>
        <w:szCs w:val="14"/>
        <w:lang w:eastAsia="en-NZ"/>
      </w:rPr>
      <w:drawing>
        <wp:anchor distT="0" distB="0" distL="114300" distR="114300" simplePos="0" relativeHeight="251661312" behindDoc="0" locked="0" layoutInCell="1" allowOverlap="1" wp14:anchorId="010F93F8" wp14:editId="4DAC4F6F">
          <wp:simplePos x="0" y="0"/>
          <wp:positionH relativeFrom="column">
            <wp:posOffset>46355</wp:posOffset>
          </wp:positionH>
          <wp:positionV relativeFrom="paragraph">
            <wp:posOffset>-696595</wp:posOffset>
          </wp:positionV>
          <wp:extent cx="1281430" cy="674370"/>
          <wp:effectExtent l="0" t="0" r="0" b="0"/>
          <wp:wrapNone/>
          <wp:docPr id="17" name="Picture 17"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CCEA94" w14:textId="77777777" w:rsidR="00A82259" w:rsidRDefault="00A82259" w:rsidP="00AC20AC">
      <w:r>
        <w:separator/>
      </w:r>
    </w:p>
  </w:footnote>
  <w:footnote w:type="continuationSeparator" w:id="0">
    <w:p w14:paraId="570E28A1" w14:textId="77777777" w:rsidR="00A82259" w:rsidRDefault="00A82259" w:rsidP="00AC2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0F047"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B0EC1"/>
    <w:multiLevelType w:val="hybridMultilevel"/>
    <w:tmpl w:val="6ED42A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5" w15:restartNumberingAfterBreak="0">
    <w:nsid w:val="357D2D91"/>
    <w:multiLevelType w:val="hybridMultilevel"/>
    <w:tmpl w:val="97BA48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72C597B"/>
    <w:multiLevelType w:val="hybridMultilevel"/>
    <w:tmpl w:val="C77432A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988663D"/>
    <w:multiLevelType w:val="multilevel"/>
    <w:tmpl w:val="0408E3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9"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3"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4C0298"/>
    <w:multiLevelType w:val="multilevel"/>
    <w:tmpl w:val="85D00FD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8FA599C"/>
    <w:multiLevelType w:val="hybridMultilevel"/>
    <w:tmpl w:val="0D12B63C"/>
    <w:lvl w:ilvl="0" w:tplc="91168C82">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8" w15:restartNumberingAfterBreak="0">
    <w:nsid w:val="7B8F7177"/>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3"/>
  </w:num>
  <w:num w:numId="2">
    <w:abstractNumId w:val="20"/>
  </w:num>
  <w:num w:numId="3">
    <w:abstractNumId w:val="19"/>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20"/>
  </w:num>
  <w:num w:numId="17">
    <w:abstractNumId w:val="20"/>
  </w:num>
  <w:num w:numId="18">
    <w:abstractNumId w:val="20"/>
  </w:num>
  <w:num w:numId="19">
    <w:abstractNumId w:val="18"/>
  </w:num>
  <w:num w:numId="20">
    <w:abstractNumId w:val="22"/>
  </w:num>
  <w:num w:numId="21">
    <w:abstractNumId w:val="12"/>
  </w:num>
  <w:num w:numId="22">
    <w:abstractNumId w:val="25"/>
  </w:num>
  <w:num w:numId="23">
    <w:abstractNumId w:val="26"/>
  </w:num>
  <w:num w:numId="24">
    <w:abstractNumId w:val="21"/>
  </w:num>
  <w:num w:numId="25">
    <w:abstractNumId w:val="14"/>
  </w:num>
  <w:num w:numId="26">
    <w:abstractNumId w:val="27"/>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5"/>
  </w:num>
  <w:num w:numId="30">
    <w:abstractNumId w:val="28"/>
  </w:num>
  <w:num w:numId="31">
    <w:abstractNumId w:val="16"/>
  </w:num>
  <w:num w:numId="32">
    <w:abstractNumId w:val="17"/>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embedSystem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14337">
      <o:colormru v:ext="edit" colors="#003450,#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A94"/>
    <w:rsid w:val="00000420"/>
    <w:rsid w:val="000008B1"/>
    <w:rsid w:val="0000093D"/>
    <w:rsid w:val="00001B4C"/>
    <w:rsid w:val="00001C67"/>
    <w:rsid w:val="000028C4"/>
    <w:rsid w:val="000038C7"/>
    <w:rsid w:val="00004880"/>
    <w:rsid w:val="000052CD"/>
    <w:rsid w:val="00007460"/>
    <w:rsid w:val="00007D03"/>
    <w:rsid w:val="00012CE1"/>
    <w:rsid w:val="00017071"/>
    <w:rsid w:val="00017FE1"/>
    <w:rsid w:val="00020DF6"/>
    <w:rsid w:val="000224BF"/>
    <w:rsid w:val="0002385E"/>
    <w:rsid w:val="00023BF1"/>
    <w:rsid w:val="000256C2"/>
    <w:rsid w:val="00030479"/>
    <w:rsid w:val="00031AE1"/>
    <w:rsid w:val="00031C74"/>
    <w:rsid w:val="00032172"/>
    <w:rsid w:val="00036D4F"/>
    <w:rsid w:val="00040152"/>
    <w:rsid w:val="00040C61"/>
    <w:rsid w:val="00040E68"/>
    <w:rsid w:val="000413AB"/>
    <w:rsid w:val="00042A04"/>
    <w:rsid w:val="0004397E"/>
    <w:rsid w:val="00043DBA"/>
    <w:rsid w:val="00044048"/>
    <w:rsid w:val="00045239"/>
    <w:rsid w:val="00046C9D"/>
    <w:rsid w:val="000472D3"/>
    <w:rsid w:val="00047C61"/>
    <w:rsid w:val="00051137"/>
    <w:rsid w:val="000521E1"/>
    <w:rsid w:val="000522F5"/>
    <w:rsid w:val="0005292F"/>
    <w:rsid w:val="0005391D"/>
    <w:rsid w:val="000539E4"/>
    <w:rsid w:val="000540E6"/>
    <w:rsid w:val="00056A88"/>
    <w:rsid w:val="0005700A"/>
    <w:rsid w:val="000605B8"/>
    <w:rsid w:val="000609DF"/>
    <w:rsid w:val="00061D2A"/>
    <w:rsid w:val="00061D2F"/>
    <w:rsid w:val="00062E76"/>
    <w:rsid w:val="00063F17"/>
    <w:rsid w:val="000671F2"/>
    <w:rsid w:val="00067E37"/>
    <w:rsid w:val="000744D5"/>
    <w:rsid w:val="00074D9F"/>
    <w:rsid w:val="00075649"/>
    <w:rsid w:val="0007732C"/>
    <w:rsid w:val="00077B5A"/>
    <w:rsid w:val="00080354"/>
    <w:rsid w:val="0008069C"/>
    <w:rsid w:val="00082FB3"/>
    <w:rsid w:val="00083F04"/>
    <w:rsid w:val="000846DE"/>
    <w:rsid w:val="00092814"/>
    <w:rsid w:val="00093894"/>
    <w:rsid w:val="00093AA5"/>
    <w:rsid w:val="000949D0"/>
    <w:rsid w:val="00096555"/>
    <w:rsid w:val="00096A61"/>
    <w:rsid w:val="00097C09"/>
    <w:rsid w:val="000A09A6"/>
    <w:rsid w:val="000A0C8F"/>
    <w:rsid w:val="000A3D5D"/>
    <w:rsid w:val="000A4E98"/>
    <w:rsid w:val="000A522B"/>
    <w:rsid w:val="000A6714"/>
    <w:rsid w:val="000A6A81"/>
    <w:rsid w:val="000A7B14"/>
    <w:rsid w:val="000B2EE6"/>
    <w:rsid w:val="000B3CBD"/>
    <w:rsid w:val="000B4AB8"/>
    <w:rsid w:val="000B4CC8"/>
    <w:rsid w:val="000B6DC4"/>
    <w:rsid w:val="000B792D"/>
    <w:rsid w:val="000B7E38"/>
    <w:rsid w:val="000C139B"/>
    <w:rsid w:val="000C2651"/>
    <w:rsid w:val="000C34AD"/>
    <w:rsid w:val="000C3AAB"/>
    <w:rsid w:val="000C4AD5"/>
    <w:rsid w:val="000C71BF"/>
    <w:rsid w:val="000C7528"/>
    <w:rsid w:val="000D0D21"/>
    <w:rsid w:val="000D2B4C"/>
    <w:rsid w:val="000D2D62"/>
    <w:rsid w:val="000D4180"/>
    <w:rsid w:val="000D4726"/>
    <w:rsid w:val="000D581D"/>
    <w:rsid w:val="000D5B3D"/>
    <w:rsid w:val="000D5C60"/>
    <w:rsid w:val="000D6D24"/>
    <w:rsid w:val="000D76C4"/>
    <w:rsid w:val="000E11DD"/>
    <w:rsid w:val="000E1C33"/>
    <w:rsid w:val="000E2DEF"/>
    <w:rsid w:val="000E3D67"/>
    <w:rsid w:val="000E4B90"/>
    <w:rsid w:val="000E4B9C"/>
    <w:rsid w:val="000E7EE4"/>
    <w:rsid w:val="000F0DC9"/>
    <w:rsid w:val="000F0FF9"/>
    <w:rsid w:val="000F18EE"/>
    <w:rsid w:val="000F2200"/>
    <w:rsid w:val="000F227B"/>
    <w:rsid w:val="000F262A"/>
    <w:rsid w:val="000F264D"/>
    <w:rsid w:val="000F3C39"/>
    <w:rsid w:val="000F6888"/>
    <w:rsid w:val="000F6D51"/>
    <w:rsid w:val="00100875"/>
    <w:rsid w:val="001026B7"/>
    <w:rsid w:val="0010316E"/>
    <w:rsid w:val="00104807"/>
    <w:rsid w:val="00104BFE"/>
    <w:rsid w:val="0010547C"/>
    <w:rsid w:val="001056A8"/>
    <w:rsid w:val="001066DE"/>
    <w:rsid w:val="00107284"/>
    <w:rsid w:val="00107A97"/>
    <w:rsid w:val="001114E1"/>
    <w:rsid w:val="001125D9"/>
    <w:rsid w:val="0011300C"/>
    <w:rsid w:val="001135F6"/>
    <w:rsid w:val="00113C48"/>
    <w:rsid w:val="0011405D"/>
    <w:rsid w:val="001156A3"/>
    <w:rsid w:val="001169B5"/>
    <w:rsid w:val="001206F2"/>
    <w:rsid w:val="00120FFE"/>
    <w:rsid w:val="00122F8F"/>
    <w:rsid w:val="00123C85"/>
    <w:rsid w:val="00125617"/>
    <w:rsid w:val="00125FF6"/>
    <w:rsid w:val="00126D49"/>
    <w:rsid w:val="00130190"/>
    <w:rsid w:val="00132636"/>
    <w:rsid w:val="00132A16"/>
    <w:rsid w:val="00133166"/>
    <w:rsid w:val="00133C54"/>
    <w:rsid w:val="00134231"/>
    <w:rsid w:val="0013441B"/>
    <w:rsid w:val="0013526F"/>
    <w:rsid w:val="0013672C"/>
    <w:rsid w:val="00136A52"/>
    <w:rsid w:val="00136C3E"/>
    <w:rsid w:val="00136F90"/>
    <w:rsid w:val="001372F7"/>
    <w:rsid w:val="00140D67"/>
    <w:rsid w:val="001414B8"/>
    <w:rsid w:val="00142D9C"/>
    <w:rsid w:val="0014414C"/>
    <w:rsid w:val="001458A7"/>
    <w:rsid w:val="0014615A"/>
    <w:rsid w:val="00146E2E"/>
    <w:rsid w:val="00151474"/>
    <w:rsid w:val="00151847"/>
    <w:rsid w:val="00151E55"/>
    <w:rsid w:val="00151F04"/>
    <w:rsid w:val="00152231"/>
    <w:rsid w:val="001529F4"/>
    <w:rsid w:val="00153062"/>
    <w:rsid w:val="001532BF"/>
    <w:rsid w:val="00154163"/>
    <w:rsid w:val="00155171"/>
    <w:rsid w:val="00155947"/>
    <w:rsid w:val="00155A71"/>
    <w:rsid w:val="00155EF8"/>
    <w:rsid w:val="00156360"/>
    <w:rsid w:val="00156591"/>
    <w:rsid w:val="00156A76"/>
    <w:rsid w:val="001575EA"/>
    <w:rsid w:val="001610B5"/>
    <w:rsid w:val="00161B71"/>
    <w:rsid w:val="001623BB"/>
    <w:rsid w:val="001627B7"/>
    <w:rsid w:val="00164DAB"/>
    <w:rsid w:val="00165F8E"/>
    <w:rsid w:val="001705CF"/>
    <w:rsid w:val="00170E4D"/>
    <w:rsid w:val="001713E6"/>
    <w:rsid w:val="00171686"/>
    <w:rsid w:val="00171989"/>
    <w:rsid w:val="00171EB1"/>
    <w:rsid w:val="0017233E"/>
    <w:rsid w:val="00172DE5"/>
    <w:rsid w:val="00173D7E"/>
    <w:rsid w:val="00175402"/>
    <w:rsid w:val="0018089E"/>
    <w:rsid w:val="001812AC"/>
    <w:rsid w:val="00181D47"/>
    <w:rsid w:val="00181DEE"/>
    <w:rsid w:val="00182DE8"/>
    <w:rsid w:val="001856EE"/>
    <w:rsid w:val="00185886"/>
    <w:rsid w:val="00185F4C"/>
    <w:rsid w:val="001874B3"/>
    <w:rsid w:val="001903B5"/>
    <w:rsid w:val="0019196A"/>
    <w:rsid w:val="001949FF"/>
    <w:rsid w:val="00196C14"/>
    <w:rsid w:val="001978EC"/>
    <w:rsid w:val="001A102C"/>
    <w:rsid w:val="001A11DC"/>
    <w:rsid w:val="001A221C"/>
    <w:rsid w:val="001A2F92"/>
    <w:rsid w:val="001A343A"/>
    <w:rsid w:val="001A5684"/>
    <w:rsid w:val="001A619C"/>
    <w:rsid w:val="001A6E5B"/>
    <w:rsid w:val="001B0645"/>
    <w:rsid w:val="001B0A6F"/>
    <w:rsid w:val="001B1820"/>
    <w:rsid w:val="001B1ADE"/>
    <w:rsid w:val="001B2D4B"/>
    <w:rsid w:val="001B2E2C"/>
    <w:rsid w:val="001B2E3E"/>
    <w:rsid w:val="001B309E"/>
    <w:rsid w:val="001B3A71"/>
    <w:rsid w:val="001B5CBF"/>
    <w:rsid w:val="001B72E4"/>
    <w:rsid w:val="001C14A9"/>
    <w:rsid w:val="001C4336"/>
    <w:rsid w:val="001C656C"/>
    <w:rsid w:val="001C6A59"/>
    <w:rsid w:val="001C7253"/>
    <w:rsid w:val="001D0421"/>
    <w:rsid w:val="001D1BBC"/>
    <w:rsid w:val="001D2355"/>
    <w:rsid w:val="001D280D"/>
    <w:rsid w:val="001D3111"/>
    <w:rsid w:val="001D36EC"/>
    <w:rsid w:val="001D515F"/>
    <w:rsid w:val="001D5934"/>
    <w:rsid w:val="001D6F60"/>
    <w:rsid w:val="001D7607"/>
    <w:rsid w:val="001D7E64"/>
    <w:rsid w:val="001E1E9C"/>
    <w:rsid w:val="001E3610"/>
    <w:rsid w:val="001E3D52"/>
    <w:rsid w:val="001E41C9"/>
    <w:rsid w:val="001E43F4"/>
    <w:rsid w:val="001E4691"/>
    <w:rsid w:val="001F0099"/>
    <w:rsid w:val="001F0CE4"/>
    <w:rsid w:val="001F1EB7"/>
    <w:rsid w:val="00201362"/>
    <w:rsid w:val="00201958"/>
    <w:rsid w:val="002031CC"/>
    <w:rsid w:val="00203DF5"/>
    <w:rsid w:val="00204277"/>
    <w:rsid w:val="0020436D"/>
    <w:rsid w:val="00205911"/>
    <w:rsid w:val="00207995"/>
    <w:rsid w:val="00210147"/>
    <w:rsid w:val="00211324"/>
    <w:rsid w:val="00211412"/>
    <w:rsid w:val="0021152E"/>
    <w:rsid w:val="0021430E"/>
    <w:rsid w:val="00215ADE"/>
    <w:rsid w:val="00216D8A"/>
    <w:rsid w:val="00217909"/>
    <w:rsid w:val="00217A9A"/>
    <w:rsid w:val="00220C93"/>
    <w:rsid w:val="00220DFD"/>
    <w:rsid w:val="00222C0B"/>
    <w:rsid w:val="00223B16"/>
    <w:rsid w:val="00227A7A"/>
    <w:rsid w:val="00230281"/>
    <w:rsid w:val="002312DA"/>
    <w:rsid w:val="0023138F"/>
    <w:rsid w:val="002313DE"/>
    <w:rsid w:val="00232F13"/>
    <w:rsid w:val="00233D2B"/>
    <w:rsid w:val="00234EE9"/>
    <w:rsid w:val="002350BD"/>
    <w:rsid w:val="00235ADA"/>
    <w:rsid w:val="002447CC"/>
    <w:rsid w:val="00244BB2"/>
    <w:rsid w:val="002459EF"/>
    <w:rsid w:val="00247915"/>
    <w:rsid w:val="0024799A"/>
    <w:rsid w:val="00250540"/>
    <w:rsid w:val="002516C1"/>
    <w:rsid w:val="002546DB"/>
    <w:rsid w:val="00254B8C"/>
    <w:rsid w:val="002563E3"/>
    <w:rsid w:val="00257161"/>
    <w:rsid w:val="00261C96"/>
    <w:rsid w:val="002623EE"/>
    <w:rsid w:val="00263F87"/>
    <w:rsid w:val="002644B2"/>
    <w:rsid w:val="00264980"/>
    <w:rsid w:val="0026554C"/>
    <w:rsid w:val="002664AD"/>
    <w:rsid w:val="00267B0A"/>
    <w:rsid w:val="00270DA4"/>
    <w:rsid w:val="00271077"/>
    <w:rsid w:val="00271A30"/>
    <w:rsid w:val="002729C1"/>
    <w:rsid w:val="00273137"/>
    <w:rsid w:val="00273F79"/>
    <w:rsid w:val="00275694"/>
    <w:rsid w:val="00275BAA"/>
    <w:rsid w:val="00276682"/>
    <w:rsid w:val="00280AD0"/>
    <w:rsid w:val="00282529"/>
    <w:rsid w:val="00282611"/>
    <w:rsid w:val="0028262D"/>
    <w:rsid w:val="002838AD"/>
    <w:rsid w:val="0028392F"/>
    <w:rsid w:val="002922CB"/>
    <w:rsid w:val="00293907"/>
    <w:rsid w:val="00294C7D"/>
    <w:rsid w:val="00295777"/>
    <w:rsid w:val="002A0A90"/>
    <w:rsid w:val="002A23F2"/>
    <w:rsid w:val="002A3CDE"/>
    <w:rsid w:val="002A7D7B"/>
    <w:rsid w:val="002B2727"/>
    <w:rsid w:val="002B3944"/>
    <w:rsid w:val="002B3E9A"/>
    <w:rsid w:val="002B48BA"/>
    <w:rsid w:val="002B6819"/>
    <w:rsid w:val="002C001D"/>
    <w:rsid w:val="002C33F4"/>
    <w:rsid w:val="002C3CBD"/>
    <w:rsid w:val="002C4905"/>
    <w:rsid w:val="002C4B88"/>
    <w:rsid w:val="002C52D9"/>
    <w:rsid w:val="002C6285"/>
    <w:rsid w:val="002C6984"/>
    <w:rsid w:val="002C75CE"/>
    <w:rsid w:val="002D0461"/>
    <w:rsid w:val="002D30F1"/>
    <w:rsid w:val="002D31EF"/>
    <w:rsid w:val="002D3382"/>
    <w:rsid w:val="002D4655"/>
    <w:rsid w:val="002D4C48"/>
    <w:rsid w:val="002D57CB"/>
    <w:rsid w:val="002D6719"/>
    <w:rsid w:val="002D6A4A"/>
    <w:rsid w:val="002D7C4C"/>
    <w:rsid w:val="002D7E51"/>
    <w:rsid w:val="002E06F5"/>
    <w:rsid w:val="002E0FE5"/>
    <w:rsid w:val="002E2FD5"/>
    <w:rsid w:val="002E3490"/>
    <w:rsid w:val="002E376A"/>
    <w:rsid w:val="002E406A"/>
    <w:rsid w:val="002E4A23"/>
    <w:rsid w:val="002E692D"/>
    <w:rsid w:val="002E7592"/>
    <w:rsid w:val="002E75A0"/>
    <w:rsid w:val="002E7622"/>
    <w:rsid w:val="002E7AA6"/>
    <w:rsid w:val="002F03B5"/>
    <w:rsid w:val="002F08D5"/>
    <w:rsid w:val="002F1E8E"/>
    <w:rsid w:val="002F2F5E"/>
    <w:rsid w:val="002F32DE"/>
    <w:rsid w:val="002F662A"/>
    <w:rsid w:val="00302B4A"/>
    <w:rsid w:val="003038BC"/>
    <w:rsid w:val="00303D22"/>
    <w:rsid w:val="00304834"/>
    <w:rsid w:val="00305E0E"/>
    <w:rsid w:val="00307EF5"/>
    <w:rsid w:val="00310EEB"/>
    <w:rsid w:val="00311A61"/>
    <w:rsid w:val="00312763"/>
    <w:rsid w:val="00313628"/>
    <w:rsid w:val="00315D40"/>
    <w:rsid w:val="00315E75"/>
    <w:rsid w:val="00316E91"/>
    <w:rsid w:val="0031730E"/>
    <w:rsid w:val="00317B4C"/>
    <w:rsid w:val="003203ED"/>
    <w:rsid w:val="00322FF0"/>
    <w:rsid w:val="003232B6"/>
    <w:rsid w:val="003233A7"/>
    <w:rsid w:val="00325D51"/>
    <w:rsid w:val="00327095"/>
    <w:rsid w:val="00333B0E"/>
    <w:rsid w:val="00336A00"/>
    <w:rsid w:val="00340EAD"/>
    <w:rsid w:val="00342F02"/>
    <w:rsid w:val="0034334E"/>
    <w:rsid w:val="00343570"/>
    <w:rsid w:val="00343C23"/>
    <w:rsid w:val="00345AC0"/>
    <w:rsid w:val="0034699D"/>
    <w:rsid w:val="00347DC6"/>
    <w:rsid w:val="00347EE2"/>
    <w:rsid w:val="003508B6"/>
    <w:rsid w:val="00350C68"/>
    <w:rsid w:val="00350F05"/>
    <w:rsid w:val="00350F3B"/>
    <w:rsid w:val="0035131D"/>
    <w:rsid w:val="0035312E"/>
    <w:rsid w:val="003533F2"/>
    <w:rsid w:val="00354524"/>
    <w:rsid w:val="00357EC2"/>
    <w:rsid w:val="00360DAB"/>
    <w:rsid w:val="00361B98"/>
    <w:rsid w:val="003629AF"/>
    <w:rsid w:val="00363034"/>
    <w:rsid w:val="0036377F"/>
    <w:rsid w:val="003645EE"/>
    <w:rsid w:val="00366C7F"/>
    <w:rsid w:val="003727C4"/>
    <w:rsid w:val="00372A0F"/>
    <w:rsid w:val="00373578"/>
    <w:rsid w:val="00373BEC"/>
    <w:rsid w:val="003741DD"/>
    <w:rsid w:val="00374EAD"/>
    <w:rsid w:val="0037582A"/>
    <w:rsid w:val="00375E5B"/>
    <w:rsid w:val="0037700D"/>
    <w:rsid w:val="00377206"/>
    <w:rsid w:val="00377294"/>
    <w:rsid w:val="003779EC"/>
    <w:rsid w:val="003801E7"/>
    <w:rsid w:val="00380811"/>
    <w:rsid w:val="00381566"/>
    <w:rsid w:val="00384E34"/>
    <w:rsid w:val="003854DE"/>
    <w:rsid w:val="00386935"/>
    <w:rsid w:val="003874DE"/>
    <w:rsid w:val="00390DD5"/>
    <w:rsid w:val="003922DE"/>
    <w:rsid w:val="00392B3E"/>
    <w:rsid w:val="00393514"/>
    <w:rsid w:val="00394EFA"/>
    <w:rsid w:val="003950A5"/>
    <w:rsid w:val="00396D0E"/>
    <w:rsid w:val="00396D84"/>
    <w:rsid w:val="003A257C"/>
    <w:rsid w:val="003A4322"/>
    <w:rsid w:val="003A4D33"/>
    <w:rsid w:val="003A7AA9"/>
    <w:rsid w:val="003B138F"/>
    <w:rsid w:val="003B1626"/>
    <w:rsid w:val="003B1AEE"/>
    <w:rsid w:val="003B1C08"/>
    <w:rsid w:val="003B2B0A"/>
    <w:rsid w:val="003B37A7"/>
    <w:rsid w:val="003B3DAE"/>
    <w:rsid w:val="003B4738"/>
    <w:rsid w:val="003B694B"/>
    <w:rsid w:val="003B7F51"/>
    <w:rsid w:val="003C151B"/>
    <w:rsid w:val="003C1582"/>
    <w:rsid w:val="003C1AE4"/>
    <w:rsid w:val="003C5498"/>
    <w:rsid w:val="003C62B8"/>
    <w:rsid w:val="003C7041"/>
    <w:rsid w:val="003D063B"/>
    <w:rsid w:val="003D13EF"/>
    <w:rsid w:val="003D4647"/>
    <w:rsid w:val="003D4ACA"/>
    <w:rsid w:val="003D6D1D"/>
    <w:rsid w:val="003D6ED3"/>
    <w:rsid w:val="003D77A4"/>
    <w:rsid w:val="003E0B83"/>
    <w:rsid w:val="003E1AD4"/>
    <w:rsid w:val="003E1E6E"/>
    <w:rsid w:val="003E4892"/>
    <w:rsid w:val="003E59A0"/>
    <w:rsid w:val="003E63A2"/>
    <w:rsid w:val="003E6431"/>
    <w:rsid w:val="003E6981"/>
    <w:rsid w:val="003E7459"/>
    <w:rsid w:val="003F05BF"/>
    <w:rsid w:val="003F0C1A"/>
    <w:rsid w:val="003F0DE6"/>
    <w:rsid w:val="003F2522"/>
    <w:rsid w:val="003F316B"/>
    <w:rsid w:val="003F31DF"/>
    <w:rsid w:val="003F3D69"/>
    <w:rsid w:val="003F789D"/>
    <w:rsid w:val="004034F0"/>
    <w:rsid w:val="0040426A"/>
    <w:rsid w:val="00406CD3"/>
    <w:rsid w:val="004107BE"/>
    <w:rsid w:val="00410D2F"/>
    <w:rsid w:val="004122D4"/>
    <w:rsid w:val="0041311E"/>
    <w:rsid w:val="00415E77"/>
    <w:rsid w:val="00416358"/>
    <w:rsid w:val="00416B8C"/>
    <w:rsid w:val="00420687"/>
    <w:rsid w:val="004219A1"/>
    <w:rsid w:val="00422066"/>
    <w:rsid w:val="004221D1"/>
    <w:rsid w:val="00423631"/>
    <w:rsid w:val="00424650"/>
    <w:rsid w:val="00424AD2"/>
    <w:rsid w:val="00425B8E"/>
    <w:rsid w:val="00425CC2"/>
    <w:rsid w:val="00426D96"/>
    <w:rsid w:val="00427D98"/>
    <w:rsid w:val="004329BF"/>
    <w:rsid w:val="004370E8"/>
    <w:rsid w:val="00440FCC"/>
    <w:rsid w:val="004439F7"/>
    <w:rsid w:val="004449D0"/>
    <w:rsid w:val="00445CA6"/>
    <w:rsid w:val="00446611"/>
    <w:rsid w:val="00446CC9"/>
    <w:rsid w:val="004506AF"/>
    <w:rsid w:val="00451C58"/>
    <w:rsid w:val="00451F15"/>
    <w:rsid w:val="00452234"/>
    <w:rsid w:val="00452DAC"/>
    <w:rsid w:val="00453340"/>
    <w:rsid w:val="00453B82"/>
    <w:rsid w:val="00453E71"/>
    <w:rsid w:val="00454591"/>
    <w:rsid w:val="004565B7"/>
    <w:rsid w:val="00456AB0"/>
    <w:rsid w:val="00457DAE"/>
    <w:rsid w:val="00460FC5"/>
    <w:rsid w:val="004635D9"/>
    <w:rsid w:val="00463D6C"/>
    <w:rsid w:val="00466B49"/>
    <w:rsid w:val="00466FA6"/>
    <w:rsid w:val="00467A11"/>
    <w:rsid w:val="00467E81"/>
    <w:rsid w:val="0047126C"/>
    <w:rsid w:val="004717C3"/>
    <w:rsid w:val="004728DB"/>
    <w:rsid w:val="004747AE"/>
    <w:rsid w:val="00475312"/>
    <w:rsid w:val="0047576A"/>
    <w:rsid w:val="00476267"/>
    <w:rsid w:val="004776EF"/>
    <w:rsid w:val="00485C34"/>
    <w:rsid w:val="00487DB9"/>
    <w:rsid w:val="004913CC"/>
    <w:rsid w:val="004927D6"/>
    <w:rsid w:val="004932B5"/>
    <w:rsid w:val="00495BC2"/>
    <w:rsid w:val="004A0382"/>
    <w:rsid w:val="004A067F"/>
    <w:rsid w:val="004A17A6"/>
    <w:rsid w:val="004A2F2E"/>
    <w:rsid w:val="004A670B"/>
    <w:rsid w:val="004A7733"/>
    <w:rsid w:val="004B0F67"/>
    <w:rsid w:val="004B1784"/>
    <w:rsid w:val="004B324F"/>
    <w:rsid w:val="004B48F2"/>
    <w:rsid w:val="004B5894"/>
    <w:rsid w:val="004B5E64"/>
    <w:rsid w:val="004B6783"/>
    <w:rsid w:val="004B7ED0"/>
    <w:rsid w:val="004C192A"/>
    <w:rsid w:val="004C4142"/>
    <w:rsid w:val="004C43B6"/>
    <w:rsid w:val="004C4B29"/>
    <w:rsid w:val="004C5E35"/>
    <w:rsid w:val="004C6937"/>
    <w:rsid w:val="004D2A9D"/>
    <w:rsid w:val="004D301A"/>
    <w:rsid w:val="004D3616"/>
    <w:rsid w:val="004D3B8B"/>
    <w:rsid w:val="004D3C02"/>
    <w:rsid w:val="004D538D"/>
    <w:rsid w:val="004D5E62"/>
    <w:rsid w:val="004D6503"/>
    <w:rsid w:val="004E2872"/>
    <w:rsid w:val="004E2953"/>
    <w:rsid w:val="004E3443"/>
    <w:rsid w:val="004E7162"/>
    <w:rsid w:val="004E795F"/>
    <w:rsid w:val="004F134B"/>
    <w:rsid w:val="004F2E67"/>
    <w:rsid w:val="004F3F92"/>
    <w:rsid w:val="004F483F"/>
    <w:rsid w:val="004F4969"/>
    <w:rsid w:val="004F4F1C"/>
    <w:rsid w:val="004F5B85"/>
    <w:rsid w:val="004F7414"/>
    <w:rsid w:val="00500086"/>
    <w:rsid w:val="00503764"/>
    <w:rsid w:val="005043B6"/>
    <w:rsid w:val="0050641D"/>
    <w:rsid w:val="005066F9"/>
    <w:rsid w:val="00506852"/>
    <w:rsid w:val="0051044D"/>
    <w:rsid w:val="00510E81"/>
    <w:rsid w:val="00510F9E"/>
    <w:rsid w:val="00511219"/>
    <w:rsid w:val="00512527"/>
    <w:rsid w:val="005136D1"/>
    <w:rsid w:val="00514720"/>
    <w:rsid w:val="00515D36"/>
    <w:rsid w:val="00515E8B"/>
    <w:rsid w:val="00515FFE"/>
    <w:rsid w:val="005166E1"/>
    <w:rsid w:val="00517878"/>
    <w:rsid w:val="005204A4"/>
    <w:rsid w:val="00521F65"/>
    <w:rsid w:val="00524192"/>
    <w:rsid w:val="00525486"/>
    <w:rsid w:val="0052577A"/>
    <w:rsid w:val="005261EF"/>
    <w:rsid w:val="0053012B"/>
    <w:rsid w:val="0053222C"/>
    <w:rsid w:val="00534D85"/>
    <w:rsid w:val="00537EEB"/>
    <w:rsid w:val="0054064A"/>
    <w:rsid w:val="00541B03"/>
    <w:rsid w:val="005423E2"/>
    <w:rsid w:val="00542962"/>
    <w:rsid w:val="0054469D"/>
    <w:rsid w:val="005446B4"/>
    <w:rsid w:val="00544A67"/>
    <w:rsid w:val="00546355"/>
    <w:rsid w:val="005466F7"/>
    <w:rsid w:val="00546DBE"/>
    <w:rsid w:val="00547DD7"/>
    <w:rsid w:val="005503F3"/>
    <w:rsid w:val="0055241D"/>
    <w:rsid w:val="00554975"/>
    <w:rsid w:val="00556DC9"/>
    <w:rsid w:val="00556F6C"/>
    <w:rsid w:val="00560F47"/>
    <w:rsid w:val="0056151C"/>
    <w:rsid w:val="005617D1"/>
    <w:rsid w:val="005622A9"/>
    <w:rsid w:val="005636BC"/>
    <w:rsid w:val="00564201"/>
    <w:rsid w:val="00564ECA"/>
    <w:rsid w:val="00565FA7"/>
    <w:rsid w:val="00566B20"/>
    <w:rsid w:val="00567A3A"/>
    <w:rsid w:val="00567F88"/>
    <w:rsid w:val="005716CC"/>
    <w:rsid w:val="00571F5D"/>
    <w:rsid w:val="00573DF5"/>
    <w:rsid w:val="00574689"/>
    <w:rsid w:val="00575676"/>
    <w:rsid w:val="0058269B"/>
    <w:rsid w:val="005831F0"/>
    <w:rsid w:val="00584260"/>
    <w:rsid w:val="00587309"/>
    <w:rsid w:val="005910FB"/>
    <w:rsid w:val="00592286"/>
    <w:rsid w:val="0059295D"/>
    <w:rsid w:val="005944E8"/>
    <w:rsid w:val="00594E96"/>
    <w:rsid w:val="00595E42"/>
    <w:rsid w:val="00595F87"/>
    <w:rsid w:val="00596830"/>
    <w:rsid w:val="005968FF"/>
    <w:rsid w:val="005977F0"/>
    <w:rsid w:val="00597A85"/>
    <w:rsid w:val="005A09C7"/>
    <w:rsid w:val="005A12CE"/>
    <w:rsid w:val="005A23BE"/>
    <w:rsid w:val="005A2407"/>
    <w:rsid w:val="005A4747"/>
    <w:rsid w:val="005B1338"/>
    <w:rsid w:val="005B1A00"/>
    <w:rsid w:val="005B1A5D"/>
    <w:rsid w:val="005B1C28"/>
    <w:rsid w:val="005B31D4"/>
    <w:rsid w:val="005B5188"/>
    <w:rsid w:val="005B5F78"/>
    <w:rsid w:val="005B6CB6"/>
    <w:rsid w:val="005B6D4D"/>
    <w:rsid w:val="005B6F13"/>
    <w:rsid w:val="005C30DE"/>
    <w:rsid w:val="005C3226"/>
    <w:rsid w:val="005C3ACC"/>
    <w:rsid w:val="005C3BB9"/>
    <w:rsid w:val="005C4288"/>
    <w:rsid w:val="005C51B7"/>
    <w:rsid w:val="005C553D"/>
    <w:rsid w:val="005C5C96"/>
    <w:rsid w:val="005C6A11"/>
    <w:rsid w:val="005C7404"/>
    <w:rsid w:val="005C7F48"/>
    <w:rsid w:val="005D0748"/>
    <w:rsid w:val="005D321B"/>
    <w:rsid w:val="005D40EC"/>
    <w:rsid w:val="005D4890"/>
    <w:rsid w:val="005D59EF"/>
    <w:rsid w:val="005D72AE"/>
    <w:rsid w:val="005D7728"/>
    <w:rsid w:val="005E0744"/>
    <w:rsid w:val="005E0D83"/>
    <w:rsid w:val="005E26EE"/>
    <w:rsid w:val="005E369E"/>
    <w:rsid w:val="005E3DC7"/>
    <w:rsid w:val="005E4F4E"/>
    <w:rsid w:val="005E6C80"/>
    <w:rsid w:val="005F14D7"/>
    <w:rsid w:val="005F2006"/>
    <w:rsid w:val="005F20CE"/>
    <w:rsid w:val="005F27A5"/>
    <w:rsid w:val="005F4C9B"/>
    <w:rsid w:val="005F555A"/>
    <w:rsid w:val="005F6B37"/>
    <w:rsid w:val="005F7FC1"/>
    <w:rsid w:val="005F7FD3"/>
    <w:rsid w:val="0060060C"/>
    <w:rsid w:val="00600BD0"/>
    <w:rsid w:val="00601958"/>
    <w:rsid w:val="006027FD"/>
    <w:rsid w:val="00603129"/>
    <w:rsid w:val="006038E9"/>
    <w:rsid w:val="00603C56"/>
    <w:rsid w:val="006049F3"/>
    <w:rsid w:val="00604E43"/>
    <w:rsid w:val="00605D2F"/>
    <w:rsid w:val="00606455"/>
    <w:rsid w:val="00610432"/>
    <w:rsid w:val="006110B5"/>
    <w:rsid w:val="006163D4"/>
    <w:rsid w:val="006169AE"/>
    <w:rsid w:val="00617B74"/>
    <w:rsid w:val="0062004D"/>
    <w:rsid w:val="00620589"/>
    <w:rsid w:val="006206DE"/>
    <w:rsid w:val="006222AE"/>
    <w:rsid w:val="0062263F"/>
    <w:rsid w:val="00623954"/>
    <w:rsid w:val="00623B26"/>
    <w:rsid w:val="00624FAA"/>
    <w:rsid w:val="00626635"/>
    <w:rsid w:val="006309C9"/>
    <w:rsid w:val="00630DF6"/>
    <w:rsid w:val="00630F4A"/>
    <w:rsid w:val="006352BE"/>
    <w:rsid w:val="0063532D"/>
    <w:rsid w:val="00636C4E"/>
    <w:rsid w:val="00636D25"/>
    <w:rsid w:val="006371D6"/>
    <w:rsid w:val="00637DCF"/>
    <w:rsid w:val="0064044E"/>
    <w:rsid w:val="00640A3F"/>
    <w:rsid w:val="0064105F"/>
    <w:rsid w:val="0064163B"/>
    <w:rsid w:val="00642454"/>
    <w:rsid w:val="00642A59"/>
    <w:rsid w:val="006446C7"/>
    <w:rsid w:val="00644770"/>
    <w:rsid w:val="00644E43"/>
    <w:rsid w:val="006506F9"/>
    <w:rsid w:val="006515FE"/>
    <w:rsid w:val="0065164D"/>
    <w:rsid w:val="006538FA"/>
    <w:rsid w:val="00653948"/>
    <w:rsid w:val="00653985"/>
    <w:rsid w:val="006553EC"/>
    <w:rsid w:val="00655A2A"/>
    <w:rsid w:val="006568A2"/>
    <w:rsid w:val="00662AC3"/>
    <w:rsid w:val="00662B54"/>
    <w:rsid w:val="006639FD"/>
    <w:rsid w:val="00663EE0"/>
    <w:rsid w:val="00666EDD"/>
    <w:rsid w:val="0067057A"/>
    <w:rsid w:val="00673333"/>
    <w:rsid w:val="006737DC"/>
    <w:rsid w:val="00673DF0"/>
    <w:rsid w:val="006743EF"/>
    <w:rsid w:val="00675BBD"/>
    <w:rsid w:val="00676ED5"/>
    <w:rsid w:val="00677961"/>
    <w:rsid w:val="00677D42"/>
    <w:rsid w:val="00682865"/>
    <w:rsid w:val="00682D2C"/>
    <w:rsid w:val="00683589"/>
    <w:rsid w:val="00683C72"/>
    <w:rsid w:val="0068412F"/>
    <w:rsid w:val="006845DD"/>
    <w:rsid w:val="006865EF"/>
    <w:rsid w:val="0069117F"/>
    <w:rsid w:val="006916C8"/>
    <w:rsid w:val="00691D01"/>
    <w:rsid w:val="00691FA9"/>
    <w:rsid w:val="006933AD"/>
    <w:rsid w:val="006939C4"/>
    <w:rsid w:val="00694089"/>
    <w:rsid w:val="006949C0"/>
    <w:rsid w:val="00694E45"/>
    <w:rsid w:val="00695382"/>
    <w:rsid w:val="0069554E"/>
    <w:rsid w:val="0069728F"/>
    <w:rsid w:val="006A1192"/>
    <w:rsid w:val="006A14B8"/>
    <w:rsid w:val="006A1546"/>
    <w:rsid w:val="006A18F7"/>
    <w:rsid w:val="006A40CF"/>
    <w:rsid w:val="006A478C"/>
    <w:rsid w:val="006A504A"/>
    <w:rsid w:val="006A5389"/>
    <w:rsid w:val="006A5470"/>
    <w:rsid w:val="006A6E20"/>
    <w:rsid w:val="006A7538"/>
    <w:rsid w:val="006B2872"/>
    <w:rsid w:val="006B36E4"/>
    <w:rsid w:val="006B433C"/>
    <w:rsid w:val="006B5355"/>
    <w:rsid w:val="006B6181"/>
    <w:rsid w:val="006B7513"/>
    <w:rsid w:val="006B7670"/>
    <w:rsid w:val="006B7E6A"/>
    <w:rsid w:val="006C0D9C"/>
    <w:rsid w:val="006C2244"/>
    <w:rsid w:val="006C278D"/>
    <w:rsid w:val="006C35C9"/>
    <w:rsid w:val="006C36DB"/>
    <w:rsid w:val="006C3970"/>
    <w:rsid w:val="006C58C9"/>
    <w:rsid w:val="006D0655"/>
    <w:rsid w:val="006D1CB9"/>
    <w:rsid w:val="006D27C4"/>
    <w:rsid w:val="006D312E"/>
    <w:rsid w:val="006D38C6"/>
    <w:rsid w:val="006D3D3F"/>
    <w:rsid w:val="006D58B2"/>
    <w:rsid w:val="006D5D2F"/>
    <w:rsid w:val="006D6994"/>
    <w:rsid w:val="006D7928"/>
    <w:rsid w:val="006D7CAB"/>
    <w:rsid w:val="006E10C0"/>
    <w:rsid w:val="006E5466"/>
    <w:rsid w:val="006E6C85"/>
    <w:rsid w:val="006F0797"/>
    <w:rsid w:val="006F0D6D"/>
    <w:rsid w:val="006F388B"/>
    <w:rsid w:val="006F42D2"/>
    <w:rsid w:val="006F6161"/>
    <w:rsid w:val="006F7058"/>
    <w:rsid w:val="006F7888"/>
    <w:rsid w:val="006F7AB0"/>
    <w:rsid w:val="006F7BCA"/>
    <w:rsid w:val="007000D4"/>
    <w:rsid w:val="00700955"/>
    <w:rsid w:val="00705692"/>
    <w:rsid w:val="00705ACC"/>
    <w:rsid w:val="00706946"/>
    <w:rsid w:val="007073C7"/>
    <w:rsid w:val="0070752D"/>
    <w:rsid w:val="007075D1"/>
    <w:rsid w:val="00707C25"/>
    <w:rsid w:val="00711C32"/>
    <w:rsid w:val="007145D4"/>
    <w:rsid w:val="00716110"/>
    <w:rsid w:val="0071678F"/>
    <w:rsid w:val="00716C2B"/>
    <w:rsid w:val="00716CA1"/>
    <w:rsid w:val="00717BDE"/>
    <w:rsid w:val="00720120"/>
    <w:rsid w:val="00722EFA"/>
    <w:rsid w:val="00723E6E"/>
    <w:rsid w:val="00724BE0"/>
    <w:rsid w:val="00724D98"/>
    <w:rsid w:val="0072785B"/>
    <w:rsid w:val="0073018D"/>
    <w:rsid w:val="00730CE0"/>
    <w:rsid w:val="00730EF7"/>
    <w:rsid w:val="00731918"/>
    <w:rsid w:val="00732A7A"/>
    <w:rsid w:val="00733B72"/>
    <w:rsid w:val="00733F5F"/>
    <w:rsid w:val="0073402B"/>
    <w:rsid w:val="00734935"/>
    <w:rsid w:val="007349F3"/>
    <w:rsid w:val="007353C9"/>
    <w:rsid w:val="00736466"/>
    <w:rsid w:val="0073770C"/>
    <w:rsid w:val="00740BA6"/>
    <w:rsid w:val="00744C0F"/>
    <w:rsid w:val="00747680"/>
    <w:rsid w:val="00747BAA"/>
    <w:rsid w:val="0075025B"/>
    <w:rsid w:val="00751891"/>
    <w:rsid w:val="00751D6F"/>
    <w:rsid w:val="00752614"/>
    <w:rsid w:val="007549FB"/>
    <w:rsid w:val="00757562"/>
    <w:rsid w:val="00757CF0"/>
    <w:rsid w:val="00760A75"/>
    <w:rsid w:val="0076159A"/>
    <w:rsid w:val="00761D18"/>
    <w:rsid w:val="007641E9"/>
    <w:rsid w:val="00765B6E"/>
    <w:rsid w:val="00765CFA"/>
    <w:rsid w:val="00767A9F"/>
    <w:rsid w:val="0077093B"/>
    <w:rsid w:val="007709BA"/>
    <w:rsid w:val="00772260"/>
    <w:rsid w:val="00774F7E"/>
    <w:rsid w:val="00775562"/>
    <w:rsid w:val="00775AC0"/>
    <w:rsid w:val="00776C1D"/>
    <w:rsid w:val="007774EA"/>
    <w:rsid w:val="007801DB"/>
    <w:rsid w:val="00780ECF"/>
    <w:rsid w:val="00782B89"/>
    <w:rsid w:val="0078596F"/>
    <w:rsid w:val="00786594"/>
    <w:rsid w:val="00786DB8"/>
    <w:rsid w:val="007870F1"/>
    <w:rsid w:val="00790BB8"/>
    <w:rsid w:val="00792C5E"/>
    <w:rsid w:val="0079427E"/>
    <w:rsid w:val="00794A72"/>
    <w:rsid w:val="00797A98"/>
    <w:rsid w:val="00797AB0"/>
    <w:rsid w:val="007A105C"/>
    <w:rsid w:val="007A1ED9"/>
    <w:rsid w:val="007A2F18"/>
    <w:rsid w:val="007A46F3"/>
    <w:rsid w:val="007A7B8A"/>
    <w:rsid w:val="007A7C92"/>
    <w:rsid w:val="007B13E5"/>
    <w:rsid w:val="007B1FD1"/>
    <w:rsid w:val="007B36FD"/>
    <w:rsid w:val="007B4742"/>
    <w:rsid w:val="007B4C79"/>
    <w:rsid w:val="007B4C7B"/>
    <w:rsid w:val="007B6251"/>
    <w:rsid w:val="007C1E08"/>
    <w:rsid w:val="007C2C2E"/>
    <w:rsid w:val="007C4524"/>
    <w:rsid w:val="007C59CC"/>
    <w:rsid w:val="007C6BB0"/>
    <w:rsid w:val="007C7739"/>
    <w:rsid w:val="007D0D53"/>
    <w:rsid w:val="007D23F7"/>
    <w:rsid w:val="007D3B2A"/>
    <w:rsid w:val="007D5774"/>
    <w:rsid w:val="007D5DB7"/>
    <w:rsid w:val="007E100D"/>
    <w:rsid w:val="007E2CC4"/>
    <w:rsid w:val="007E362A"/>
    <w:rsid w:val="007E40F5"/>
    <w:rsid w:val="007E456E"/>
    <w:rsid w:val="007E540D"/>
    <w:rsid w:val="007E6E8D"/>
    <w:rsid w:val="007E7943"/>
    <w:rsid w:val="007F2D39"/>
    <w:rsid w:val="007F2DC3"/>
    <w:rsid w:val="007F3577"/>
    <w:rsid w:val="007F393D"/>
    <w:rsid w:val="007F5D6C"/>
    <w:rsid w:val="007F653C"/>
    <w:rsid w:val="007F7480"/>
    <w:rsid w:val="007F7AF2"/>
    <w:rsid w:val="007F7BEB"/>
    <w:rsid w:val="007F7FCE"/>
    <w:rsid w:val="00801DCC"/>
    <w:rsid w:val="008024DA"/>
    <w:rsid w:val="00802A43"/>
    <w:rsid w:val="0080369A"/>
    <w:rsid w:val="00803D75"/>
    <w:rsid w:val="00804918"/>
    <w:rsid w:val="00804F4D"/>
    <w:rsid w:val="00805253"/>
    <w:rsid w:val="008065E7"/>
    <w:rsid w:val="00806E42"/>
    <w:rsid w:val="00806EF5"/>
    <w:rsid w:val="008106E9"/>
    <w:rsid w:val="0081344A"/>
    <w:rsid w:val="0081367F"/>
    <w:rsid w:val="008161A1"/>
    <w:rsid w:val="00816DEE"/>
    <w:rsid w:val="00820654"/>
    <w:rsid w:val="008212B0"/>
    <w:rsid w:val="00822543"/>
    <w:rsid w:val="00824AF8"/>
    <w:rsid w:val="008264A5"/>
    <w:rsid w:val="00826B48"/>
    <w:rsid w:val="00827420"/>
    <w:rsid w:val="00827650"/>
    <w:rsid w:val="00827857"/>
    <w:rsid w:val="00830BC7"/>
    <w:rsid w:val="0083227D"/>
    <w:rsid w:val="00832449"/>
    <w:rsid w:val="00834EA5"/>
    <w:rsid w:val="00837982"/>
    <w:rsid w:val="00840C95"/>
    <w:rsid w:val="00840E56"/>
    <w:rsid w:val="008413DC"/>
    <w:rsid w:val="00842756"/>
    <w:rsid w:val="00842E0E"/>
    <w:rsid w:val="00843631"/>
    <w:rsid w:val="00845BDD"/>
    <w:rsid w:val="008468E5"/>
    <w:rsid w:val="0084734C"/>
    <w:rsid w:val="00847601"/>
    <w:rsid w:val="00851A3F"/>
    <w:rsid w:val="008532B8"/>
    <w:rsid w:val="0085600B"/>
    <w:rsid w:val="00865371"/>
    <w:rsid w:val="008719A6"/>
    <w:rsid w:val="00871F5F"/>
    <w:rsid w:val="00872A99"/>
    <w:rsid w:val="00873CC4"/>
    <w:rsid w:val="0087597B"/>
    <w:rsid w:val="008759D1"/>
    <w:rsid w:val="00876607"/>
    <w:rsid w:val="008772FE"/>
    <w:rsid w:val="00880876"/>
    <w:rsid w:val="00880A3A"/>
    <w:rsid w:val="00880FBF"/>
    <w:rsid w:val="00881023"/>
    <w:rsid w:val="00881772"/>
    <w:rsid w:val="00883E76"/>
    <w:rsid w:val="0088412C"/>
    <w:rsid w:val="00884361"/>
    <w:rsid w:val="00885A1C"/>
    <w:rsid w:val="00885FA0"/>
    <w:rsid w:val="00887259"/>
    <w:rsid w:val="008878D3"/>
    <w:rsid w:val="0089180C"/>
    <w:rsid w:val="0089198C"/>
    <w:rsid w:val="00894EF1"/>
    <w:rsid w:val="00894FCF"/>
    <w:rsid w:val="0089732B"/>
    <w:rsid w:val="008A0568"/>
    <w:rsid w:val="008A05B6"/>
    <w:rsid w:val="008A4D74"/>
    <w:rsid w:val="008A6399"/>
    <w:rsid w:val="008A6F7D"/>
    <w:rsid w:val="008A7841"/>
    <w:rsid w:val="008B1527"/>
    <w:rsid w:val="008B1711"/>
    <w:rsid w:val="008B2801"/>
    <w:rsid w:val="008B47AB"/>
    <w:rsid w:val="008B65DF"/>
    <w:rsid w:val="008B77C5"/>
    <w:rsid w:val="008C0490"/>
    <w:rsid w:val="008C1B79"/>
    <w:rsid w:val="008C254D"/>
    <w:rsid w:val="008C42F6"/>
    <w:rsid w:val="008C4842"/>
    <w:rsid w:val="008C4FE9"/>
    <w:rsid w:val="008C574C"/>
    <w:rsid w:val="008C7468"/>
    <w:rsid w:val="008D07FC"/>
    <w:rsid w:val="008D2029"/>
    <w:rsid w:val="008D5AE5"/>
    <w:rsid w:val="008D6850"/>
    <w:rsid w:val="008E125C"/>
    <w:rsid w:val="008E1894"/>
    <w:rsid w:val="008E3B6A"/>
    <w:rsid w:val="008E50CF"/>
    <w:rsid w:val="008E5230"/>
    <w:rsid w:val="008E5675"/>
    <w:rsid w:val="008E5CC4"/>
    <w:rsid w:val="008F0154"/>
    <w:rsid w:val="008F136D"/>
    <w:rsid w:val="008F1C11"/>
    <w:rsid w:val="008F589D"/>
    <w:rsid w:val="008F7781"/>
    <w:rsid w:val="00900DF2"/>
    <w:rsid w:val="00901330"/>
    <w:rsid w:val="009026CB"/>
    <w:rsid w:val="009033DD"/>
    <w:rsid w:val="0090434F"/>
    <w:rsid w:val="009044A0"/>
    <w:rsid w:val="009104F8"/>
    <w:rsid w:val="0091077A"/>
    <w:rsid w:val="00912250"/>
    <w:rsid w:val="00912311"/>
    <w:rsid w:val="00913621"/>
    <w:rsid w:val="00913999"/>
    <w:rsid w:val="0091427D"/>
    <w:rsid w:val="009159E2"/>
    <w:rsid w:val="00915A70"/>
    <w:rsid w:val="0092129D"/>
    <w:rsid w:val="00921549"/>
    <w:rsid w:val="00927877"/>
    <w:rsid w:val="00927B37"/>
    <w:rsid w:val="009303BF"/>
    <w:rsid w:val="009314AE"/>
    <w:rsid w:val="0093197F"/>
    <w:rsid w:val="00931F2C"/>
    <w:rsid w:val="0093355D"/>
    <w:rsid w:val="00934338"/>
    <w:rsid w:val="00934BBF"/>
    <w:rsid w:val="00935523"/>
    <w:rsid w:val="00937282"/>
    <w:rsid w:val="00937F20"/>
    <w:rsid w:val="0094074B"/>
    <w:rsid w:val="00940F4E"/>
    <w:rsid w:val="00942509"/>
    <w:rsid w:val="00942786"/>
    <w:rsid w:val="00943B52"/>
    <w:rsid w:val="009440B8"/>
    <w:rsid w:val="009455F7"/>
    <w:rsid w:val="0094755B"/>
    <w:rsid w:val="00947D53"/>
    <w:rsid w:val="009531F0"/>
    <w:rsid w:val="0095485F"/>
    <w:rsid w:val="009571E8"/>
    <w:rsid w:val="009574F4"/>
    <w:rsid w:val="00961698"/>
    <w:rsid w:val="00965611"/>
    <w:rsid w:val="00967706"/>
    <w:rsid w:val="00970251"/>
    <w:rsid w:val="0097076C"/>
    <w:rsid w:val="00971E1F"/>
    <w:rsid w:val="00971FFD"/>
    <w:rsid w:val="00972018"/>
    <w:rsid w:val="009730C7"/>
    <w:rsid w:val="0097323F"/>
    <w:rsid w:val="00973421"/>
    <w:rsid w:val="00973BC8"/>
    <w:rsid w:val="00974BDF"/>
    <w:rsid w:val="00975F61"/>
    <w:rsid w:val="00977139"/>
    <w:rsid w:val="009771F5"/>
    <w:rsid w:val="0098005A"/>
    <w:rsid w:val="00980F8C"/>
    <w:rsid w:val="009810E3"/>
    <w:rsid w:val="00981FAF"/>
    <w:rsid w:val="00982193"/>
    <w:rsid w:val="009835AC"/>
    <w:rsid w:val="00984795"/>
    <w:rsid w:val="0098510B"/>
    <w:rsid w:val="0098574B"/>
    <w:rsid w:val="009861EF"/>
    <w:rsid w:val="00986F79"/>
    <w:rsid w:val="00987E72"/>
    <w:rsid w:val="00991980"/>
    <w:rsid w:val="00992014"/>
    <w:rsid w:val="00993ECC"/>
    <w:rsid w:val="00994553"/>
    <w:rsid w:val="00994A75"/>
    <w:rsid w:val="00995520"/>
    <w:rsid w:val="00995566"/>
    <w:rsid w:val="00995CEF"/>
    <w:rsid w:val="009963A7"/>
    <w:rsid w:val="009A2937"/>
    <w:rsid w:val="009A38FA"/>
    <w:rsid w:val="009A401F"/>
    <w:rsid w:val="009A4251"/>
    <w:rsid w:val="009A442A"/>
    <w:rsid w:val="009A52A7"/>
    <w:rsid w:val="009A5441"/>
    <w:rsid w:val="009A6168"/>
    <w:rsid w:val="009A71FD"/>
    <w:rsid w:val="009B0060"/>
    <w:rsid w:val="009B1262"/>
    <w:rsid w:val="009B3E72"/>
    <w:rsid w:val="009B7189"/>
    <w:rsid w:val="009B7571"/>
    <w:rsid w:val="009C1456"/>
    <w:rsid w:val="009C230B"/>
    <w:rsid w:val="009C231B"/>
    <w:rsid w:val="009C2963"/>
    <w:rsid w:val="009C3646"/>
    <w:rsid w:val="009C3712"/>
    <w:rsid w:val="009C4969"/>
    <w:rsid w:val="009C6256"/>
    <w:rsid w:val="009C69F7"/>
    <w:rsid w:val="009C6C14"/>
    <w:rsid w:val="009C77F1"/>
    <w:rsid w:val="009D29DD"/>
    <w:rsid w:val="009D2D6E"/>
    <w:rsid w:val="009D4931"/>
    <w:rsid w:val="009D5BA7"/>
    <w:rsid w:val="009E10D8"/>
    <w:rsid w:val="009E1A76"/>
    <w:rsid w:val="009E1F5A"/>
    <w:rsid w:val="009E4466"/>
    <w:rsid w:val="009E46FF"/>
    <w:rsid w:val="009E4888"/>
    <w:rsid w:val="009E5155"/>
    <w:rsid w:val="009E60FD"/>
    <w:rsid w:val="009E64B4"/>
    <w:rsid w:val="009E67ED"/>
    <w:rsid w:val="009E6D50"/>
    <w:rsid w:val="009F0225"/>
    <w:rsid w:val="009F0493"/>
    <w:rsid w:val="009F13F9"/>
    <w:rsid w:val="009F1FEF"/>
    <w:rsid w:val="009F26E7"/>
    <w:rsid w:val="009F2D7F"/>
    <w:rsid w:val="009F3B22"/>
    <w:rsid w:val="009F3BE8"/>
    <w:rsid w:val="009F3DD5"/>
    <w:rsid w:val="009F79D3"/>
    <w:rsid w:val="00A02310"/>
    <w:rsid w:val="00A07EAB"/>
    <w:rsid w:val="00A100E1"/>
    <w:rsid w:val="00A10A11"/>
    <w:rsid w:val="00A110ED"/>
    <w:rsid w:val="00A1161F"/>
    <w:rsid w:val="00A1311C"/>
    <w:rsid w:val="00A133B1"/>
    <w:rsid w:val="00A14900"/>
    <w:rsid w:val="00A14CD7"/>
    <w:rsid w:val="00A14FEF"/>
    <w:rsid w:val="00A1635E"/>
    <w:rsid w:val="00A20735"/>
    <w:rsid w:val="00A20FD2"/>
    <w:rsid w:val="00A243E5"/>
    <w:rsid w:val="00A24B35"/>
    <w:rsid w:val="00A24D66"/>
    <w:rsid w:val="00A306A4"/>
    <w:rsid w:val="00A30E13"/>
    <w:rsid w:val="00A31505"/>
    <w:rsid w:val="00A31533"/>
    <w:rsid w:val="00A32C4C"/>
    <w:rsid w:val="00A32F94"/>
    <w:rsid w:val="00A34DBF"/>
    <w:rsid w:val="00A35737"/>
    <w:rsid w:val="00A35FD8"/>
    <w:rsid w:val="00A360D4"/>
    <w:rsid w:val="00A36733"/>
    <w:rsid w:val="00A37A07"/>
    <w:rsid w:val="00A40467"/>
    <w:rsid w:val="00A40FC9"/>
    <w:rsid w:val="00A41102"/>
    <w:rsid w:val="00A414BC"/>
    <w:rsid w:val="00A41ED9"/>
    <w:rsid w:val="00A42CFE"/>
    <w:rsid w:val="00A4458C"/>
    <w:rsid w:val="00A44721"/>
    <w:rsid w:val="00A44A12"/>
    <w:rsid w:val="00A44EB4"/>
    <w:rsid w:val="00A4590E"/>
    <w:rsid w:val="00A4644A"/>
    <w:rsid w:val="00A46DF9"/>
    <w:rsid w:val="00A470BD"/>
    <w:rsid w:val="00A475F8"/>
    <w:rsid w:val="00A52C4C"/>
    <w:rsid w:val="00A5376E"/>
    <w:rsid w:val="00A53E64"/>
    <w:rsid w:val="00A548CC"/>
    <w:rsid w:val="00A54AF6"/>
    <w:rsid w:val="00A5660D"/>
    <w:rsid w:val="00A5757B"/>
    <w:rsid w:val="00A6019D"/>
    <w:rsid w:val="00A602E8"/>
    <w:rsid w:val="00A6031D"/>
    <w:rsid w:val="00A6147B"/>
    <w:rsid w:val="00A61E41"/>
    <w:rsid w:val="00A62663"/>
    <w:rsid w:val="00A63062"/>
    <w:rsid w:val="00A653DD"/>
    <w:rsid w:val="00A658F3"/>
    <w:rsid w:val="00A666DF"/>
    <w:rsid w:val="00A6674C"/>
    <w:rsid w:val="00A668F4"/>
    <w:rsid w:val="00A66F17"/>
    <w:rsid w:val="00A67381"/>
    <w:rsid w:val="00A67776"/>
    <w:rsid w:val="00A70114"/>
    <w:rsid w:val="00A7168D"/>
    <w:rsid w:val="00A72F09"/>
    <w:rsid w:val="00A73146"/>
    <w:rsid w:val="00A749DF"/>
    <w:rsid w:val="00A81F7A"/>
    <w:rsid w:val="00A82259"/>
    <w:rsid w:val="00A8238D"/>
    <w:rsid w:val="00A82947"/>
    <w:rsid w:val="00A857F4"/>
    <w:rsid w:val="00A85C91"/>
    <w:rsid w:val="00A86F41"/>
    <w:rsid w:val="00A914E7"/>
    <w:rsid w:val="00A92A00"/>
    <w:rsid w:val="00A95369"/>
    <w:rsid w:val="00A96BF7"/>
    <w:rsid w:val="00A9749D"/>
    <w:rsid w:val="00AA10F3"/>
    <w:rsid w:val="00AA31B6"/>
    <w:rsid w:val="00AA3C26"/>
    <w:rsid w:val="00AA4904"/>
    <w:rsid w:val="00AA54CF"/>
    <w:rsid w:val="00AA6CA8"/>
    <w:rsid w:val="00AA6FBD"/>
    <w:rsid w:val="00AB1DB0"/>
    <w:rsid w:val="00AB1F6E"/>
    <w:rsid w:val="00AB2ADD"/>
    <w:rsid w:val="00AB3D0F"/>
    <w:rsid w:val="00AB4CB3"/>
    <w:rsid w:val="00AB7CF0"/>
    <w:rsid w:val="00AC20AC"/>
    <w:rsid w:val="00AC2EBC"/>
    <w:rsid w:val="00AC3240"/>
    <w:rsid w:val="00AC557F"/>
    <w:rsid w:val="00AC6116"/>
    <w:rsid w:val="00AC631A"/>
    <w:rsid w:val="00AC6869"/>
    <w:rsid w:val="00AC6B65"/>
    <w:rsid w:val="00AC7F4C"/>
    <w:rsid w:val="00AD0AB2"/>
    <w:rsid w:val="00AD11EA"/>
    <w:rsid w:val="00AD1770"/>
    <w:rsid w:val="00AD2D12"/>
    <w:rsid w:val="00AD4D2F"/>
    <w:rsid w:val="00AD58F0"/>
    <w:rsid w:val="00AD68BD"/>
    <w:rsid w:val="00AD6B28"/>
    <w:rsid w:val="00AD78E1"/>
    <w:rsid w:val="00AE0F9E"/>
    <w:rsid w:val="00AE1321"/>
    <w:rsid w:val="00AE3112"/>
    <w:rsid w:val="00AE3DC9"/>
    <w:rsid w:val="00AE59B8"/>
    <w:rsid w:val="00AE7505"/>
    <w:rsid w:val="00AF0876"/>
    <w:rsid w:val="00AF131D"/>
    <w:rsid w:val="00AF2790"/>
    <w:rsid w:val="00AF5148"/>
    <w:rsid w:val="00AF5595"/>
    <w:rsid w:val="00AF7396"/>
    <w:rsid w:val="00AF76D0"/>
    <w:rsid w:val="00B01809"/>
    <w:rsid w:val="00B02E22"/>
    <w:rsid w:val="00B03052"/>
    <w:rsid w:val="00B04640"/>
    <w:rsid w:val="00B04F97"/>
    <w:rsid w:val="00B06594"/>
    <w:rsid w:val="00B066A4"/>
    <w:rsid w:val="00B07F4D"/>
    <w:rsid w:val="00B10896"/>
    <w:rsid w:val="00B118FE"/>
    <w:rsid w:val="00B12758"/>
    <w:rsid w:val="00B12979"/>
    <w:rsid w:val="00B13B67"/>
    <w:rsid w:val="00B16241"/>
    <w:rsid w:val="00B168EF"/>
    <w:rsid w:val="00B179CB"/>
    <w:rsid w:val="00B20246"/>
    <w:rsid w:val="00B22A26"/>
    <w:rsid w:val="00B23224"/>
    <w:rsid w:val="00B23CEF"/>
    <w:rsid w:val="00B23F59"/>
    <w:rsid w:val="00B24279"/>
    <w:rsid w:val="00B243BC"/>
    <w:rsid w:val="00B24BBE"/>
    <w:rsid w:val="00B25372"/>
    <w:rsid w:val="00B25582"/>
    <w:rsid w:val="00B26362"/>
    <w:rsid w:val="00B26CDB"/>
    <w:rsid w:val="00B3005A"/>
    <w:rsid w:val="00B311FF"/>
    <w:rsid w:val="00B317EF"/>
    <w:rsid w:val="00B3480B"/>
    <w:rsid w:val="00B34F0C"/>
    <w:rsid w:val="00B35A12"/>
    <w:rsid w:val="00B35C27"/>
    <w:rsid w:val="00B369AB"/>
    <w:rsid w:val="00B408C6"/>
    <w:rsid w:val="00B408FE"/>
    <w:rsid w:val="00B40E0F"/>
    <w:rsid w:val="00B417B5"/>
    <w:rsid w:val="00B43753"/>
    <w:rsid w:val="00B44EE2"/>
    <w:rsid w:val="00B45553"/>
    <w:rsid w:val="00B4580E"/>
    <w:rsid w:val="00B46058"/>
    <w:rsid w:val="00B46171"/>
    <w:rsid w:val="00B464D9"/>
    <w:rsid w:val="00B46880"/>
    <w:rsid w:val="00B47E23"/>
    <w:rsid w:val="00B5546E"/>
    <w:rsid w:val="00B55C7D"/>
    <w:rsid w:val="00B607BF"/>
    <w:rsid w:val="00B60845"/>
    <w:rsid w:val="00B61F02"/>
    <w:rsid w:val="00B63B5A"/>
    <w:rsid w:val="00B63D8F"/>
    <w:rsid w:val="00B65EC9"/>
    <w:rsid w:val="00B66813"/>
    <w:rsid w:val="00B671FB"/>
    <w:rsid w:val="00B703BD"/>
    <w:rsid w:val="00B7171E"/>
    <w:rsid w:val="00B725E6"/>
    <w:rsid w:val="00B7270C"/>
    <w:rsid w:val="00B7407B"/>
    <w:rsid w:val="00B746D3"/>
    <w:rsid w:val="00B7494A"/>
    <w:rsid w:val="00B75B31"/>
    <w:rsid w:val="00B80F75"/>
    <w:rsid w:val="00B8227B"/>
    <w:rsid w:val="00B864EC"/>
    <w:rsid w:val="00B8719F"/>
    <w:rsid w:val="00B871E2"/>
    <w:rsid w:val="00B87CAE"/>
    <w:rsid w:val="00B90D23"/>
    <w:rsid w:val="00B9178E"/>
    <w:rsid w:val="00B9370B"/>
    <w:rsid w:val="00B94CDD"/>
    <w:rsid w:val="00B95B4D"/>
    <w:rsid w:val="00BA08A6"/>
    <w:rsid w:val="00BA0BAA"/>
    <w:rsid w:val="00BA1A5C"/>
    <w:rsid w:val="00BA21E9"/>
    <w:rsid w:val="00BA2783"/>
    <w:rsid w:val="00BA4F3E"/>
    <w:rsid w:val="00BB0E20"/>
    <w:rsid w:val="00BB2872"/>
    <w:rsid w:val="00BB2BC0"/>
    <w:rsid w:val="00BB2CCD"/>
    <w:rsid w:val="00BB364B"/>
    <w:rsid w:val="00BB7042"/>
    <w:rsid w:val="00BB7520"/>
    <w:rsid w:val="00BB7E47"/>
    <w:rsid w:val="00BC0E7A"/>
    <w:rsid w:val="00BC1B60"/>
    <w:rsid w:val="00BC25B6"/>
    <w:rsid w:val="00BC2EDF"/>
    <w:rsid w:val="00BC392A"/>
    <w:rsid w:val="00BC70CE"/>
    <w:rsid w:val="00BC79AB"/>
    <w:rsid w:val="00BC7B99"/>
    <w:rsid w:val="00BD02B8"/>
    <w:rsid w:val="00BD2D7A"/>
    <w:rsid w:val="00BD5846"/>
    <w:rsid w:val="00BD6239"/>
    <w:rsid w:val="00BD624F"/>
    <w:rsid w:val="00BE0DE0"/>
    <w:rsid w:val="00BE1DD4"/>
    <w:rsid w:val="00BE4000"/>
    <w:rsid w:val="00BE4E27"/>
    <w:rsid w:val="00BF1A09"/>
    <w:rsid w:val="00BF1EF1"/>
    <w:rsid w:val="00BF23A3"/>
    <w:rsid w:val="00BF5D78"/>
    <w:rsid w:val="00BF5E81"/>
    <w:rsid w:val="00BF67B8"/>
    <w:rsid w:val="00C0099D"/>
    <w:rsid w:val="00C00A2C"/>
    <w:rsid w:val="00C0147C"/>
    <w:rsid w:val="00C0232C"/>
    <w:rsid w:val="00C03B1C"/>
    <w:rsid w:val="00C03D38"/>
    <w:rsid w:val="00C03FBF"/>
    <w:rsid w:val="00C054C1"/>
    <w:rsid w:val="00C07EE7"/>
    <w:rsid w:val="00C102DF"/>
    <w:rsid w:val="00C10E62"/>
    <w:rsid w:val="00C116D4"/>
    <w:rsid w:val="00C1239E"/>
    <w:rsid w:val="00C1289F"/>
    <w:rsid w:val="00C12A31"/>
    <w:rsid w:val="00C12A6F"/>
    <w:rsid w:val="00C12B43"/>
    <w:rsid w:val="00C12D7B"/>
    <w:rsid w:val="00C151F8"/>
    <w:rsid w:val="00C16463"/>
    <w:rsid w:val="00C164DA"/>
    <w:rsid w:val="00C17383"/>
    <w:rsid w:val="00C20BC0"/>
    <w:rsid w:val="00C230D6"/>
    <w:rsid w:val="00C2542D"/>
    <w:rsid w:val="00C261D9"/>
    <w:rsid w:val="00C27041"/>
    <w:rsid w:val="00C27E94"/>
    <w:rsid w:val="00C27FA5"/>
    <w:rsid w:val="00C30497"/>
    <w:rsid w:val="00C33619"/>
    <w:rsid w:val="00C347D3"/>
    <w:rsid w:val="00C35AB9"/>
    <w:rsid w:val="00C42E7B"/>
    <w:rsid w:val="00C44F40"/>
    <w:rsid w:val="00C45F4A"/>
    <w:rsid w:val="00C4600E"/>
    <w:rsid w:val="00C52140"/>
    <w:rsid w:val="00C52F10"/>
    <w:rsid w:val="00C54B0B"/>
    <w:rsid w:val="00C54C0A"/>
    <w:rsid w:val="00C565F0"/>
    <w:rsid w:val="00C57A68"/>
    <w:rsid w:val="00C62096"/>
    <w:rsid w:val="00C62C5E"/>
    <w:rsid w:val="00C636B7"/>
    <w:rsid w:val="00C63BD8"/>
    <w:rsid w:val="00C64D6B"/>
    <w:rsid w:val="00C66732"/>
    <w:rsid w:val="00C6698D"/>
    <w:rsid w:val="00C67BCC"/>
    <w:rsid w:val="00C7374A"/>
    <w:rsid w:val="00C74186"/>
    <w:rsid w:val="00C759C9"/>
    <w:rsid w:val="00C80EB6"/>
    <w:rsid w:val="00C818D8"/>
    <w:rsid w:val="00C822F2"/>
    <w:rsid w:val="00C83BA2"/>
    <w:rsid w:val="00C847D2"/>
    <w:rsid w:val="00C87567"/>
    <w:rsid w:val="00C90C30"/>
    <w:rsid w:val="00C91741"/>
    <w:rsid w:val="00C926B8"/>
    <w:rsid w:val="00C932F2"/>
    <w:rsid w:val="00C9404E"/>
    <w:rsid w:val="00C94B1B"/>
    <w:rsid w:val="00C950E5"/>
    <w:rsid w:val="00C9687F"/>
    <w:rsid w:val="00C97BDA"/>
    <w:rsid w:val="00CA03EF"/>
    <w:rsid w:val="00CA0435"/>
    <w:rsid w:val="00CA0CC7"/>
    <w:rsid w:val="00CA1D3B"/>
    <w:rsid w:val="00CA1E2A"/>
    <w:rsid w:val="00CA2CDC"/>
    <w:rsid w:val="00CA404A"/>
    <w:rsid w:val="00CA6C68"/>
    <w:rsid w:val="00CA6C9E"/>
    <w:rsid w:val="00CA75F9"/>
    <w:rsid w:val="00CB09A6"/>
    <w:rsid w:val="00CB10B2"/>
    <w:rsid w:val="00CB12D6"/>
    <w:rsid w:val="00CB13B4"/>
    <w:rsid w:val="00CB3DA1"/>
    <w:rsid w:val="00CB439F"/>
    <w:rsid w:val="00CB4EC7"/>
    <w:rsid w:val="00CB5E11"/>
    <w:rsid w:val="00CB6AA8"/>
    <w:rsid w:val="00CC3655"/>
    <w:rsid w:val="00CC3E45"/>
    <w:rsid w:val="00CC74AE"/>
    <w:rsid w:val="00CC77AC"/>
    <w:rsid w:val="00CD0627"/>
    <w:rsid w:val="00CD217A"/>
    <w:rsid w:val="00CD385E"/>
    <w:rsid w:val="00CD5A42"/>
    <w:rsid w:val="00CD5B90"/>
    <w:rsid w:val="00CD6803"/>
    <w:rsid w:val="00CD69AC"/>
    <w:rsid w:val="00CE0DC4"/>
    <w:rsid w:val="00CE398E"/>
    <w:rsid w:val="00CE41A3"/>
    <w:rsid w:val="00CE46FA"/>
    <w:rsid w:val="00CE4F02"/>
    <w:rsid w:val="00CF0292"/>
    <w:rsid w:val="00CF0DA0"/>
    <w:rsid w:val="00CF55FA"/>
    <w:rsid w:val="00CF576E"/>
    <w:rsid w:val="00CF7F1D"/>
    <w:rsid w:val="00D00307"/>
    <w:rsid w:val="00D00B61"/>
    <w:rsid w:val="00D0335E"/>
    <w:rsid w:val="00D044C9"/>
    <w:rsid w:val="00D04B3F"/>
    <w:rsid w:val="00D04B5E"/>
    <w:rsid w:val="00D04EB7"/>
    <w:rsid w:val="00D05132"/>
    <w:rsid w:val="00D0546E"/>
    <w:rsid w:val="00D0612A"/>
    <w:rsid w:val="00D06F5E"/>
    <w:rsid w:val="00D11B36"/>
    <w:rsid w:val="00D11F70"/>
    <w:rsid w:val="00D132E8"/>
    <w:rsid w:val="00D16739"/>
    <w:rsid w:val="00D16C86"/>
    <w:rsid w:val="00D1766A"/>
    <w:rsid w:val="00D20B1A"/>
    <w:rsid w:val="00D21807"/>
    <w:rsid w:val="00D2259A"/>
    <w:rsid w:val="00D25D13"/>
    <w:rsid w:val="00D25F16"/>
    <w:rsid w:val="00D3104E"/>
    <w:rsid w:val="00D33446"/>
    <w:rsid w:val="00D34A9C"/>
    <w:rsid w:val="00D35C3E"/>
    <w:rsid w:val="00D401F5"/>
    <w:rsid w:val="00D416EC"/>
    <w:rsid w:val="00D419B7"/>
    <w:rsid w:val="00D41EFF"/>
    <w:rsid w:val="00D43B14"/>
    <w:rsid w:val="00D4428A"/>
    <w:rsid w:val="00D44479"/>
    <w:rsid w:val="00D44802"/>
    <w:rsid w:val="00D44BBB"/>
    <w:rsid w:val="00D46316"/>
    <w:rsid w:val="00D472A7"/>
    <w:rsid w:val="00D47797"/>
    <w:rsid w:val="00D47907"/>
    <w:rsid w:val="00D47AF6"/>
    <w:rsid w:val="00D526EE"/>
    <w:rsid w:val="00D52D5D"/>
    <w:rsid w:val="00D53E72"/>
    <w:rsid w:val="00D543D5"/>
    <w:rsid w:val="00D54D82"/>
    <w:rsid w:val="00D573F6"/>
    <w:rsid w:val="00D6015C"/>
    <w:rsid w:val="00D61EFE"/>
    <w:rsid w:val="00D62923"/>
    <w:rsid w:val="00D641F8"/>
    <w:rsid w:val="00D64284"/>
    <w:rsid w:val="00D64F44"/>
    <w:rsid w:val="00D66553"/>
    <w:rsid w:val="00D6728D"/>
    <w:rsid w:val="00D70C18"/>
    <w:rsid w:val="00D70D41"/>
    <w:rsid w:val="00D7188D"/>
    <w:rsid w:val="00D739BD"/>
    <w:rsid w:val="00D73FB6"/>
    <w:rsid w:val="00D75D8D"/>
    <w:rsid w:val="00D76D8A"/>
    <w:rsid w:val="00D76ED1"/>
    <w:rsid w:val="00D77738"/>
    <w:rsid w:val="00D779DD"/>
    <w:rsid w:val="00D80722"/>
    <w:rsid w:val="00D816A6"/>
    <w:rsid w:val="00D82A1F"/>
    <w:rsid w:val="00D835AF"/>
    <w:rsid w:val="00D86428"/>
    <w:rsid w:val="00D86E24"/>
    <w:rsid w:val="00D9035F"/>
    <w:rsid w:val="00D90558"/>
    <w:rsid w:val="00D90579"/>
    <w:rsid w:val="00D9060E"/>
    <w:rsid w:val="00D922BE"/>
    <w:rsid w:val="00D95142"/>
    <w:rsid w:val="00D95BBC"/>
    <w:rsid w:val="00D95BCB"/>
    <w:rsid w:val="00D96E5A"/>
    <w:rsid w:val="00D97644"/>
    <w:rsid w:val="00DA604A"/>
    <w:rsid w:val="00DA64F8"/>
    <w:rsid w:val="00DA66A0"/>
    <w:rsid w:val="00DA727C"/>
    <w:rsid w:val="00DA7A2B"/>
    <w:rsid w:val="00DA7F53"/>
    <w:rsid w:val="00DB19D2"/>
    <w:rsid w:val="00DB290F"/>
    <w:rsid w:val="00DB695D"/>
    <w:rsid w:val="00DB76B4"/>
    <w:rsid w:val="00DC0321"/>
    <w:rsid w:val="00DC0AB7"/>
    <w:rsid w:val="00DC2A4B"/>
    <w:rsid w:val="00DC458A"/>
    <w:rsid w:val="00DC4FCC"/>
    <w:rsid w:val="00DC5980"/>
    <w:rsid w:val="00DC5F18"/>
    <w:rsid w:val="00DC6499"/>
    <w:rsid w:val="00DC7FBD"/>
    <w:rsid w:val="00DC7FDF"/>
    <w:rsid w:val="00DD11E8"/>
    <w:rsid w:val="00DD125F"/>
    <w:rsid w:val="00DD1CD8"/>
    <w:rsid w:val="00DD2053"/>
    <w:rsid w:val="00DD2ACE"/>
    <w:rsid w:val="00DD450D"/>
    <w:rsid w:val="00DD765D"/>
    <w:rsid w:val="00DE039F"/>
    <w:rsid w:val="00DE7B5F"/>
    <w:rsid w:val="00DF08F2"/>
    <w:rsid w:val="00DF1BDD"/>
    <w:rsid w:val="00DF2357"/>
    <w:rsid w:val="00DF2FE0"/>
    <w:rsid w:val="00DF6A94"/>
    <w:rsid w:val="00E0062F"/>
    <w:rsid w:val="00E0088F"/>
    <w:rsid w:val="00E03D68"/>
    <w:rsid w:val="00E051CE"/>
    <w:rsid w:val="00E05D99"/>
    <w:rsid w:val="00E114D0"/>
    <w:rsid w:val="00E118E8"/>
    <w:rsid w:val="00E1300F"/>
    <w:rsid w:val="00E13FE7"/>
    <w:rsid w:val="00E20E28"/>
    <w:rsid w:val="00E212B8"/>
    <w:rsid w:val="00E218DE"/>
    <w:rsid w:val="00E21A19"/>
    <w:rsid w:val="00E22741"/>
    <w:rsid w:val="00E22B76"/>
    <w:rsid w:val="00E23107"/>
    <w:rsid w:val="00E241E3"/>
    <w:rsid w:val="00E25663"/>
    <w:rsid w:val="00E279CE"/>
    <w:rsid w:val="00E30A8C"/>
    <w:rsid w:val="00E3128F"/>
    <w:rsid w:val="00E31AD0"/>
    <w:rsid w:val="00E32F7F"/>
    <w:rsid w:val="00E3390E"/>
    <w:rsid w:val="00E33BAD"/>
    <w:rsid w:val="00E34690"/>
    <w:rsid w:val="00E35827"/>
    <w:rsid w:val="00E362DC"/>
    <w:rsid w:val="00E370E6"/>
    <w:rsid w:val="00E42CCB"/>
    <w:rsid w:val="00E44005"/>
    <w:rsid w:val="00E44AF7"/>
    <w:rsid w:val="00E4636A"/>
    <w:rsid w:val="00E51BBF"/>
    <w:rsid w:val="00E523BD"/>
    <w:rsid w:val="00E528BD"/>
    <w:rsid w:val="00E541FD"/>
    <w:rsid w:val="00E545A3"/>
    <w:rsid w:val="00E5522B"/>
    <w:rsid w:val="00E55306"/>
    <w:rsid w:val="00E60435"/>
    <w:rsid w:val="00E63B14"/>
    <w:rsid w:val="00E651FF"/>
    <w:rsid w:val="00E65533"/>
    <w:rsid w:val="00E65806"/>
    <w:rsid w:val="00E662F6"/>
    <w:rsid w:val="00E66D79"/>
    <w:rsid w:val="00E72B4F"/>
    <w:rsid w:val="00E74213"/>
    <w:rsid w:val="00E752F2"/>
    <w:rsid w:val="00E7533B"/>
    <w:rsid w:val="00E75A40"/>
    <w:rsid w:val="00E75B2B"/>
    <w:rsid w:val="00E762BC"/>
    <w:rsid w:val="00E7693E"/>
    <w:rsid w:val="00E779F6"/>
    <w:rsid w:val="00E814D8"/>
    <w:rsid w:val="00E8187B"/>
    <w:rsid w:val="00E82D6A"/>
    <w:rsid w:val="00E844B1"/>
    <w:rsid w:val="00E84E23"/>
    <w:rsid w:val="00E84EF3"/>
    <w:rsid w:val="00E876C2"/>
    <w:rsid w:val="00E902D2"/>
    <w:rsid w:val="00E90805"/>
    <w:rsid w:val="00E95734"/>
    <w:rsid w:val="00E970AB"/>
    <w:rsid w:val="00E97CA7"/>
    <w:rsid w:val="00EA1148"/>
    <w:rsid w:val="00EA1604"/>
    <w:rsid w:val="00EA274E"/>
    <w:rsid w:val="00EA2ED8"/>
    <w:rsid w:val="00EA5D24"/>
    <w:rsid w:val="00EA6E29"/>
    <w:rsid w:val="00EB0306"/>
    <w:rsid w:val="00EB1B7D"/>
    <w:rsid w:val="00EB52C7"/>
    <w:rsid w:val="00EB5E51"/>
    <w:rsid w:val="00EB6582"/>
    <w:rsid w:val="00EB6CF6"/>
    <w:rsid w:val="00EB6E1E"/>
    <w:rsid w:val="00EB711F"/>
    <w:rsid w:val="00EC001B"/>
    <w:rsid w:val="00EC0D03"/>
    <w:rsid w:val="00EC133B"/>
    <w:rsid w:val="00EC34D0"/>
    <w:rsid w:val="00EC358B"/>
    <w:rsid w:val="00EC3E9F"/>
    <w:rsid w:val="00EC4247"/>
    <w:rsid w:val="00EC666B"/>
    <w:rsid w:val="00EC74C3"/>
    <w:rsid w:val="00ED1DF5"/>
    <w:rsid w:val="00ED2B8F"/>
    <w:rsid w:val="00ED3D8E"/>
    <w:rsid w:val="00ED4A9D"/>
    <w:rsid w:val="00ED4AF5"/>
    <w:rsid w:val="00ED5B36"/>
    <w:rsid w:val="00ED73D5"/>
    <w:rsid w:val="00EE22B4"/>
    <w:rsid w:val="00EE46AB"/>
    <w:rsid w:val="00EE4FDF"/>
    <w:rsid w:val="00EE520F"/>
    <w:rsid w:val="00EE5D01"/>
    <w:rsid w:val="00EE69EB"/>
    <w:rsid w:val="00EE6D68"/>
    <w:rsid w:val="00EF108A"/>
    <w:rsid w:val="00EF3AD1"/>
    <w:rsid w:val="00EF3FF5"/>
    <w:rsid w:val="00EF43CD"/>
    <w:rsid w:val="00F01869"/>
    <w:rsid w:val="00F028D8"/>
    <w:rsid w:val="00F03237"/>
    <w:rsid w:val="00F10A69"/>
    <w:rsid w:val="00F112E5"/>
    <w:rsid w:val="00F128A0"/>
    <w:rsid w:val="00F12A6F"/>
    <w:rsid w:val="00F15C78"/>
    <w:rsid w:val="00F20918"/>
    <w:rsid w:val="00F20A4B"/>
    <w:rsid w:val="00F21183"/>
    <w:rsid w:val="00F231B4"/>
    <w:rsid w:val="00F23F80"/>
    <w:rsid w:val="00F24E8B"/>
    <w:rsid w:val="00F25A76"/>
    <w:rsid w:val="00F26BE3"/>
    <w:rsid w:val="00F2708C"/>
    <w:rsid w:val="00F3187E"/>
    <w:rsid w:val="00F3274E"/>
    <w:rsid w:val="00F32A0E"/>
    <w:rsid w:val="00F32ABB"/>
    <w:rsid w:val="00F3512E"/>
    <w:rsid w:val="00F37FD9"/>
    <w:rsid w:val="00F419B7"/>
    <w:rsid w:val="00F44161"/>
    <w:rsid w:val="00F44BCF"/>
    <w:rsid w:val="00F45FC8"/>
    <w:rsid w:val="00F46B35"/>
    <w:rsid w:val="00F504DE"/>
    <w:rsid w:val="00F50B44"/>
    <w:rsid w:val="00F5224D"/>
    <w:rsid w:val="00F526F2"/>
    <w:rsid w:val="00F534CA"/>
    <w:rsid w:val="00F53BA6"/>
    <w:rsid w:val="00F540B6"/>
    <w:rsid w:val="00F54351"/>
    <w:rsid w:val="00F54374"/>
    <w:rsid w:val="00F55138"/>
    <w:rsid w:val="00F5645B"/>
    <w:rsid w:val="00F57324"/>
    <w:rsid w:val="00F60431"/>
    <w:rsid w:val="00F6095E"/>
    <w:rsid w:val="00F60B01"/>
    <w:rsid w:val="00F632C7"/>
    <w:rsid w:val="00F63DAD"/>
    <w:rsid w:val="00F64A37"/>
    <w:rsid w:val="00F6535A"/>
    <w:rsid w:val="00F6560C"/>
    <w:rsid w:val="00F65AD6"/>
    <w:rsid w:val="00F6649C"/>
    <w:rsid w:val="00F667EA"/>
    <w:rsid w:val="00F6719F"/>
    <w:rsid w:val="00F719BE"/>
    <w:rsid w:val="00F7358A"/>
    <w:rsid w:val="00F763B3"/>
    <w:rsid w:val="00F76939"/>
    <w:rsid w:val="00F76FF5"/>
    <w:rsid w:val="00F80730"/>
    <w:rsid w:val="00F80B43"/>
    <w:rsid w:val="00F8122D"/>
    <w:rsid w:val="00F81736"/>
    <w:rsid w:val="00F81986"/>
    <w:rsid w:val="00F81B94"/>
    <w:rsid w:val="00F838DA"/>
    <w:rsid w:val="00F86654"/>
    <w:rsid w:val="00F86E85"/>
    <w:rsid w:val="00F91676"/>
    <w:rsid w:val="00F926DE"/>
    <w:rsid w:val="00F94D87"/>
    <w:rsid w:val="00F95BB1"/>
    <w:rsid w:val="00F9796F"/>
    <w:rsid w:val="00FA093A"/>
    <w:rsid w:val="00FA1D03"/>
    <w:rsid w:val="00FA2502"/>
    <w:rsid w:val="00FA35A2"/>
    <w:rsid w:val="00FA3A14"/>
    <w:rsid w:val="00FA423A"/>
    <w:rsid w:val="00FA597A"/>
    <w:rsid w:val="00FA7A78"/>
    <w:rsid w:val="00FB094D"/>
    <w:rsid w:val="00FB166C"/>
    <w:rsid w:val="00FB3318"/>
    <w:rsid w:val="00FC0111"/>
    <w:rsid w:val="00FC0B01"/>
    <w:rsid w:val="00FC11C5"/>
    <w:rsid w:val="00FC1300"/>
    <w:rsid w:val="00FC2129"/>
    <w:rsid w:val="00FC29C9"/>
    <w:rsid w:val="00FC3E38"/>
    <w:rsid w:val="00FC56CE"/>
    <w:rsid w:val="00FC5AC9"/>
    <w:rsid w:val="00FD12B6"/>
    <w:rsid w:val="00FD17C6"/>
    <w:rsid w:val="00FD1ABE"/>
    <w:rsid w:val="00FD356F"/>
    <w:rsid w:val="00FD3BE8"/>
    <w:rsid w:val="00FD50F6"/>
    <w:rsid w:val="00FD5337"/>
    <w:rsid w:val="00FD5D5E"/>
    <w:rsid w:val="00FD77D8"/>
    <w:rsid w:val="00FD7B65"/>
    <w:rsid w:val="00FD7E2D"/>
    <w:rsid w:val="00FE109C"/>
    <w:rsid w:val="00FE226F"/>
    <w:rsid w:val="00FE2C25"/>
    <w:rsid w:val="00FE3171"/>
    <w:rsid w:val="00FE6738"/>
    <w:rsid w:val="00FF4C8A"/>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colormru v:ext="edit" colors="#003450,#62227b,#ac8bb7,#c39e8b,#904d36,#224330,#173e1d,#7f7f7f"/>
    </o:shapedefaults>
    <o:shapelayout v:ext="edit">
      <o:idmap v:ext="edit" data="1"/>
    </o:shapelayout>
  </w:shapeDefaults>
  <w:decimalSymbol w:val="."/>
  <w:listSeparator w:val=","/>
  <w14:docId w14:val="281FB22F"/>
  <w14:defaultImageDpi w14:val="330"/>
  <w15:docId w15:val="{1462535A-B3CA-4159-8418-67CC132D8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nhideWhenUsed="1"/>
    <w:lsdException w:name="Strong" w:semiHidden="1"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FD17C6"/>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semiHidden/>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8E5675"/>
    <w:pPr>
      <w:spacing w:before="240"/>
      <w:outlineLvl w:val="2"/>
    </w:pPr>
    <w:rPr>
      <w:b/>
      <w:sz w:val="19"/>
    </w:rPr>
  </w:style>
  <w:style w:type="paragraph" w:styleId="Heading4">
    <w:name w:val="heading 4"/>
    <w:basedOn w:val="Normal"/>
    <w:next w:val="TSMtxt3pt"/>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semiHidden/>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8B47AB"/>
    <w:pPr>
      <w:spacing w:after="120"/>
      <w:ind w:left="113" w:right="57"/>
    </w:pPr>
    <w:rPr>
      <w:sz w:val="17"/>
    </w:rPr>
  </w:style>
  <w:style w:type="character" w:customStyle="1" w:styleId="TSMTxtChar">
    <w:name w:val="TSM Txt Char"/>
    <w:link w:val="TSMTxt"/>
    <w:rsid w:val="008B47AB"/>
    <w:rPr>
      <w:rFonts w:ascii="Arial" w:eastAsia="MS Mincho" w:hAnsi="Arial" w:cs="Arial"/>
      <w:sz w:val="17"/>
      <w:szCs w:val="18"/>
      <w:lang w:eastAsia="en-US"/>
    </w:rPr>
  </w:style>
  <w:style w:type="paragraph" w:customStyle="1" w:styleId="TSMtextbullets">
    <w:name w:val="TSM text bullets"/>
    <w:basedOn w:val="Normal"/>
    <w:link w:val="TSMtextbulletsChar"/>
    <w:qFormat/>
    <w:rsid w:val="00DC458A"/>
    <w:pPr>
      <w:numPr>
        <w:numId w:val="26"/>
      </w:numPr>
      <w:spacing w:before="0" w:after="60"/>
      <w:ind w:left="397" w:hanging="284"/>
    </w:pPr>
    <w:rPr>
      <w:sz w:val="17"/>
    </w:rPr>
  </w:style>
  <w:style w:type="character" w:customStyle="1" w:styleId="TSMtextbulletsChar">
    <w:name w:val="TSM text bullets Char"/>
    <w:link w:val="TSMtextbullets"/>
    <w:rsid w:val="00DC458A"/>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8596F"/>
    <w:rPr>
      <w:rFonts w:ascii="Arial" w:eastAsia="MS Mincho" w:hAnsi="Arial" w:cs="Arial"/>
      <w:sz w:val="18"/>
      <w:szCs w:val="18"/>
      <w:lang w:eastAsia="en-US"/>
    </w:rPr>
  </w:style>
  <w:style w:type="paragraph" w:styleId="Footer">
    <w:name w:val="footer"/>
    <w:basedOn w:val="Normal"/>
    <w:link w:val="FooterChar"/>
    <w:uiPriority w:val="99"/>
    <w:semiHidden/>
    <w:rsid w:val="00683589"/>
    <w:pPr>
      <w:tabs>
        <w:tab w:val="center" w:pos="4320"/>
        <w:tab w:val="right" w:pos="8640"/>
      </w:tabs>
    </w:pPr>
  </w:style>
  <w:style w:type="character" w:customStyle="1" w:styleId="FooterChar">
    <w:name w:val="Footer Char"/>
    <w:link w:val="Footer"/>
    <w:uiPriority w:val="99"/>
    <w:semiHidden/>
    <w:rsid w:val="00FD17C6"/>
    <w:rPr>
      <w:rFonts w:ascii="Arial" w:eastAsia="MS Mincho" w:hAnsi="Arial" w:cs="Arial"/>
      <w:sz w:val="18"/>
      <w:szCs w:val="18"/>
      <w:lang w:eastAsia="en-US"/>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semiHidden/>
    <w:rsid w:val="00FD17C6"/>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6F7888"/>
    <w:rPr>
      <w:rFonts w:ascii="Calibri" w:eastAsia="Calibri" w:hAnsi="Calibri" w:cs="Arial"/>
      <w:szCs w:val="18"/>
      <w:lang w:eastAsia="en-US"/>
    </w:rPr>
  </w:style>
  <w:style w:type="paragraph" w:styleId="Title">
    <w:name w:val="Title"/>
    <w:basedOn w:val="Normal"/>
    <w:next w:val="Normal"/>
    <w:link w:val="TitleChar"/>
    <w:semiHidden/>
    <w:qFormat/>
    <w:rsid w:val="00AA54CF"/>
    <w:pPr>
      <w:tabs>
        <w:tab w:val="left" w:pos="279"/>
      </w:tabs>
      <w:ind w:left="170"/>
    </w:pPr>
    <w:rPr>
      <w:b/>
      <w:color w:val="FFFFFF"/>
      <w:sz w:val="40"/>
      <w:szCs w:val="40"/>
    </w:rPr>
  </w:style>
  <w:style w:type="character" w:customStyle="1" w:styleId="TitleChar">
    <w:name w:val="Title Char"/>
    <w:link w:val="Title"/>
    <w:semiHidden/>
    <w:rsid w:val="006F7888"/>
    <w:rPr>
      <w:rFonts w:ascii="Arial" w:eastAsia="MS Mincho" w:hAnsi="Arial" w:cs="Arial"/>
      <w:b/>
      <w:color w:val="FFFFFF"/>
      <w:sz w:val="40"/>
      <w:szCs w:val="40"/>
      <w:lang w:eastAsia="en-US"/>
    </w:rPr>
  </w:style>
  <w:style w:type="paragraph" w:customStyle="1" w:styleId="Byline">
    <w:name w:val="Byline"/>
    <w:basedOn w:val="Normal"/>
    <w:semiHidden/>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semiHidden/>
    <w:rsid w:val="0078596F"/>
    <w:rPr>
      <w:rFonts w:ascii="Arial" w:eastAsia="MS Mincho" w:hAnsi="Arial" w:cs="Arial"/>
      <w:b/>
      <w:bCs/>
      <w:noProof/>
      <w:color w:val="FFFFFF"/>
      <w:sz w:val="28"/>
      <w:szCs w:val="34"/>
    </w:rPr>
  </w:style>
  <w:style w:type="character" w:customStyle="1" w:styleId="Heading2Char">
    <w:name w:val="Heading 2 Char"/>
    <w:link w:val="Heading2"/>
    <w:semiHidden/>
    <w:rsid w:val="0078596F"/>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semiHidden/>
    <w:qFormat/>
    <w:rsid w:val="000E1C33"/>
    <w:pPr>
      <w:spacing w:before="200" w:after="120"/>
    </w:pPr>
    <w:rPr>
      <w:color w:val="224232"/>
    </w:rPr>
  </w:style>
  <w:style w:type="character" w:customStyle="1" w:styleId="Heading3Char">
    <w:name w:val="Heading 3 Char"/>
    <w:link w:val="Heading3"/>
    <w:rsid w:val="008E5675"/>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semiHidden/>
    <w:qFormat/>
    <w:rsid w:val="00797AB0"/>
    <w:pPr>
      <w:spacing w:line="360" w:lineRule="auto"/>
    </w:pPr>
    <w:rPr>
      <w:noProof/>
      <w:color w:val="662C88"/>
    </w:rPr>
  </w:style>
  <w:style w:type="paragraph" w:customStyle="1" w:styleId="Heading2-Technology">
    <w:name w:val="Heading 2 - Technology"/>
    <w:basedOn w:val="Heading2"/>
    <w:semiHidden/>
    <w:qFormat/>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6F7888"/>
    <w:rPr>
      <w:rFonts w:ascii="Tahoma" w:eastAsia="MS Mincho" w:hAnsi="Tahoma" w:cs="Tahoma"/>
      <w:sz w:val="16"/>
      <w:szCs w:val="16"/>
      <w:lang w:eastAsia="en-US"/>
    </w:rPr>
  </w:style>
  <w:style w:type="character" w:customStyle="1" w:styleId="Heading5Char">
    <w:name w:val="Heading 5 Char"/>
    <w:link w:val="Heading5"/>
    <w:uiPriority w:val="1"/>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qFormat/>
    <w:rsid w:val="00056A88"/>
    <w:rPr>
      <w:color w:val="293B88"/>
    </w:rPr>
  </w:style>
  <w:style w:type="paragraph" w:styleId="CommentText">
    <w:name w:val="annotation text"/>
    <w:basedOn w:val="Normal"/>
    <w:link w:val="CommentTextChar"/>
    <w:semiHidden/>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semiHidden/>
    <w:rsid w:val="00FD17C6"/>
    <w:rPr>
      <w:rFonts w:ascii="Arial" w:hAnsi="Arial"/>
    </w:rPr>
  </w:style>
  <w:style w:type="paragraph" w:customStyle="1" w:styleId="TSMsubbullets">
    <w:name w:val="TSM subbullets"/>
    <w:basedOn w:val="Normal"/>
    <w:next w:val="TSMTxt"/>
    <w:qFormat/>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semiHidden/>
    <w:qFormat/>
    <w:rsid w:val="00DA64F8"/>
    <w:pPr>
      <w:ind w:left="567" w:right="567"/>
    </w:pPr>
  </w:style>
  <w:style w:type="paragraph" w:customStyle="1" w:styleId="Activitysubhead">
    <w:name w:val="Activity sub head"/>
    <w:basedOn w:val="H3"/>
    <w:semiHidden/>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semiHidden/>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semiHidden/>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semiHidden/>
    <w:qFormat/>
    <w:rsid w:val="00620589"/>
    <w:pPr>
      <w:spacing w:before="0" w:after="57"/>
      <w:ind w:left="340" w:hanging="170"/>
    </w:pPr>
  </w:style>
  <w:style w:type="paragraph" w:customStyle="1" w:styleId="H2">
    <w:name w:val="H2"/>
    <w:basedOn w:val="Normal"/>
    <w:uiPriority w:val="99"/>
    <w:semiHidden/>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semiHidden/>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semiHidden/>
    <w:qFormat/>
    <w:rsid w:val="00F3274E"/>
    <w:pPr>
      <w:spacing w:before="120" w:after="0" w:line="276" w:lineRule="auto"/>
      <w:ind w:left="113"/>
    </w:pPr>
    <w:rPr>
      <w:b/>
      <w:bCs/>
    </w:rPr>
  </w:style>
  <w:style w:type="paragraph" w:customStyle="1" w:styleId="Bodybullet-L2">
    <w:name w:val="Body bullet - L2"/>
    <w:basedOn w:val="Bodybullet"/>
    <w:qFormat/>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D25F16"/>
    <w:rPr>
      <w:i/>
    </w:r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styleId="ListParagraph">
    <w:name w:val="List Paragraph"/>
    <w:basedOn w:val="Normal"/>
    <w:uiPriority w:val="34"/>
    <w:semiHidden/>
    <w:qFormat/>
    <w:rsid w:val="00F21183"/>
    <w:pPr>
      <w:spacing w:before="0" w:after="200"/>
      <w:ind w:left="720"/>
      <w:contextualSpacing/>
    </w:pPr>
    <w:rPr>
      <w:rFonts w:asciiTheme="minorHAnsi" w:eastAsiaTheme="minorHAnsi" w:hAnsiTheme="minorHAnsi" w:cstheme="minorBidi"/>
      <w:sz w:val="22"/>
      <w:szCs w:val="22"/>
    </w:rPr>
  </w:style>
  <w:style w:type="paragraph" w:customStyle="1" w:styleId="TSMtxt3pt">
    <w:name w:val="TSM txt 3pt"/>
    <w:basedOn w:val="TSMTxt"/>
    <w:qFormat/>
    <w:rsid w:val="00A666DF"/>
    <w:pPr>
      <w:spacing w:before="60" w:after="60"/>
    </w:pPr>
  </w:style>
  <w:style w:type="character" w:customStyle="1" w:styleId="UnresolvedMention1">
    <w:name w:val="Unresolved Mention1"/>
    <w:basedOn w:val="DefaultParagraphFont"/>
    <w:uiPriority w:val="99"/>
    <w:semiHidden/>
    <w:unhideWhenUsed/>
    <w:rsid w:val="006F6161"/>
    <w:rPr>
      <w:color w:val="605E5C"/>
      <w:shd w:val="clear" w:color="auto" w:fill="E1DFDD"/>
    </w:rPr>
  </w:style>
  <w:style w:type="paragraph" w:customStyle="1" w:styleId="TSMText">
    <w:name w:val="TSM Text"/>
    <w:basedOn w:val="Body"/>
    <w:semiHidden/>
    <w:qFormat/>
    <w:rsid w:val="005A09C7"/>
    <w:pPr>
      <w:tabs>
        <w:tab w:val="left" w:pos="1323"/>
      </w:tabs>
      <w:suppressAutoHyphens w:val="0"/>
      <w:autoSpaceDE/>
      <w:autoSpaceDN/>
      <w:adjustRightInd/>
      <w:spacing w:before="0" w:after="120" w:line="240" w:lineRule="auto"/>
      <w:ind w:left="0"/>
      <w:textAlignment w:val="auto"/>
    </w:pPr>
    <w:rPr>
      <w:rFonts w:asciiTheme="majorHAnsi" w:eastAsiaTheme="minorEastAsia" w:hAnsiTheme="majorHAnsi" w:cstheme="majorHAnsi"/>
      <w:color w:val="231F20"/>
      <w:sz w:val="22"/>
      <w:szCs w:val="22"/>
      <w:lang w:val="en-NZ" w:eastAsia="en-US"/>
    </w:rPr>
  </w:style>
  <w:style w:type="paragraph" w:customStyle="1" w:styleId="titlestraptitle1">
    <w:name w:val="title strap title 1"/>
    <w:basedOn w:val="Normal"/>
    <w:semiHidden/>
    <w:qFormat/>
    <w:rsid w:val="00A414BC"/>
    <w:pPr>
      <w:spacing w:before="0" w:line="240" w:lineRule="auto"/>
    </w:pPr>
    <w:rPr>
      <w:rFonts w:ascii="Source Sans Pro Black" w:eastAsiaTheme="minorEastAsia" w:hAnsiTheme="minorHAnsi" w:cstheme="minorBidi"/>
      <w:b/>
      <w:color w:val="222A35" w:themeColor="text2" w:themeShade="80"/>
      <w:sz w:val="34"/>
      <w:szCs w:val="24"/>
      <w:lang w:val="en-US"/>
    </w:rPr>
  </w:style>
  <w:style w:type="character" w:customStyle="1" w:styleId="watch-title">
    <w:name w:val="watch-title"/>
    <w:basedOn w:val="DefaultParagraphFont"/>
    <w:semiHidden/>
    <w:rsid w:val="00F526F2"/>
    <w:rPr>
      <w:sz w:val="24"/>
      <w:szCs w:val="24"/>
      <w:bdr w:val="none" w:sz="0" w:space="0" w:color="auto" w:frame="1"/>
      <w:shd w:val="clear" w:color="auto" w:fill="auto"/>
    </w:rPr>
  </w:style>
  <w:style w:type="paragraph" w:styleId="Subtitle">
    <w:name w:val="Subtitle"/>
    <w:basedOn w:val="Normal"/>
    <w:next w:val="Normal"/>
    <w:link w:val="SubtitleChar"/>
    <w:rsid w:val="009F79D3"/>
    <w:pPr>
      <w:keepNext/>
      <w:keepLines/>
      <w:spacing w:before="360" w:after="80" w:line="240" w:lineRule="auto"/>
    </w:pPr>
    <w:rPr>
      <w:rFonts w:ascii="Georgia" w:eastAsia="Georgia" w:hAnsi="Georgia" w:cs="Georgia"/>
      <w:i/>
      <w:color w:val="666666"/>
      <w:sz w:val="48"/>
      <w:szCs w:val="48"/>
      <w:lang w:val="en-US" w:eastAsia="en-NZ"/>
    </w:rPr>
  </w:style>
  <w:style w:type="character" w:customStyle="1" w:styleId="SubtitleChar">
    <w:name w:val="Subtitle Char"/>
    <w:basedOn w:val="DefaultParagraphFont"/>
    <w:link w:val="Subtitle"/>
    <w:rsid w:val="009F79D3"/>
    <w:rPr>
      <w:rFonts w:ascii="Georgia" w:eastAsia="Georgia" w:hAnsi="Georgia" w:cs="Georgia"/>
      <w:i/>
      <w:color w:val="666666"/>
      <w:sz w:val="48"/>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s://curriculumprogresstools.education.govt.nz/lpf-tool/" TargetMode="External"/><Relationship Id="rId21" Type="http://schemas.openxmlformats.org/officeDocument/2006/relationships/hyperlink" Target="https://curriculumprogresstools.education.govt.nz/lpf-tool/" TargetMode="External"/><Relationship Id="rId42" Type="http://schemas.openxmlformats.org/officeDocument/2006/relationships/hyperlink" Target="https://instructionalseries.tki.org.nz/Instructional-Series/School-Journal/School-Journal-Level-4-November-2016/Fallen-Leaves" TargetMode="External"/><Relationship Id="rId47" Type="http://schemas.openxmlformats.org/officeDocument/2006/relationships/hyperlink" Target="https://teara.govt.nz/en/tauranga-moana/page-3" TargetMode="External"/><Relationship Id="rId63" Type="http://schemas.openxmlformats.org/officeDocument/2006/relationships/hyperlink" Target="http://newzealandwars.co.nz/land-wars-timeline/" TargetMode="External"/><Relationship Id="rId68" Type="http://schemas.openxmlformats.org/officeDocument/2006/relationships/hyperlink" Target="https://elearning.tki.org.nz/Beyond-the-classroom/Place-based-education" TargetMode="Externa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literacyonline.tki.org.nz/Literacy-Online/Planning-for-my-students-needs/Effective-Literacy-Practice-Years-1-4" TargetMode="External"/><Relationship Id="rId11" Type="http://schemas.openxmlformats.org/officeDocument/2006/relationships/image" Target="media/image1.jpg"/><Relationship Id="rId24" Type="http://schemas.openxmlformats.org/officeDocument/2006/relationships/hyperlink" Target="http://www.readwritethink.org/classroom-resources/student-interactives/timeline-30007.html" TargetMode="External"/><Relationship Id="rId32" Type="http://schemas.openxmlformats.org/officeDocument/2006/relationships/footer" Target="footer2.xml"/><Relationship Id="rId37" Type="http://schemas.openxmlformats.org/officeDocument/2006/relationships/hyperlink" Target="https://www.google.com/earth/outreach/learn/visualize-your-data-on-a-custom-map-using-google-my-maps/" TargetMode="External"/><Relationship Id="rId40" Type="http://schemas.openxmlformats.org/officeDocument/2006/relationships/hyperlink" Target="https://instructionalseries.tki.org.nz/Instructional-Series/School-Journal/School-Journal-Level-4-November-2014/Nga-Pakanga-o-Aotearoa-The-New-Zealand-Wars" TargetMode="External"/><Relationship Id="rId45" Type="http://schemas.openxmlformats.org/officeDocument/2006/relationships/hyperlink" Target="https://teara.govt.nz/en/new-zealand-wars/page-1" TargetMode="External"/><Relationship Id="rId53" Type="http://schemas.openxmlformats.org/officeDocument/2006/relationships/hyperlink" Target="https://nzhistory.govt.nz/war/war-in-tauranga" TargetMode="External"/><Relationship Id="rId58" Type="http://schemas.openxmlformats.org/officeDocument/2006/relationships/hyperlink" Target="https://nzhistory.govt.nz/politics/the-maori-king-movement/troubled-times-1860-94" TargetMode="External"/><Relationship Id="rId66" Type="http://schemas.openxmlformats.org/officeDocument/2006/relationships/hyperlink" Target="https://www.nzonscreen.com/title/the-new-zealand-wars-1998/series"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maorihistory.tki.org.nz/assets/Uploads/Te-Takanga-o-te-Wa-Maori-History-Guidelines-English-1.pdf" TargetMode="External"/><Relationship Id="rId19" Type="http://schemas.openxmlformats.org/officeDocument/2006/relationships/hyperlink" Target="http://nzcurriculum.tki.org.nz/The-New-Zealand-Curriculum" TargetMode="External"/><Relationship Id="rId14" Type="http://schemas.openxmlformats.org/officeDocument/2006/relationships/image" Target="media/image4.jpeg"/><Relationship Id="rId22" Type="http://schemas.openxmlformats.org/officeDocument/2006/relationships/hyperlink" Target="https://www.nzonscreen.com/title/the-new-zealand-wars-1998/series" TargetMode="External"/><Relationship Id="rId27" Type="http://schemas.openxmlformats.org/officeDocument/2006/relationships/hyperlink" Target="http://www.literacyprogressions.tki.org.nz/The-Structure-of-the-Progressions/By-the-end-of-year-4?q=node/14" TargetMode="External"/><Relationship Id="rId30" Type="http://schemas.openxmlformats.org/officeDocument/2006/relationships/hyperlink" Target="http://literacyonline.tki.org.nz/Literacy-Online/Planning-for-my-students-needs/Effective-literacy-practice-years-5-8" TargetMode="External"/><Relationship Id="rId35" Type="http://schemas.openxmlformats.org/officeDocument/2006/relationships/hyperlink" Target="https://scienceonline.tki.org.nz/What-do-my-students-need-to-learn/Building-Science-Concepts/Titles-and-concept-overviews/Standing-Up-Skeletons-and-Frameworks" TargetMode="External"/><Relationship Id="rId43" Type="http://schemas.openxmlformats.org/officeDocument/2006/relationships/hyperlink" Target="https://scienceonline.tki.org.nz/What-do-my-students-need-to-learn/Building-Science-Concepts/Titles-and-concept-overviews/Standing-Up-Skeletons-and-Frameworks" TargetMode="External"/><Relationship Id="rId48" Type="http://schemas.openxmlformats.org/officeDocument/2006/relationships/hyperlink" Target="https://teara.govt.nz/en/new-zealand-wars/page-7" TargetMode="External"/><Relationship Id="rId56" Type="http://schemas.openxmlformats.org/officeDocument/2006/relationships/hyperlink" Target="https://nzhistory.govt.nz/politics/the-treaty-in-brief/classroom-ideas" TargetMode="External"/><Relationship Id="rId64" Type="http://schemas.openxmlformats.org/officeDocument/2006/relationships/hyperlink" Target="https://natlib.govt.nz/schools/teaching-and-learning-resources/nz-wars" TargetMode="External"/><Relationship Id="rId69" Type="http://schemas.openxmlformats.org/officeDocument/2006/relationships/hyperlink" Target="https://kidspot.co.nz/activities/balloon-toss/" TargetMode="External"/><Relationship Id="rId8" Type="http://schemas.openxmlformats.org/officeDocument/2006/relationships/hyperlink" Target="http://www.literacyprogressions.tki.org.nz/" TargetMode="External"/><Relationship Id="rId51" Type="http://schemas.openxmlformats.org/officeDocument/2006/relationships/hyperlink" Target="https://nzhistory.govt.nz/media/photo/plan-ohaeawai-pa" TargetMode="External"/><Relationship Id="rId72" Type="http://schemas.openxmlformats.org/officeDocument/2006/relationships/hyperlink" Target="https://elearning.tki.org.nz/Teaching/Future-focused-learning/Minecraft" TargetMode="Externa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yperlink" Target="http://nzcurriculum.tki.org.nz/The-New-Zealand-Curriculum" TargetMode="External"/><Relationship Id="rId25" Type="http://schemas.openxmlformats.org/officeDocument/2006/relationships/hyperlink" Target="http://nzcurriculum.tki.org.nz/National-Standards/Reading-and-writing-standards/The-standards/End-of-year-4" TargetMode="External"/><Relationship Id="rId33" Type="http://schemas.openxmlformats.org/officeDocument/2006/relationships/footer" Target="footer3.xml"/><Relationship Id="rId38" Type="http://schemas.openxmlformats.org/officeDocument/2006/relationships/hyperlink" Target="https://elearning.tki.org.nz/Teaching/Future-focused-learning/Minecraft" TargetMode="External"/><Relationship Id="rId46" Type="http://schemas.openxmlformats.org/officeDocument/2006/relationships/hyperlink" Target="https://teara.govt.nz/en/treaty-of-waitangi/page-3" TargetMode="External"/><Relationship Id="rId59" Type="http://schemas.openxmlformats.org/officeDocument/2006/relationships/hyperlink" Target="https://www.youtube.com/watch?v=HRq6K8Z0hvM" TargetMode="External"/><Relationship Id="rId67" Type="http://schemas.openxmlformats.org/officeDocument/2006/relationships/hyperlink" Target="https://www.stuff.co.nz/pou-tiaki/300096741/historic-nz-war-site-in-northland-gets-85m-funding-for-restoration" TargetMode="External"/><Relationship Id="rId20" Type="http://schemas.openxmlformats.org/officeDocument/2006/relationships/hyperlink" Target="https://curriculumprogresstools.education.govt.nz/lpf-tool/" TargetMode="External"/><Relationship Id="rId41" Type="http://schemas.openxmlformats.org/officeDocument/2006/relationships/hyperlink" Target="https://instructionalseries.tki.org.nz/Instructional-Series/School-Journal/School-Journal-Level-4-May-2016/Nga-Ta-tarakihi-o-Parihaka" TargetMode="External"/><Relationship Id="rId54" Type="http://schemas.openxmlformats.org/officeDocument/2006/relationships/hyperlink" Target="https://nzhistory.govt.nz/war/war-in-waikato" TargetMode="External"/><Relationship Id="rId62" Type="http://schemas.openxmlformats.org/officeDocument/2006/relationships/hyperlink" Target="https://maoridictionary.co.nz/" TargetMode="External"/><Relationship Id="rId70" Type="http://schemas.openxmlformats.org/officeDocument/2006/relationships/hyperlink" Target="http://www.readwritethink.org/classroom-resources/student-interactives/timeline-30007.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time.graphics/" TargetMode="External"/><Relationship Id="rId28" Type="http://schemas.openxmlformats.org/officeDocument/2006/relationships/hyperlink" Target="http://www.literacyprogressions.tki.org.nz/The-Structure-of-the-Progressions/By-the-end-of-year-8?q=node/22" TargetMode="External"/><Relationship Id="rId36" Type="http://schemas.openxmlformats.org/officeDocument/2006/relationships/hyperlink" Target="https://elearning.tki.org.nz/Beyond-the-classroom/Place-based-education" TargetMode="External"/><Relationship Id="rId49" Type="http://schemas.openxmlformats.org/officeDocument/2006/relationships/hyperlink" Target="https://www.ruapekapeka.co.nz/read/ruapekapeka-reconstructed" TargetMode="External"/><Relationship Id="rId57" Type="http://schemas.openxmlformats.org/officeDocument/2006/relationships/hyperlink" Target="https://nzhistory.govt.nz/media/photo/george-grey-painting" TargetMode="External"/><Relationship Id="rId10" Type="http://schemas.openxmlformats.org/officeDocument/2006/relationships/hyperlink" Target="https://instructionalseries.tki.org.nz/Instructional-Series/Connected" TargetMode="External"/><Relationship Id="rId31" Type="http://schemas.openxmlformats.org/officeDocument/2006/relationships/image" Target="media/image6.jpg"/><Relationship Id="rId44" Type="http://schemas.openxmlformats.org/officeDocument/2006/relationships/hyperlink" Target="https://teara.govt.nz/en/new-zealand-wars" TargetMode="External"/><Relationship Id="rId52" Type="http://schemas.openxmlformats.org/officeDocument/2006/relationships/hyperlink" Target="https://nzhistory.govt.nz/war/new-zealands-19th-century-wars/introduction" TargetMode="External"/><Relationship Id="rId60" Type="http://schemas.openxmlformats.org/officeDocument/2006/relationships/hyperlink" Target="http://maorihistory.tki.org.nz/" TargetMode="External"/><Relationship Id="rId65" Type="http://schemas.openxmlformats.org/officeDocument/2006/relationships/hyperlink" Target="https://natlib.govt.nz/he-tohu/learning/social-inquiry-resources/cultural-interaction"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urriculumprogresstools.education.govt.nz/lpf-tool/" TargetMode="External"/><Relationship Id="rId13" Type="http://schemas.openxmlformats.org/officeDocument/2006/relationships/image" Target="media/image3.jpeg"/><Relationship Id="rId18" Type="http://schemas.openxmlformats.org/officeDocument/2006/relationships/image" Target="media/image5.png"/><Relationship Id="rId39" Type="http://schemas.openxmlformats.org/officeDocument/2006/relationships/footer" Target="footer4.xml"/><Relationship Id="rId34" Type="http://schemas.openxmlformats.org/officeDocument/2006/relationships/hyperlink" Target="https://kidspot.co.nz/activities/balloon-toss/" TargetMode="External"/><Relationship Id="rId50" Type="http://schemas.openxmlformats.org/officeDocument/2006/relationships/hyperlink" Target="https://www.ruapekapeka.co.nz/read/battle-ruapekapeka" TargetMode="External"/><Relationship Id="rId55" Type="http://schemas.openxmlformats.org/officeDocument/2006/relationships/hyperlink" Target="https://nzhistory.govt.nz/war/northern-war" TargetMode="External"/><Relationship Id="rId7" Type="http://schemas.openxmlformats.org/officeDocument/2006/relationships/endnotes" Target="endnotes.xml"/><Relationship Id="rId71" Type="http://schemas.openxmlformats.org/officeDocument/2006/relationships/hyperlink" Target="https://time.graphic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7.wmf"/><Relationship Id="rId1" Type="http://schemas.openxmlformats.org/officeDocument/2006/relationships/hyperlink" Target="http://www.connected.tki.org.n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Lift\TSM%20work\2020%20Connected%20TSM\Level%204\LEVEL%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00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CC7E9-BB02-48F9-B995-AF2995F35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LEVEL 4.dotx</Template>
  <TotalTime>3</TotalTime>
  <Pages>8</Pages>
  <Words>3789</Words>
  <Characters>21600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25339</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6</cp:revision>
  <cp:lastPrinted>2021-01-25T22:43:00Z</cp:lastPrinted>
  <dcterms:created xsi:type="dcterms:W3CDTF">2021-01-25T22:41:00Z</dcterms:created>
  <dcterms:modified xsi:type="dcterms:W3CDTF">2021-01-25T22:44:00Z</dcterms:modified>
</cp:coreProperties>
</file>