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B5879A" w14:textId="77777777" w:rsidR="00305E0E" w:rsidRPr="00757BD8" w:rsidRDefault="008826C3">
      <w:r w:rsidRPr="00757BD8">
        <w:rPr>
          <w:noProof/>
          <w:lang w:eastAsia="en-NZ"/>
        </w:rPr>
        <mc:AlternateContent>
          <mc:Choice Requires="wps">
            <w:drawing>
              <wp:anchor distT="0" distB="0" distL="114300" distR="114300" simplePos="0" relativeHeight="251619328" behindDoc="0" locked="0" layoutInCell="1" allowOverlap="1" wp14:anchorId="227FDAA2" wp14:editId="05080A1B">
                <wp:simplePos x="0" y="0"/>
                <wp:positionH relativeFrom="column">
                  <wp:posOffset>3096895</wp:posOffset>
                </wp:positionH>
                <wp:positionV relativeFrom="paragraph">
                  <wp:posOffset>-33020</wp:posOffset>
                </wp:positionV>
                <wp:extent cx="1102995" cy="654685"/>
                <wp:effectExtent l="0" t="0" r="20955" b="12065"/>
                <wp:wrapNone/>
                <wp:docPr id="1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654685"/>
                        </a:xfrm>
                        <a:prstGeom prst="rect">
                          <a:avLst/>
                        </a:prstGeom>
                        <a:solidFill>
                          <a:srgbClr val="F36D38"/>
                        </a:solidFill>
                        <a:ln w="3175">
                          <a:solidFill>
                            <a:srgbClr val="F36D38"/>
                          </a:solidFill>
                          <a:miter lim="800000"/>
                          <a:headEnd/>
                          <a:tailEnd/>
                        </a:ln>
                      </wps:spPr>
                      <wps:txbx>
                        <w:txbxContent>
                          <w:p w14:paraId="753089FE" w14:textId="77777777" w:rsidR="00A86F41" w:rsidRPr="001E41C9" w:rsidRDefault="00A86F41" w:rsidP="00B40AA3">
                            <w:pPr>
                              <w:spacing w:before="240"/>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622AC2AB" w14:textId="77777777"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w:t>
                            </w:r>
                            <w:r w:rsidR="00595E42">
                              <w:rPr>
                                <w:rFonts w:cs="Source Sans Pro"/>
                                <w:b/>
                                <w:bCs/>
                                <w:color w:val="FFFFFF"/>
                                <w:sz w:val="17"/>
                                <w:szCs w:val="17"/>
                              </w:rPr>
                              <w:t xml:space="preserve"> 3</w:t>
                            </w:r>
                          </w:p>
                          <w:p w14:paraId="1D7AFB75" w14:textId="77777777" w:rsidR="00271A30" w:rsidRPr="001E41C9" w:rsidRDefault="00271A30" w:rsidP="00271A30">
                            <w:pPr>
                              <w:spacing w:before="0"/>
                              <w:rPr>
                                <w:b/>
                                <w:color w:val="FFFFFF"/>
                              </w:rPr>
                            </w:pPr>
                            <w:r w:rsidRPr="001E41C9">
                              <w:rPr>
                                <w:rFonts w:cs="Source Sans Pro"/>
                                <w:b/>
                                <w:bCs/>
                                <w:color w:val="FFFFFF"/>
                                <w:sz w:val="17"/>
                                <w:szCs w:val="17"/>
                              </w:rPr>
                              <w:t>20</w:t>
                            </w:r>
                            <w:r w:rsidR="00044464">
                              <w:rPr>
                                <w:rFonts w:cs="Source Sans Pro"/>
                                <w:b/>
                                <w:bCs/>
                                <w:color w:val="FFFFFF"/>
                                <w:sz w:val="17"/>
                                <w:szCs w:val="17"/>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7FDAA2" id="_x0000_t202" coordsize="21600,21600" o:spt="202" path="m,l,21600r21600,l21600,xe">
                <v:stroke joinstyle="miter"/>
                <v:path gradientshapeok="t" o:connecttype="rect"/>
              </v:shapetype>
              <v:shape id="Text Box 448" o:spid="_x0000_s1026" type="#_x0000_t202" style="position:absolute;margin-left:243.85pt;margin-top:-2.6pt;width:86.85pt;height:51.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" fillcolor="#f36d38" strokecolor="#f36d38" strokeweight=".25pt">
                <v:textbox>
                  <w:txbxContent>
                    <w:p w14:paraId="753089FE" w14:textId="77777777" w:rsidR="00A86F41" w:rsidRPr="001E41C9" w:rsidRDefault="00A86F41" w:rsidP="00B40AA3">
                      <w:pPr>
                        <w:spacing w:before="240"/>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622AC2AB" w14:textId="77777777"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w:t>
                      </w:r>
                      <w:r w:rsidR="00595E42">
                        <w:rPr>
                          <w:rFonts w:cs="Source Sans Pro"/>
                          <w:b/>
                          <w:bCs/>
                          <w:color w:val="FFFFFF"/>
                          <w:sz w:val="17"/>
                          <w:szCs w:val="17"/>
                        </w:rPr>
                        <w:t xml:space="preserve"> 3</w:t>
                      </w:r>
                    </w:p>
                    <w:p w14:paraId="1D7AFB75" w14:textId="77777777" w:rsidR="00271A30" w:rsidRPr="001E41C9" w:rsidRDefault="00271A30" w:rsidP="00271A30">
                      <w:pPr>
                        <w:spacing w:before="0"/>
                        <w:rPr>
                          <w:b/>
                          <w:color w:val="FFFFFF"/>
                        </w:rPr>
                      </w:pPr>
                      <w:r w:rsidRPr="001E41C9">
                        <w:rPr>
                          <w:rFonts w:cs="Source Sans Pro"/>
                          <w:b/>
                          <w:bCs/>
                          <w:color w:val="FFFFFF"/>
                          <w:sz w:val="17"/>
                          <w:szCs w:val="17"/>
                        </w:rPr>
                        <w:t>20</w:t>
                      </w:r>
                      <w:r w:rsidR="00044464">
                        <w:rPr>
                          <w:rFonts w:cs="Source Sans Pro"/>
                          <w:b/>
                          <w:bCs/>
                          <w:color w:val="FFFFFF"/>
                          <w:sz w:val="17"/>
                          <w:szCs w:val="17"/>
                        </w:rPr>
                        <w:t>20</w:t>
                      </w:r>
                    </w:p>
                  </w:txbxContent>
                </v:textbox>
              </v:shape>
            </w:pict>
          </mc:Fallback>
        </mc:AlternateContent>
      </w:r>
      <w:r w:rsidRPr="00757BD8">
        <w:rPr>
          <w:noProof/>
          <w:lang w:eastAsia="en-NZ"/>
        </w:rPr>
        <mc:AlternateContent>
          <mc:Choice Requires="wps">
            <w:drawing>
              <wp:anchor distT="0" distB="0" distL="114300" distR="114300" simplePos="0" relativeHeight="251630592" behindDoc="1" locked="0" layoutInCell="0" allowOverlap="1" wp14:anchorId="159C3CD2" wp14:editId="20786063">
                <wp:simplePos x="0" y="0"/>
                <wp:positionH relativeFrom="column">
                  <wp:posOffset>-540385</wp:posOffset>
                </wp:positionH>
                <wp:positionV relativeFrom="paragraph">
                  <wp:posOffset>-55033</wp:posOffset>
                </wp:positionV>
                <wp:extent cx="7559040" cy="789305"/>
                <wp:effectExtent l="0" t="0" r="22860" b="10795"/>
                <wp:wrapNone/>
                <wp:docPr id="12"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789305"/>
                        </a:xfrm>
                        <a:prstGeom prst="rect">
                          <a:avLst/>
                        </a:prstGeom>
                        <a:solidFill>
                          <a:srgbClr val="F36D38"/>
                        </a:solidFill>
                        <a:ln>
                          <a:solidFill>
                            <a:srgbClr val="F36D38"/>
                          </a:solidFill>
                        </a:ln>
                        <a:effectLst/>
                      </wps:spPr>
                      <wps:txbx>
                        <w:txbxContent>
                          <w:p w14:paraId="27861417" w14:textId="71C27F37" w:rsidR="00D06F5E" w:rsidRPr="00834EA5" w:rsidRDefault="00C53085" w:rsidP="00807213">
                            <w:pPr>
                              <w:pStyle w:val="Heading1"/>
                              <w:spacing w:before="240"/>
                              <w:ind w:left="709"/>
                              <w:rPr>
                                <w:color w:val="000000"/>
                              </w:rPr>
                            </w:pPr>
                            <w:r w:rsidRPr="00C53085">
                              <w:t>Trees, Seas, and Soil</w:t>
                            </w:r>
                          </w:p>
                          <w:p w14:paraId="5DBD83AE" w14:textId="737AB17B" w:rsidR="00D06F5E" w:rsidRDefault="00D06F5E" w:rsidP="00834EA5">
                            <w:pPr>
                              <w:pStyle w:val="Byline"/>
                            </w:pPr>
                            <w:r>
                              <w:rPr>
                                <w:spacing w:val="-1"/>
                              </w:rPr>
                              <w:t>b</w:t>
                            </w:r>
                            <w:r>
                              <w:t xml:space="preserve">y </w:t>
                            </w:r>
                            <w:r w:rsidR="00A255F1" w:rsidRPr="00A255F1">
                              <w:t>Renata Hopkins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C3CD2" id="Rectangle 440" o:spid="_x0000_s1027" style="position:absolute;margin-left:-42.55pt;margin-top:-4.35pt;width:595.2pt;height:62.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" o:allowincell="f" fillcolor="#f36d38" strokecolor="#f36d38">
                <v:path arrowok="t"/>
                <v:textbox>
                  <w:txbxContent>
                    <w:p w14:paraId="27861417" w14:textId="71C27F37" w:rsidR="00D06F5E" w:rsidRPr="00834EA5" w:rsidRDefault="00C53085" w:rsidP="00807213">
                      <w:pPr>
                        <w:pStyle w:val="Heading1"/>
                        <w:spacing w:before="240"/>
                        <w:ind w:left="709"/>
                        <w:rPr>
                          <w:color w:val="000000"/>
                        </w:rPr>
                      </w:pPr>
                      <w:r w:rsidRPr="00C53085">
                        <w:t>Trees, Seas, and Soil</w:t>
                      </w:r>
                    </w:p>
                    <w:p w14:paraId="5DBD83AE" w14:textId="737AB17B" w:rsidR="00D06F5E" w:rsidRDefault="00D06F5E" w:rsidP="00834EA5">
                      <w:pPr>
                        <w:pStyle w:val="Byline"/>
                      </w:pPr>
                      <w:r>
                        <w:rPr>
                          <w:spacing w:val="-1"/>
                        </w:rPr>
                        <w:t>b</w:t>
                      </w:r>
                      <w:r>
                        <w:t xml:space="preserve">y </w:t>
                      </w:r>
                      <w:r w:rsidR="00A255F1" w:rsidRPr="00A255F1">
                        <w:t>Renata Hopkins</w:t>
                      </w:r>
                    </w:p>
                  </w:txbxContent>
                </v:textbox>
              </v:rect>
            </w:pict>
          </mc:Fallback>
        </mc:AlternateContent>
      </w:r>
      <w:r w:rsidR="006C278D" w:rsidRPr="00757BD8">
        <w:t xml:space="preserve"> </w:t>
      </w:r>
    </w:p>
    <w:p w14:paraId="0E1FFA36" w14:textId="66767BE2" w:rsidR="00305E0E" w:rsidRPr="00757BD8" w:rsidRDefault="00F00727">
      <w:r>
        <w:rPr>
          <w:noProof/>
          <w:lang w:eastAsia="en-NZ"/>
        </w:rPr>
        <mc:AlternateContent>
          <mc:Choice Requires="wpg">
            <w:drawing>
              <wp:anchor distT="0" distB="0" distL="114300" distR="114300" simplePos="0" relativeHeight="251742208" behindDoc="0" locked="0" layoutInCell="1" allowOverlap="1" wp14:anchorId="113E3FBB" wp14:editId="38F5F238">
                <wp:simplePos x="0" y="0"/>
                <wp:positionH relativeFrom="column">
                  <wp:posOffset>4466921</wp:posOffset>
                </wp:positionH>
                <wp:positionV relativeFrom="paragraph">
                  <wp:posOffset>22225</wp:posOffset>
                </wp:positionV>
                <wp:extent cx="1978660" cy="2871470"/>
                <wp:effectExtent l="19050" t="19050" r="21590" b="5080"/>
                <wp:wrapNone/>
                <wp:docPr id="25" name="Group 25"/>
                <wp:cNvGraphicFramePr/>
                <a:graphic xmlns:a="http://schemas.openxmlformats.org/drawingml/2006/main">
                  <a:graphicData uri="http://schemas.microsoft.com/office/word/2010/wordprocessingGroup">
                    <wpg:wgp>
                      <wpg:cNvGrpSpPr/>
                      <wpg:grpSpPr>
                        <a:xfrm>
                          <a:off x="0" y="0"/>
                          <a:ext cx="1978660" cy="2871470"/>
                          <a:chOff x="0" y="0"/>
                          <a:chExt cx="1979268" cy="2871828"/>
                        </a:xfrm>
                      </wpg:grpSpPr>
                      <pic:pic xmlns:pic="http://schemas.openxmlformats.org/drawingml/2006/picture">
                        <pic:nvPicPr>
                          <pic:cNvPr id="18" name="Picture 18"/>
                          <pic:cNvPicPr>
                            <a:picLocks noChangeAspect="1"/>
                          </pic:cNvPicPr>
                        </pic:nvPicPr>
                        <pic:blipFill>
                          <a:blip r:embed="rId8"/>
                          <a:stretch>
                            <a:fillRect/>
                          </a:stretch>
                        </pic:blipFill>
                        <pic:spPr>
                          <a:xfrm>
                            <a:off x="3148" y="0"/>
                            <a:ext cx="1976120" cy="1403985"/>
                          </a:xfrm>
                          <a:prstGeom prst="rect">
                            <a:avLst/>
                          </a:prstGeom>
                          <a:ln>
                            <a:solidFill>
                              <a:schemeClr val="bg1">
                                <a:lumMod val="95000"/>
                              </a:schemeClr>
                            </a:solidFill>
                          </a:ln>
                        </pic:spPr>
                      </pic:pic>
                      <pic:pic xmlns:pic="http://schemas.openxmlformats.org/drawingml/2006/picture">
                        <pic:nvPicPr>
                          <pic:cNvPr id="24" name="Picture 24"/>
                          <pic:cNvPicPr>
                            <a:picLocks noChangeAspect="1"/>
                          </pic:cNvPicPr>
                        </pic:nvPicPr>
                        <pic:blipFill>
                          <a:blip r:embed="rId9"/>
                          <a:stretch>
                            <a:fillRect/>
                          </a:stretch>
                        </pic:blipFill>
                        <pic:spPr>
                          <a:xfrm>
                            <a:off x="0" y="1467843"/>
                            <a:ext cx="1976120" cy="1403985"/>
                          </a:xfrm>
                          <a:prstGeom prst="rect">
                            <a:avLst/>
                          </a:prstGeom>
                        </pic:spPr>
                      </pic:pic>
                    </wpg:wgp>
                  </a:graphicData>
                </a:graphic>
              </wp:anchor>
            </w:drawing>
          </mc:Choice>
          <mc:Fallback>
            <w:pict>
              <v:group w14:anchorId="19D03411" id="Group 25" o:spid="_x0000_s1026" style="position:absolute;margin-left:351.75pt;margin-top:1.75pt;width:155.8pt;height:226.1pt;z-index:251742208" coordsize="19792,287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HL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KgAAAAAFJn&#10;aHRsb25nAAADsQ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AI4QklNBAwAAAAAE4UAAAABAAAAoAAAAHIAAAHgAADVwAAAE2kAGAAB/9j/7QAMQWRvYmVfQ00A&#10;Af/uAA5BZG9iZQBkgAAAAAH/2wCEAAwICAgJCAwJCQwRCwoLERUPDAwPFRgTExUTExgRDAwMDAwM&#10;EQwMDAwMDAwMDAwMDAwMDAwMDAwMDAwMDAwMDAwBDQsLDQ4NEA4OEBQODg4UFA4ODg4UEQwMDAwM&#10;EREMDAwMDAwRDAwMDAwMDAwMDAwMDAwMDAwMDAwMDAwMDAwMDP/AABEIAHI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QAAAAAH/2wCEAAEBAQEBAQEB&#10;AQEBAQEBAQEBAQEBAQEBAQEBAQEBAQEBAQEBAQEBAQEBAQECAgICAgICAgICAgMDAwMDAwMDAwMB&#10;AQEBAQEBAQEBAQICAQICAwMDAwMDAwMDAwMDAwMDAwMDAwMDAwMDAwMDAwMDAwMDAwMDAwMDAwMD&#10;AwMDAwMDA//AABEIAqADsQMBEQACEQEDEQH/3QAEAHf/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HL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qAAAAAAUmdodGxvbmcAAAOx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IMWElDQ19QUk9GSUxFAAEB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DkFkb2JlAGRA&#10;AAAAAf/bAIQAAQEBAQEBAQEBAQEBAQEBAQEBAQEBAQEBAQEBAQEBAQEBAQEBAQEBAQEBAQICAgIC&#10;AgICAgICAwMDAwMDAwMDAwEBAQEBAQEBAQEBAgIBAgIDAwMDAwMDAwMDAwMDAwMDAwMDAwMDAwMD&#10;AwMDAwMDAwMDAwMDAwMDAwMDAwMDAwMD/8AAEQgCoAOxAwERAAIRAQMRAf/dAAQAd//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31;width:19761;height:1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" stroked="t" strokecolor="#f2f2f2 [3052]">
                  <v:imagedata r:id="rId10" o:title=""/>
                  <v:path arrowok="t"/>
                </v:shape>
                <v:shape id="Picture 24" o:spid="_x0000_s1028" type="#_x0000_t75" style="position:absolute;top:14678;width:19761;height:14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">
                  <v:imagedata r:id="rId11" o:title=""/>
                </v:shape>
              </v:group>
            </w:pict>
          </mc:Fallback>
        </mc:AlternateContent>
      </w:r>
    </w:p>
    <w:p w14:paraId="7BCEA63B" w14:textId="6131D218" w:rsidR="009F3DD5" w:rsidRPr="00757BD8" w:rsidRDefault="00F277CE">
      <w:r w:rsidRPr="00757BD8">
        <w:rPr>
          <w:noProof/>
          <w:sz w:val="26"/>
          <w:lang w:eastAsia="en-NZ"/>
        </w:rPr>
        <mc:AlternateContent>
          <mc:Choice Requires="wps">
            <w:drawing>
              <wp:anchor distT="0" distB="0" distL="114300" distR="114300" simplePos="0" relativeHeight="251631616" behindDoc="1" locked="0" layoutInCell="1" allowOverlap="1" wp14:anchorId="1BC894CD" wp14:editId="0B55DD81">
                <wp:simplePos x="0" y="0"/>
                <wp:positionH relativeFrom="page">
                  <wp:posOffset>-635</wp:posOffset>
                </wp:positionH>
                <wp:positionV relativeFrom="paragraph">
                  <wp:posOffset>3573780</wp:posOffset>
                </wp:positionV>
                <wp:extent cx="7559675" cy="357505"/>
                <wp:effectExtent l="0" t="0" r="3175" b="4445"/>
                <wp:wrapNone/>
                <wp:docPr id="10"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0034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89E76" id="Rectangle 451" o:spid="_x0000_s1026" style="position:absolute;margin-left:-.05pt;margin-top:281.4pt;width:595.25pt;height:28.1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" fillcolor="#003450" stroked="f">
                <v:path arrowok="t"/>
                <w10:wrap anchorx="page"/>
              </v:rect>
            </w:pict>
          </mc:Fallback>
        </mc:AlternateContent>
      </w:r>
    </w:p>
    <w:tbl>
      <w:tblPr>
        <w:tblW w:w="10414" w:type="dxa"/>
        <w:tblLayout w:type="fixed"/>
        <w:tblLook w:val="00A0" w:firstRow="1" w:lastRow="0" w:firstColumn="1" w:lastColumn="0" w:noHBand="0" w:noVBand="0"/>
      </w:tblPr>
      <w:tblGrid>
        <w:gridCol w:w="6663"/>
        <w:gridCol w:w="3751"/>
      </w:tblGrid>
      <w:tr w:rsidR="00375E5B" w:rsidRPr="00757BD8" w14:paraId="6DD5E0FE" w14:textId="77777777" w:rsidTr="00D9035F">
        <w:tc>
          <w:tcPr>
            <w:tcW w:w="6663" w:type="dxa"/>
            <w:shd w:val="clear" w:color="auto" w:fill="auto"/>
          </w:tcPr>
          <w:p w14:paraId="41CC239D" w14:textId="5DA3A9DE" w:rsidR="00EE6D68" w:rsidRPr="00757BD8" w:rsidRDefault="00AD31B1" w:rsidP="008826C3">
            <w:pPr>
              <w:pStyle w:val="TSMTxt1st"/>
              <w:spacing w:before="480"/>
              <w:rPr>
                <w:sz w:val="18"/>
              </w:rPr>
            </w:pPr>
            <w:hyperlink r:id="rId12" w:history="1">
              <w:r w:rsidR="00EE6D68" w:rsidRPr="00757BD8">
                <w:rPr>
                  <w:rStyle w:val="Hyperlink"/>
                  <w:i/>
                  <w:iCs/>
                  <w:sz w:val="18"/>
                </w:rPr>
                <w:t>The Literacy Learning Progressions</w:t>
              </w:r>
              <w:r w:rsidR="00EE6D68" w:rsidRPr="00757BD8">
                <w:rPr>
                  <w:rStyle w:val="Hyperlink"/>
                  <w:i/>
                  <w:iCs/>
                  <w:sz w:val="18"/>
                  <w:u w:val="none"/>
                </w:rPr>
                <w:t>:</w:t>
              </w:r>
            </w:hyperlink>
            <w:r w:rsidR="00EE6D68" w:rsidRPr="00757BD8">
              <w:rPr>
                <w:i/>
                <w:iCs/>
                <w:sz w:val="18"/>
              </w:rPr>
              <w:t xml:space="preserve"> Meeting the Reading and Writing Demands of the Curriculum </w:t>
            </w:r>
            <w:r w:rsidR="00EE6D68" w:rsidRPr="00757BD8">
              <w:rPr>
                <w:sz w:val="18"/>
              </w:rPr>
              <w:t>describe the literacy</w:t>
            </w:r>
            <w:r w:rsidR="003E3971" w:rsidRPr="00757BD8">
              <w:rPr>
                <w:sz w:val="18"/>
              </w:rPr>
              <w:t>-</w:t>
            </w:r>
            <w:r w:rsidR="00EE6D68" w:rsidRPr="00757BD8">
              <w:rPr>
                <w:sz w:val="18"/>
              </w:rPr>
              <w:t xml:space="preserve">related knowledge, skills, and attitudes that students need to draw on to meet the demands of the curriculum. </w:t>
            </w:r>
          </w:p>
          <w:p w14:paraId="4F7F1361" w14:textId="3148145C" w:rsidR="00EE6D68" w:rsidRPr="00757BD8" w:rsidRDefault="00AD31B1" w:rsidP="00EE6D68">
            <w:pPr>
              <w:pStyle w:val="TSMTxt1st"/>
            </w:pPr>
            <w:hyperlink r:id="rId13" w:history="1">
              <w:r w:rsidR="00EE6D68" w:rsidRPr="00757BD8">
                <w:rPr>
                  <w:rStyle w:val="Hyperlink"/>
                  <w:i/>
                  <w:iCs/>
                  <w:sz w:val="18"/>
                </w:rPr>
                <w:t>The Learning Progression Frameworks</w:t>
              </w:r>
            </w:hyperlink>
            <w:r w:rsidR="00EE6D68" w:rsidRPr="00757BD8">
              <w:rPr>
                <w:sz w:val="18"/>
              </w:rPr>
              <w:t xml:space="preserve"> </w:t>
            </w:r>
            <w:r w:rsidR="00281627" w:rsidRPr="00757BD8">
              <w:rPr>
                <w:sz w:val="18"/>
              </w:rPr>
              <w:t>describe significant signposts in reading and writing as students develop and apply their literacy knowledge and skills with increasing expertise from school entry to the end of year 10.</w:t>
            </w:r>
            <w:r w:rsidR="00EE6D68" w:rsidRPr="00757BD8">
              <w:t xml:space="preserve"> </w:t>
            </w:r>
          </w:p>
          <w:p w14:paraId="591745CE" w14:textId="3E8F3C3E" w:rsidR="004565B7" w:rsidRPr="00757BD8" w:rsidRDefault="004565B7" w:rsidP="004F7414">
            <w:pPr>
              <w:pStyle w:val="Heading2"/>
              <w:spacing w:before="240"/>
              <w:rPr>
                <w:color w:val="000000"/>
              </w:rPr>
            </w:pPr>
            <w:r w:rsidRPr="00757BD8">
              <w:t>Overview</w:t>
            </w:r>
          </w:p>
          <w:p w14:paraId="6CDDDA4E" w14:textId="2146E4E9" w:rsidR="001C14A9" w:rsidRPr="00757BD8" w:rsidRDefault="00815AFB" w:rsidP="00DA1201">
            <w:pPr>
              <w:pStyle w:val="TSMTxt1st"/>
            </w:pPr>
            <w:r w:rsidRPr="00757BD8">
              <w:t>This article examines how different processes combine to affect the balance of carbon in the atmosphere. It explains that the increased level of carbon dioxide in</w:t>
            </w:r>
            <w:r w:rsidR="00F277CE" w:rsidRPr="00757BD8">
              <w:t> </w:t>
            </w:r>
            <w:r w:rsidRPr="00757BD8">
              <w:t>the atmosphere is having a huge effect on climate</w:t>
            </w:r>
            <w:r w:rsidR="00B51CD6">
              <w:t xml:space="preserve"> –</w:t>
            </w:r>
            <w:r w:rsidRPr="00757BD8">
              <w:t xml:space="preserve"> an effect that can be reduced,</w:t>
            </w:r>
            <w:r w:rsidR="00F277CE" w:rsidRPr="00757BD8">
              <w:t> </w:t>
            </w:r>
            <w:r w:rsidRPr="00757BD8">
              <w:t>as carbon is finite. Carbon sinks, in the form of forests, the ocean, and</w:t>
            </w:r>
            <w:r w:rsidR="00F277CE" w:rsidRPr="00757BD8">
              <w:t> </w:t>
            </w:r>
            <w:r w:rsidRPr="00757BD8">
              <w:t>the</w:t>
            </w:r>
            <w:r w:rsidR="00F277CE" w:rsidRPr="00757BD8">
              <w:t> </w:t>
            </w:r>
            <w:r w:rsidRPr="00757BD8">
              <w:t>breakdown of leaf litter into humus, could help to balance the carbon levels</w:t>
            </w:r>
            <w:r w:rsidR="00F277CE" w:rsidRPr="00757BD8">
              <w:t> </w:t>
            </w:r>
            <w:r w:rsidRPr="00757BD8">
              <w:t>in</w:t>
            </w:r>
            <w:r w:rsidR="00F277CE" w:rsidRPr="00757BD8">
              <w:t> </w:t>
            </w:r>
            <w:r w:rsidRPr="00757BD8">
              <w:t>the atmosphere. However, each form has a complication. The article concludes that human use of fossil fuels needs to be reduced to protect the carbon</w:t>
            </w:r>
            <w:r w:rsidR="00F277CE" w:rsidRPr="00757BD8">
              <w:t> </w:t>
            </w:r>
            <w:r w:rsidRPr="00757BD8">
              <w:t>sinks around us.</w:t>
            </w:r>
          </w:p>
          <w:p w14:paraId="160CE6D0" w14:textId="58754930" w:rsidR="0064105F" w:rsidRPr="00757BD8" w:rsidRDefault="00B45553" w:rsidP="0093642A">
            <w:pPr>
              <w:pStyle w:val="TSMTxt"/>
              <w:spacing w:before="60" w:after="0"/>
            </w:pPr>
            <w:r w:rsidRPr="00757BD8">
              <w:t xml:space="preserve">A Google Slides version of this article is available at </w:t>
            </w:r>
            <w:hyperlink r:id="rId14">
              <w:r w:rsidRPr="00757BD8">
                <w:rPr>
                  <w:rStyle w:val="Hyperlink"/>
                </w:rPr>
                <w:t>www.connected.tki.org.nz</w:t>
              </w:r>
            </w:hyperlink>
          </w:p>
        </w:tc>
        <w:tc>
          <w:tcPr>
            <w:tcW w:w="3751" w:type="dxa"/>
            <w:shd w:val="clear" w:color="auto" w:fill="auto"/>
          </w:tcPr>
          <w:p w14:paraId="07FF7270" w14:textId="710EF915" w:rsidR="004439F7" w:rsidRPr="00757BD8" w:rsidRDefault="004439F7" w:rsidP="00420687">
            <w:pPr>
              <w:spacing w:before="0" w:after="200" w:line="240" w:lineRule="auto"/>
              <w:jc w:val="center"/>
            </w:pPr>
          </w:p>
        </w:tc>
      </w:tr>
      <w:tr w:rsidR="003E6981" w:rsidRPr="00757BD8" w14:paraId="500EBB78" w14:textId="77777777" w:rsidTr="00975147">
        <w:tc>
          <w:tcPr>
            <w:tcW w:w="10414" w:type="dxa"/>
            <w:gridSpan w:val="2"/>
            <w:shd w:val="clear" w:color="auto" w:fill="auto"/>
          </w:tcPr>
          <w:p w14:paraId="412553DA" w14:textId="441127D4" w:rsidR="003E6981" w:rsidRPr="00757BD8" w:rsidRDefault="00780ECF" w:rsidP="0093642A">
            <w:pPr>
              <w:widowControl w:val="0"/>
              <w:autoSpaceDE w:val="0"/>
              <w:autoSpaceDN w:val="0"/>
              <w:adjustRightInd w:val="0"/>
              <w:spacing w:before="360" w:line="354" w:lineRule="exact"/>
              <w:ind w:left="113"/>
              <w:rPr>
                <w:rFonts w:cs="Source Sans Pro Black"/>
                <w:b/>
                <w:bCs/>
                <w:color w:val="FFFFFF"/>
                <w:position w:val="1"/>
                <w:sz w:val="30"/>
                <w:szCs w:val="30"/>
              </w:rPr>
            </w:pPr>
            <w:r w:rsidRPr="00757BD8">
              <w:rPr>
                <w:rFonts w:cs="Source Sans Pro Black"/>
                <w:b/>
                <w:bCs/>
                <w:color w:val="FFFFFF"/>
                <w:spacing w:val="-3"/>
                <w:position w:val="1"/>
                <w:sz w:val="30"/>
                <w:szCs w:val="30"/>
              </w:rPr>
              <w:t>C</w:t>
            </w:r>
            <w:r w:rsidRPr="00757BD8">
              <w:rPr>
                <w:rFonts w:cs="Source Sans Pro Black"/>
                <w:b/>
                <w:bCs/>
                <w:color w:val="FFFFFF"/>
                <w:position w:val="1"/>
                <w:sz w:val="30"/>
                <w:szCs w:val="30"/>
              </w:rPr>
              <w:t xml:space="preserve">urriculum </w:t>
            </w:r>
            <w:r w:rsidRPr="00757BD8">
              <w:rPr>
                <w:rFonts w:cs="Source Sans Pro Black"/>
                <w:b/>
                <w:bCs/>
                <w:color w:val="FFFFFF"/>
                <w:spacing w:val="-9"/>
                <w:position w:val="1"/>
                <w:sz w:val="30"/>
                <w:szCs w:val="30"/>
              </w:rPr>
              <w:t>c</w:t>
            </w:r>
            <w:r w:rsidRPr="00757BD8">
              <w:rPr>
                <w:rFonts w:cs="Source Sans Pro Black"/>
                <w:b/>
                <w:bCs/>
                <w:color w:val="FFFFFF"/>
                <w:position w:val="1"/>
                <w:sz w:val="30"/>
                <w:szCs w:val="30"/>
              </w:rPr>
              <w:t>on</w:t>
            </w:r>
            <w:r w:rsidRPr="00757BD8">
              <w:rPr>
                <w:rFonts w:cs="Source Sans Pro Black"/>
                <w:b/>
                <w:bCs/>
                <w:color w:val="FFFFFF"/>
                <w:spacing w:val="-3"/>
                <w:position w:val="1"/>
                <w:sz w:val="30"/>
                <w:szCs w:val="30"/>
              </w:rPr>
              <w:t>t</w:t>
            </w:r>
            <w:r w:rsidRPr="00757BD8">
              <w:rPr>
                <w:rFonts w:cs="Source Sans Pro Black"/>
                <w:b/>
                <w:bCs/>
                <w:color w:val="FFFFFF"/>
                <w:spacing w:val="-6"/>
                <w:position w:val="1"/>
                <w:sz w:val="30"/>
                <w:szCs w:val="30"/>
              </w:rPr>
              <w:t>e</w:t>
            </w:r>
            <w:r w:rsidRPr="00757BD8">
              <w:rPr>
                <w:rFonts w:cs="Source Sans Pro Black"/>
                <w:b/>
                <w:bCs/>
                <w:color w:val="FFFFFF"/>
                <w:position w:val="1"/>
                <w:sz w:val="30"/>
                <w:szCs w:val="30"/>
              </w:rPr>
              <w:t>xts</w:t>
            </w:r>
          </w:p>
        </w:tc>
      </w:tr>
    </w:tbl>
    <w:p w14:paraId="603ACC4C" w14:textId="77777777" w:rsidR="001D280D" w:rsidRPr="00757BD8" w:rsidRDefault="001D280D" w:rsidP="006A5470">
      <w:pPr>
        <w:spacing w:before="0" w:line="240" w:lineRule="auto"/>
        <w:rPr>
          <w:sz w:val="16"/>
          <w:szCs w:val="16"/>
        </w:rPr>
        <w:sectPr w:rsidR="001D280D" w:rsidRPr="00757BD8" w:rsidSect="00912250">
          <w:footerReference w:type="default" r:id="rId15"/>
          <w:type w:val="continuous"/>
          <w:pgSz w:w="11900" w:h="16840"/>
          <w:pgMar w:top="851" w:right="851" w:bottom="851" w:left="851" w:header="709" w:footer="227" w:gutter="0"/>
          <w:cols w:space="708"/>
        </w:sectPr>
      </w:pPr>
    </w:p>
    <w:p w14:paraId="4ABC7A6B" w14:textId="77777777" w:rsidR="008C4842" w:rsidRPr="00757BD8" w:rsidRDefault="008C4842" w:rsidP="005C7404">
      <w:pPr>
        <w:spacing w:before="0" w:line="240" w:lineRule="auto"/>
      </w:pPr>
    </w:p>
    <w:tbl>
      <w:tblPr>
        <w:tblW w:w="10206" w:type="dxa"/>
        <w:tblLayout w:type="fixed"/>
        <w:tblLook w:val="00A0" w:firstRow="1" w:lastRow="0" w:firstColumn="1" w:lastColumn="0" w:noHBand="0" w:noVBand="0"/>
      </w:tblPr>
      <w:tblGrid>
        <w:gridCol w:w="4854"/>
        <w:gridCol w:w="5352"/>
      </w:tblGrid>
      <w:tr w:rsidR="0093642A" w:rsidRPr="00757BD8" w14:paraId="1B29646B" w14:textId="77777777" w:rsidTr="006F2CA8">
        <w:tc>
          <w:tcPr>
            <w:tcW w:w="4854" w:type="dxa"/>
            <w:tcBorders>
              <w:top w:val="single" w:sz="4" w:space="0" w:color="BFBFBF"/>
            </w:tcBorders>
            <w:shd w:val="clear" w:color="auto" w:fill="F8F0E4"/>
          </w:tcPr>
          <w:p w14:paraId="3BB1298C" w14:textId="323F87DF" w:rsidR="0093642A" w:rsidRPr="00757BD8" w:rsidRDefault="0093642A" w:rsidP="00626635">
            <w:pPr>
              <w:pStyle w:val="Heading3"/>
              <w:spacing w:after="0"/>
            </w:pPr>
            <w:r w:rsidRPr="00757BD8">
              <w:t>SCIENCE: Nature of Science: Investigating in science</w:t>
            </w:r>
          </w:p>
          <w:p w14:paraId="0068C4F2" w14:textId="612D0EBF" w:rsidR="0093642A" w:rsidRPr="00757BD8" w:rsidRDefault="0093642A" w:rsidP="00646BB9">
            <w:pPr>
              <w:pStyle w:val="TSMTxt"/>
              <w:spacing w:after="60"/>
            </w:pPr>
            <w:r w:rsidRPr="00757BD8">
              <w:t xml:space="preserve">Level 3 – Students will build on prior experiences, working together to share and examine their own and others’ knowledge; students will ask questions, find evidence, explore simple models, and carry out appropriate investigations to develop simple explanations. </w:t>
            </w:r>
          </w:p>
          <w:p w14:paraId="4E58374E" w14:textId="1F78697F" w:rsidR="0093642A" w:rsidRPr="00757BD8" w:rsidRDefault="0093642A" w:rsidP="00A1161F">
            <w:pPr>
              <w:pStyle w:val="Heading3"/>
              <w:spacing w:before="120"/>
            </w:pPr>
            <w:r w:rsidRPr="00757BD8">
              <w:t>SCIENCE: Nature of Science: Communicating in science</w:t>
            </w:r>
          </w:p>
          <w:p w14:paraId="294E7871" w14:textId="2718DE18" w:rsidR="0093642A" w:rsidRPr="00757BD8" w:rsidRDefault="0093642A" w:rsidP="00570604">
            <w:pPr>
              <w:pStyle w:val="TSMTxt"/>
              <w:spacing w:before="0" w:after="0"/>
            </w:pPr>
            <w:r w:rsidRPr="00757BD8">
              <w:t>Level 3 – Students will begin to use a range of scientific symbols, conventions, and vocabulary.</w:t>
            </w:r>
          </w:p>
        </w:tc>
        <w:tc>
          <w:tcPr>
            <w:tcW w:w="5352" w:type="dxa"/>
            <w:vMerge w:val="restart"/>
            <w:tcBorders>
              <w:top w:val="single" w:sz="4" w:space="0" w:color="BFBFBF"/>
            </w:tcBorders>
            <w:shd w:val="clear" w:color="auto" w:fill="F8F0E4"/>
          </w:tcPr>
          <w:p w14:paraId="7BB77AE9" w14:textId="77777777" w:rsidR="0093642A" w:rsidRPr="00757BD8" w:rsidRDefault="0093642A" w:rsidP="000F4BF9">
            <w:pPr>
              <w:pStyle w:val="Heading3"/>
              <w:spacing w:after="0"/>
            </w:pPr>
            <w:r w:rsidRPr="00757BD8">
              <w:t>Key Nature of Science ideas</w:t>
            </w:r>
          </w:p>
          <w:p w14:paraId="48F33355" w14:textId="77777777" w:rsidR="0093642A" w:rsidRPr="00757BD8" w:rsidRDefault="0093642A" w:rsidP="004D0E98">
            <w:pPr>
              <w:pStyle w:val="TSMtxt3pt"/>
              <w:spacing w:before="120"/>
            </w:pPr>
            <w:r w:rsidRPr="00757BD8">
              <w:t>Scientists:</w:t>
            </w:r>
          </w:p>
          <w:p w14:paraId="350512EE" w14:textId="77777777" w:rsidR="0093642A" w:rsidRPr="00757BD8" w:rsidRDefault="0093642A" w:rsidP="00D148B9">
            <w:pPr>
              <w:pStyle w:val="TSMtextbullets"/>
            </w:pPr>
            <w:r w:rsidRPr="00757BD8">
              <w:t xml:space="preserve">use models and diagrams to help show relationships within systems in the world around us </w:t>
            </w:r>
          </w:p>
          <w:p w14:paraId="799AAD76" w14:textId="77777777" w:rsidR="0093642A" w:rsidRPr="00757BD8" w:rsidRDefault="0093642A" w:rsidP="00D148B9">
            <w:pPr>
              <w:pStyle w:val="TSMtextbullets"/>
            </w:pPr>
            <w:r w:rsidRPr="00757BD8">
              <w:t>use models and diagrams to consider and test ideas and implications.</w:t>
            </w:r>
          </w:p>
          <w:p w14:paraId="3DFD88BF" w14:textId="77777777" w:rsidR="0093642A" w:rsidRPr="00757BD8" w:rsidRDefault="0093642A" w:rsidP="00CB447D">
            <w:pPr>
              <w:pStyle w:val="Heading3"/>
            </w:pPr>
            <w:r w:rsidRPr="00757BD8">
              <w:t>Key science ideas</w:t>
            </w:r>
          </w:p>
          <w:p w14:paraId="4273E220" w14:textId="77777777" w:rsidR="0093642A" w:rsidRPr="00757BD8" w:rsidRDefault="0093642A" w:rsidP="00CB447D">
            <w:pPr>
              <w:pStyle w:val="TSMtextbullets"/>
            </w:pPr>
            <w:r w:rsidRPr="00757BD8">
              <w:t>The chemical properties of carbon mean that it passes between living and non-living systems on Earth through a range of processes and chemical changes, spending longer periods in some parts of these systems than others.</w:t>
            </w:r>
          </w:p>
          <w:p w14:paraId="779145A3" w14:textId="72B6BE30" w:rsidR="0093642A" w:rsidRPr="00757BD8" w:rsidRDefault="0093642A" w:rsidP="00004A09">
            <w:pPr>
              <w:pStyle w:val="TSMtextbullets"/>
              <w:spacing w:after="120"/>
            </w:pPr>
            <w:r w:rsidRPr="00757BD8">
              <w:t>We can use what we know about the way carbon moves through these systems to take actions that reduce the amount of carbon dioxide moving into the atmosphere, where it contributes to global warming and consequent climate change.</w:t>
            </w:r>
          </w:p>
        </w:tc>
      </w:tr>
      <w:tr w:rsidR="0093642A" w:rsidRPr="00757BD8" w14:paraId="4EA66062" w14:textId="77777777" w:rsidTr="006F2CA8">
        <w:tc>
          <w:tcPr>
            <w:tcW w:w="4854" w:type="dxa"/>
            <w:shd w:val="clear" w:color="auto" w:fill="F8F0E4"/>
          </w:tcPr>
          <w:p w14:paraId="5F4479E3" w14:textId="77777777" w:rsidR="0093642A" w:rsidRPr="00757BD8" w:rsidRDefault="0093642A" w:rsidP="00843C9A">
            <w:pPr>
              <w:pStyle w:val="Heading3"/>
            </w:pPr>
            <w:r w:rsidRPr="00757BD8">
              <w:t>SCIENCE: Material World: Chemistry and society</w:t>
            </w:r>
          </w:p>
          <w:p w14:paraId="7F4E3979" w14:textId="6104DD31" w:rsidR="0093642A" w:rsidRPr="00757BD8" w:rsidRDefault="0093642A" w:rsidP="00843C9A">
            <w:pPr>
              <w:pStyle w:val="TSMTxt"/>
              <w:spacing w:before="0"/>
            </w:pPr>
            <w:r w:rsidRPr="00757BD8">
              <w:t>Level 3 – Students will relate the observed, characteristic chemical and physical properties of a range of different materials to technological uses and natural processes.</w:t>
            </w:r>
          </w:p>
        </w:tc>
        <w:tc>
          <w:tcPr>
            <w:tcW w:w="5352" w:type="dxa"/>
            <w:vMerge/>
            <w:shd w:val="clear" w:color="auto" w:fill="F8F0E4"/>
          </w:tcPr>
          <w:p w14:paraId="76FFCE9D" w14:textId="672DB031" w:rsidR="0093642A" w:rsidRPr="00757BD8" w:rsidRDefault="0093642A" w:rsidP="00004A09">
            <w:pPr>
              <w:pStyle w:val="TSMtextbullets"/>
              <w:spacing w:after="120"/>
            </w:pPr>
          </w:p>
        </w:tc>
      </w:tr>
      <w:tr w:rsidR="001705CF" w:rsidRPr="00757BD8" w14:paraId="06809555" w14:textId="77777777" w:rsidTr="00DC13ED">
        <w:tc>
          <w:tcPr>
            <w:tcW w:w="4854" w:type="dxa"/>
            <w:shd w:val="clear" w:color="auto" w:fill="auto"/>
          </w:tcPr>
          <w:p w14:paraId="1DFE2D6C" w14:textId="77777777" w:rsidR="001705CF" w:rsidRPr="00757BD8" w:rsidRDefault="001705CF" w:rsidP="00340EAD">
            <w:pPr>
              <w:spacing w:before="0" w:line="240" w:lineRule="auto"/>
              <w:ind w:left="113"/>
              <w:rPr>
                <w:sz w:val="16"/>
              </w:rPr>
            </w:pPr>
          </w:p>
        </w:tc>
        <w:tc>
          <w:tcPr>
            <w:tcW w:w="5352" w:type="dxa"/>
            <w:shd w:val="clear" w:color="auto" w:fill="auto"/>
          </w:tcPr>
          <w:p w14:paraId="3B2145D3" w14:textId="77777777" w:rsidR="001705CF" w:rsidRPr="00757BD8" w:rsidRDefault="001705CF" w:rsidP="00340EAD">
            <w:pPr>
              <w:spacing w:before="0" w:line="240" w:lineRule="auto"/>
              <w:ind w:left="113"/>
              <w:rPr>
                <w:sz w:val="16"/>
              </w:rPr>
            </w:pPr>
          </w:p>
        </w:tc>
      </w:tr>
      <w:tr w:rsidR="006D0655" w:rsidRPr="00757BD8" w14:paraId="7A7BA087" w14:textId="77777777" w:rsidTr="00DC13ED">
        <w:tc>
          <w:tcPr>
            <w:tcW w:w="4854" w:type="dxa"/>
            <w:shd w:val="clear" w:color="auto" w:fill="F8F0E4"/>
          </w:tcPr>
          <w:p w14:paraId="0DEDA404" w14:textId="6A3ECB48" w:rsidR="006D0655" w:rsidRPr="00757BD8" w:rsidRDefault="006D0655" w:rsidP="00626635">
            <w:pPr>
              <w:pStyle w:val="Heading3"/>
              <w:spacing w:after="0"/>
              <w:rPr>
                <w:lang w:eastAsia="en-NZ"/>
              </w:rPr>
            </w:pPr>
            <w:r w:rsidRPr="00757BD8">
              <w:rPr>
                <w:lang w:eastAsia="en-NZ"/>
              </w:rPr>
              <w:t xml:space="preserve">ENGLISH: </w:t>
            </w:r>
            <w:r w:rsidR="009C231B" w:rsidRPr="00757BD8">
              <w:rPr>
                <w:lang w:eastAsia="en-NZ"/>
              </w:rPr>
              <w:t>Reading</w:t>
            </w:r>
          </w:p>
          <w:p w14:paraId="7FFE4F40" w14:textId="77777777" w:rsidR="00570604" w:rsidRPr="00757BD8" w:rsidRDefault="00570604" w:rsidP="00570604">
            <w:pPr>
              <w:pStyle w:val="TSMTxt1st"/>
            </w:pPr>
            <w:r w:rsidRPr="00757BD8">
              <w:t xml:space="preserve">Level 3 – Ideas: Students will show a developing understanding of ideas within, across, and beyond texts. </w:t>
            </w:r>
          </w:p>
          <w:p w14:paraId="70B9E187" w14:textId="5A3337F2" w:rsidR="006D0655" w:rsidRPr="00757BD8" w:rsidRDefault="00570604" w:rsidP="00004A09">
            <w:pPr>
              <w:pStyle w:val="TSMTxt1st"/>
              <w:spacing w:after="120"/>
              <w:rPr>
                <w:lang w:eastAsia="en-NZ"/>
              </w:rPr>
            </w:pPr>
            <w:r w:rsidRPr="00757BD8">
              <w:t>Level 3 – Language features: Students will show a developing understanding of how language features are used for effect within and across texts.</w:t>
            </w:r>
          </w:p>
        </w:tc>
        <w:tc>
          <w:tcPr>
            <w:tcW w:w="5352" w:type="dxa"/>
            <w:shd w:val="clear" w:color="auto" w:fill="F8F0E4"/>
          </w:tcPr>
          <w:p w14:paraId="7AD5E33D" w14:textId="0173F504" w:rsidR="006D0655" w:rsidRPr="00757BD8" w:rsidRDefault="006D0655" w:rsidP="00570604">
            <w:pPr>
              <w:pStyle w:val="TSMTxt"/>
            </w:pPr>
          </w:p>
        </w:tc>
      </w:tr>
    </w:tbl>
    <w:p w14:paraId="6483E6D8" w14:textId="77777777" w:rsidR="00600BD0" w:rsidRPr="00757BD8" w:rsidRDefault="00600BD0" w:rsidP="00AB3D0F">
      <w:pPr>
        <w:spacing w:before="0" w:after="60" w:line="240" w:lineRule="auto"/>
        <w:rPr>
          <w:sz w:val="16"/>
          <w:szCs w:val="16"/>
        </w:rPr>
      </w:pPr>
    </w:p>
    <w:p w14:paraId="333BD8BE" w14:textId="77777777" w:rsidR="00F91676" w:rsidRPr="00757BD8" w:rsidRDefault="00F91676" w:rsidP="0005292F">
      <w:pPr>
        <w:spacing w:before="0" w:line="240" w:lineRule="auto"/>
        <w:rPr>
          <w:sz w:val="16"/>
          <w:szCs w:val="16"/>
        </w:rPr>
        <w:sectPr w:rsidR="00F91676" w:rsidRPr="00757BD8" w:rsidSect="003741DD">
          <w:headerReference w:type="default" r:id="rId16"/>
          <w:type w:val="continuous"/>
          <w:pgSz w:w="11900" w:h="16840"/>
          <w:pgMar w:top="851" w:right="851" w:bottom="567" w:left="851" w:header="709" w:footer="227" w:gutter="0"/>
          <w:cols w:space="708"/>
        </w:sectPr>
      </w:pPr>
    </w:p>
    <w:tbl>
      <w:tblPr>
        <w:tblW w:w="0" w:type="auto"/>
        <w:jc w:val="right"/>
        <w:shd w:val="clear" w:color="auto" w:fill="808080"/>
        <w:tblLook w:val="04A0" w:firstRow="1" w:lastRow="0" w:firstColumn="1" w:lastColumn="0" w:noHBand="0" w:noVBand="1"/>
      </w:tblPr>
      <w:tblGrid>
        <w:gridCol w:w="3172"/>
      </w:tblGrid>
      <w:tr w:rsidR="007075D1" w:rsidRPr="00757BD8" w14:paraId="28C65502" w14:textId="77777777" w:rsidTr="00D80722">
        <w:trPr>
          <w:trHeight w:val="340"/>
          <w:jc w:val="right"/>
        </w:trPr>
        <w:tc>
          <w:tcPr>
            <w:tcW w:w="3172" w:type="dxa"/>
            <w:shd w:val="clear" w:color="auto" w:fill="808080"/>
            <w:vAlign w:val="bottom"/>
          </w:tcPr>
          <w:p w14:paraId="19F6B68F" w14:textId="77777777" w:rsidR="00D04B3F" w:rsidRPr="00757BD8" w:rsidRDefault="00D21807" w:rsidP="007075D1">
            <w:pPr>
              <w:spacing w:before="80"/>
              <w:rPr>
                <w:rStyle w:val="Hyperlink"/>
                <w:b/>
                <w:color w:val="FFFFFF"/>
                <w:sz w:val="16"/>
                <w:szCs w:val="16"/>
                <w:u w:val="none"/>
              </w:rPr>
            </w:pPr>
            <w:r w:rsidRPr="00757BD8">
              <w:rPr>
                <w:rStyle w:val="Hyperlink"/>
                <w:noProof/>
                <w:u w:val="none"/>
                <w:lang w:eastAsia="en-NZ"/>
              </w:rPr>
              <w:drawing>
                <wp:anchor distT="0" distB="0" distL="114300" distR="114300" simplePos="0" relativeHeight="251620352" behindDoc="0" locked="0" layoutInCell="1" allowOverlap="1" wp14:anchorId="2E111CC9" wp14:editId="67D601DE">
                  <wp:simplePos x="0" y="0"/>
                  <wp:positionH relativeFrom="column">
                    <wp:posOffset>68580</wp:posOffset>
                  </wp:positionH>
                  <wp:positionV relativeFrom="paragraph">
                    <wp:posOffset>0</wp:posOffset>
                  </wp:positionV>
                  <wp:extent cx="229870" cy="175260"/>
                  <wp:effectExtent l="0" t="0" r="0" b="0"/>
                  <wp:wrapSquare wrapText="bothSides"/>
                  <wp:docPr id="459" name="Picture 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19" w:history="1">
              <w:r w:rsidR="00D04B3F" w:rsidRPr="00757BD8">
                <w:rPr>
                  <w:rStyle w:val="Hyperlink"/>
                  <w:b/>
                  <w:color w:val="FFFFFF"/>
                  <w:sz w:val="16"/>
                  <w:szCs w:val="16"/>
                  <w:u w:val="none"/>
                </w:rPr>
                <w:t>The New Zealand Curriculum</w:t>
              </w:r>
            </w:hyperlink>
          </w:p>
        </w:tc>
      </w:tr>
    </w:tbl>
    <w:p w14:paraId="38D9F2F8" w14:textId="77777777" w:rsidR="00626635" w:rsidRPr="00757BD8" w:rsidRDefault="00626635" w:rsidP="0005292F">
      <w:pPr>
        <w:pStyle w:val="TSMTxt"/>
        <w:spacing w:before="0" w:after="0" w:line="240" w:lineRule="auto"/>
        <w:rPr>
          <w:sz w:val="16"/>
          <w:szCs w:val="16"/>
        </w:rPr>
      </w:pPr>
    </w:p>
    <w:p w14:paraId="1C4ADB21" w14:textId="77777777" w:rsidR="00626635" w:rsidRPr="00757BD8" w:rsidRDefault="00626635" w:rsidP="0005292F">
      <w:pPr>
        <w:pStyle w:val="TSMTxt"/>
        <w:spacing w:before="0" w:after="0" w:line="240" w:lineRule="auto"/>
        <w:rPr>
          <w:sz w:val="16"/>
          <w:szCs w:val="16"/>
        </w:rPr>
        <w:sectPr w:rsidR="00626635" w:rsidRPr="00757BD8" w:rsidSect="003741DD">
          <w:type w:val="continuous"/>
          <w:pgSz w:w="11900" w:h="16840"/>
          <w:pgMar w:top="851" w:right="851" w:bottom="567" w:left="851" w:header="709" w:footer="227" w:gutter="0"/>
          <w:cols w:space="708"/>
          <w:formProt w:val="0"/>
        </w:sectPr>
      </w:pPr>
    </w:p>
    <w:p w14:paraId="6F99FDF8" w14:textId="77777777" w:rsidR="00717BDE" w:rsidRPr="00757BD8" w:rsidRDefault="00D21807" w:rsidP="00BA0BAA">
      <w:pPr>
        <w:pStyle w:val="Heading1"/>
        <w:spacing w:before="0" w:after="0"/>
        <w:rPr>
          <w:noProof w:val="0"/>
        </w:rPr>
      </w:pPr>
      <w:r w:rsidRPr="00757BD8">
        <w:lastRenderedPageBreak/>
        <mc:AlternateContent>
          <mc:Choice Requires="wps">
            <w:drawing>
              <wp:anchor distT="0" distB="0" distL="114300" distR="114300" simplePos="0" relativeHeight="251628544" behindDoc="1" locked="0" layoutInCell="0" allowOverlap="1" wp14:anchorId="0A05B0FF" wp14:editId="18127EC9">
                <wp:simplePos x="0" y="0"/>
                <wp:positionH relativeFrom="column">
                  <wp:posOffset>-546100</wp:posOffset>
                </wp:positionH>
                <wp:positionV relativeFrom="paragraph">
                  <wp:posOffset>-68580</wp:posOffset>
                </wp:positionV>
                <wp:extent cx="7559675" cy="357505"/>
                <wp:effectExtent l="3810" t="0" r="0" b="0"/>
                <wp:wrapNone/>
                <wp:docPr id="8"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365FF" id="Rectangle 461" o:spid="_x0000_s1026" style="position:absolute;margin-left:-43pt;margin-top:-5.4pt;width:595.25pt;height:28.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" o:allowincell="f" fillcolor="#1a4786" stroked="f">
                <v:path arrowok="t"/>
              </v:rect>
            </w:pict>
          </mc:Fallback>
        </mc:AlternateContent>
      </w:r>
      <w:r w:rsidR="00717BDE" w:rsidRPr="00757BD8">
        <w:rPr>
          <w:noProof w:val="0"/>
        </w:rPr>
        <w:t>Meeting the literacy challenges</w:t>
      </w:r>
    </w:p>
    <w:p w14:paraId="01B0F687" w14:textId="77777777" w:rsidR="000D581D" w:rsidRPr="00757BD8" w:rsidRDefault="000D581D" w:rsidP="00B12758">
      <w:pPr>
        <w:spacing w:before="0"/>
      </w:pPr>
    </w:p>
    <w:tbl>
      <w:tblPr>
        <w:tblW w:w="10206" w:type="dxa"/>
        <w:tblLayout w:type="fixed"/>
        <w:tblLook w:val="00A0" w:firstRow="1" w:lastRow="0" w:firstColumn="1" w:lastColumn="0" w:noHBand="0" w:noVBand="0"/>
      </w:tblPr>
      <w:tblGrid>
        <w:gridCol w:w="5018"/>
        <w:gridCol w:w="5188"/>
      </w:tblGrid>
      <w:tr w:rsidR="00E31AD0" w:rsidRPr="00757BD8" w14:paraId="3F50592F" w14:textId="77777777" w:rsidTr="00994553">
        <w:tc>
          <w:tcPr>
            <w:tcW w:w="5073" w:type="dxa"/>
            <w:tcBorders>
              <w:left w:val="single" w:sz="24" w:space="0" w:color="1A4786"/>
              <w:bottom w:val="single" w:sz="24" w:space="0" w:color="1A4786"/>
            </w:tcBorders>
            <w:shd w:val="clear" w:color="auto" w:fill="F8F0E4"/>
          </w:tcPr>
          <w:p w14:paraId="49411AF9" w14:textId="77777777" w:rsidR="003B54E3" w:rsidRPr="00757BD8" w:rsidRDefault="003B54E3" w:rsidP="003B54E3">
            <w:pPr>
              <w:pStyle w:val="TSMTxt1st"/>
            </w:pPr>
            <w:r w:rsidRPr="00757BD8">
              <w:t xml:space="preserve">The main literacy demands of this text arise from the complex information and ideas, as it examines how different processes affect the balance of carbon in the atmosphere. </w:t>
            </w:r>
          </w:p>
          <w:p w14:paraId="61B4A55C" w14:textId="77777777" w:rsidR="003B54E3" w:rsidRPr="00757BD8" w:rsidRDefault="003B54E3" w:rsidP="003B54E3">
            <w:pPr>
              <w:pStyle w:val="TSMTxt1st"/>
            </w:pPr>
            <w:r w:rsidRPr="00757BD8">
              <w:t xml:space="preserve">The writer carefully explains each process, describing the cause-and-effect relationships within them. The reader is kept engaged with simple syntax and vocabulary and carefully chosen examples. The structure is also supportive, helping readers to first understand carbon and the carbon cycle, then to compare the processes involved in creating each sink and the factors that create complexity. </w:t>
            </w:r>
          </w:p>
          <w:p w14:paraId="29282F31" w14:textId="07449F64" w:rsidR="002D46FE" w:rsidRPr="00757BD8" w:rsidRDefault="003B54E3" w:rsidP="003B54E3">
            <w:pPr>
              <w:pStyle w:val="TSMtxt3pt"/>
            </w:pPr>
            <w:r w:rsidRPr="00757BD8">
              <w:t>Students will need to use their prior knowledge, the new information in the text, and their knowledge of prefixes and</w:t>
            </w:r>
            <w:r w:rsidR="00004A09" w:rsidRPr="00757BD8">
              <w:t> </w:t>
            </w:r>
            <w:r w:rsidRPr="00757BD8">
              <w:t>root words, to fully understand and make meaning of the</w:t>
            </w:r>
            <w:r w:rsidR="00004A09" w:rsidRPr="00757BD8">
              <w:t> </w:t>
            </w:r>
            <w:r w:rsidRPr="00757BD8">
              <w:t>information about carbon sinks and the scientific vocabulary. The inclusion of the complicating factors means</w:t>
            </w:r>
            <w:r w:rsidR="00004A09" w:rsidRPr="00757BD8">
              <w:t> </w:t>
            </w:r>
            <w:r w:rsidRPr="00757BD8">
              <w:t>they are required to evaluate rather than simply absorb new information.</w:t>
            </w:r>
          </w:p>
        </w:tc>
        <w:tc>
          <w:tcPr>
            <w:tcW w:w="5245" w:type="dxa"/>
            <w:tcBorders>
              <w:bottom w:val="single" w:sz="24" w:space="0" w:color="1A4786"/>
              <w:right w:val="single" w:sz="24" w:space="0" w:color="1A4786"/>
            </w:tcBorders>
            <w:shd w:val="clear" w:color="auto" w:fill="F8F0E4"/>
          </w:tcPr>
          <w:p w14:paraId="05A73E6D" w14:textId="77777777" w:rsidR="002D46FE" w:rsidRPr="00757BD8" w:rsidRDefault="002D46FE" w:rsidP="003C4C1C">
            <w:pPr>
              <w:pStyle w:val="TSMTxt1st"/>
            </w:pPr>
            <w:r w:rsidRPr="00757BD8">
              <w:rPr>
                <w:noProof/>
                <w:lang w:eastAsia="en-NZ"/>
              </w:rPr>
              <mc:AlternateContent>
                <mc:Choice Requires="wps">
                  <w:drawing>
                    <wp:anchor distT="0" distB="0" distL="114300" distR="114300" simplePos="0" relativeHeight="251734016" behindDoc="0" locked="1" layoutInCell="1" allowOverlap="1" wp14:anchorId="6D48D57B" wp14:editId="1896B665">
                      <wp:simplePos x="0" y="0"/>
                      <wp:positionH relativeFrom="column">
                        <wp:posOffset>589280</wp:posOffset>
                      </wp:positionH>
                      <wp:positionV relativeFrom="page">
                        <wp:posOffset>-534035</wp:posOffset>
                      </wp:positionV>
                      <wp:extent cx="2792730" cy="1352550"/>
                      <wp:effectExtent l="19050" t="19050" r="26670" b="19050"/>
                      <wp:wrapNone/>
                      <wp:docPr id="11"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1352550"/>
                              </a:xfrm>
                              <a:prstGeom prst="rect">
                                <a:avLst/>
                              </a:prstGeom>
                              <a:solidFill>
                                <a:srgbClr val="FFFFFF"/>
                              </a:solidFill>
                              <a:ln w="28575">
                                <a:solidFill>
                                  <a:srgbClr val="1A4786"/>
                                </a:solidFill>
                                <a:miter lim="800000"/>
                                <a:headEnd/>
                                <a:tailEnd/>
                              </a:ln>
                            </wps:spPr>
                            <wps:txbx>
                              <w:txbxContent>
                                <w:p w14:paraId="027E9A65" w14:textId="1BA7616F" w:rsidR="002D46FE" w:rsidRPr="006845DD" w:rsidRDefault="00636317" w:rsidP="002D46FE">
                                  <w:pPr>
                                    <w:pStyle w:val="TSMTxt"/>
                                    <w:spacing w:before="80"/>
                                  </w:pPr>
                                  <w:r w:rsidRPr="00636317">
                                    <w:t>The instructional strategies below support students to meet the literacy challenges of this text. For each strategy, there are links to the relevant aspect of</w:t>
                                  </w:r>
                                  <w:r w:rsidR="002D46FE" w:rsidRPr="000959C7">
                                    <w:t xml:space="preserve"> </w:t>
                                  </w:r>
                                  <w:hyperlink r:id="rId20" w:history="1">
                                    <w:r w:rsidR="002D46FE" w:rsidRPr="009354AB">
                                      <w:rPr>
                                        <w:rStyle w:val="Hyperlink"/>
                                        <w:i/>
                                        <w:iCs/>
                                        <w:u w:val="none"/>
                                      </w:rPr>
                                      <w:t>The Learning Progression Frameworks</w:t>
                                    </w:r>
                                  </w:hyperlink>
                                  <w:r w:rsidR="002D46FE" w:rsidRPr="000959C7">
                                    <w:t xml:space="preserve"> (Reading). </w:t>
                                  </w:r>
                                  <w:r w:rsidR="00F106F9" w:rsidRPr="00F106F9">
                                    <w:t>The signposts on each of these aspects provide detailed illustrations on what to notice as your students develop their literacy knowledge and skills for different purposes in different curriculum 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8D57B" id="Text Box 478" o:spid="_x0000_s1028" type="#_x0000_t202" style="position:absolute;left:0;text-align:left;margin-left:46.4pt;margin-top:-42.05pt;width:219.9pt;height:10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" strokecolor="#1a4786" strokeweight="2.25pt">
                      <v:textbox>
                        <w:txbxContent>
                          <w:p w14:paraId="027E9A65" w14:textId="1BA7616F" w:rsidR="002D46FE" w:rsidRPr="006845DD" w:rsidRDefault="00636317" w:rsidP="002D46FE">
                            <w:pPr>
                              <w:pStyle w:val="TSMTxt"/>
                              <w:spacing w:before="80"/>
                            </w:pPr>
                            <w:r w:rsidRPr="00636317">
                              <w:t>The instructional strategies below support students to meet the literacy challenges of this text. For each strategy, there are links to the relevant aspect of</w:t>
                            </w:r>
                            <w:r w:rsidR="002D46FE" w:rsidRPr="000959C7">
                              <w:t xml:space="preserve"> </w:t>
                            </w:r>
                            <w:hyperlink r:id="rId21" w:history="1">
                              <w:r w:rsidR="002D46FE" w:rsidRPr="009354AB">
                                <w:rPr>
                                  <w:rStyle w:val="Hyperlink"/>
                                  <w:i/>
                                  <w:iCs/>
                                  <w:u w:val="none"/>
                                </w:rPr>
                                <w:t>The Learning Progression Frameworks</w:t>
                              </w:r>
                            </w:hyperlink>
                            <w:r w:rsidR="002D46FE" w:rsidRPr="000959C7">
                              <w:t xml:space="preserve"> (Reading). </w:t>
                            </w:r>
                            <w:r w:rsidR="00F106F9" w:rsidRPr="00F106F9">
                              <w:t>The signposts on each of these aspects provide detailed illustrations on what to notice as your students develop their literacy knowledge and skills for different purposes in different curriculum areas.</w:t>
                            </w:r>
                          </w:p>
                        </w:txbxContent>
                      </v:textbox>
                      <w10:wrap anchory="page"/>
                      <w10:anchorlock/>
                    </v:shape>
                  </w:pict>
                </mc:Fallback>
              </mc:AlternateContent>
            </w:r>
          </w:p>
          <w:p w14:paraId="7C1283FB" w14:textId="77777777" w:rsidR="002D46FE" w:rsidRPr="00757BD8" w:rsidRDefault="002D46FE" w:rsidP="003C4C1C">
            <w:pPr>
              <w:pStyle w:val="TSMTxt1st"/>
            </w:pPr>
          </w:p>
          <w:p w14:paraId="6D5E30B6" w14:textId="77777777" w:rsidR="002D46FE" w:rsidRPr="00757BD8" w:rsidRDefault="002D46FE" w:rsidP="003C4C1C">
            <w:pPr>
              <w:pStyle w:val="TSMTxt1st"/>
            </w:pPr>
          </w:p>
          <w:p w14:paraId="517FB21F" w14:textId="77777777" w:rsidR="002D46FE" w:rsidRPr="00757BD8" w:rsidRDefault="002D46FE" w:rsidP="002D46FE">
            <w:pPr>
              <w:pStyle w:val="TSMTxt1st"/>
              <w:spacing w:before="0"/>
            </w:pPr>
          </w:p>
          <w:p w14:paraId="19FAD14A" w14:textId="77777777" w:rsidR="002B5713" w:rsidRPr="00757BD8" w:rsidRDefault="002B5713" w:rsidP="002B5713">
            <w:pPr>
              <w:pStyle w:val="TSMtxt3pt"/>
            </w:pPr>
            <w:r w:rsidRPr="00757BD8">
              <w:t>The following strategies will support students to understand, respond to, and think critically about the information and ideas in the text.</w:t>
            </w:r>
          </w:p>
          <w:p w14:paraId="463BCA64" w14:textId="77777777" w:rsidR="002B5713" w:rsidRPr="00757BD8" w:rsidRDefault="002B5713" w:rsidP="002B5713">
            <w:pPr>
              <w:pStyle w:val="TSMtxt3pt"/>
            </w:pPr>
            <w:r w:rsidRPr="00757BD8">
              <w:t>You may wish to use shared or guided reading, or a mixture of both approaches, depending on the reading expertise of your students and the background knowledge they bring to the text.</w:t>
            </w:r>
          </w:p>
          <w:p w14:paraId="0746B9BE" w14:textId="7ED0353E" w:rsidR="00747BAA" w:rsidRPr="00757BD8" w:rsidRDefault="002B5713" w:rsidP="002B5713">
            <w:pPr>
              <w:pStyle w:val="TSMtxt3pt"/>
            </w:pPr>
            <w:r w:rsidRPr="00757BD8">
              <w:t>After reading the text, support students to explore the activities outlined in the following pages.</w:t>
            </w:r>
          </w:p>
        </w:tc>
      </w:tr>
      <w:tr w:rsidR="000D581D" w:rsidRPr="00757BD8" w14:paraId="4D545C98" w14:textId="77777777" w:rsidTr="00994553">
        <w:tc>
          <w:tcPr>
            <w:tcW w:w="5073" w:type="dxa"/>
            <w:tcBorders>
              <w:top w:val="single" w:sz="24" w:space="0" w:color="1A4786"/>
            </w:tcBorders>
            <w:shd w:val="clear" w:color="auto" w:fill="FFFFFF"/>
          </w:tcPr>
          <w:p w14:paraId="087A2B88" w14:textId="77777777" w:rsidR="000D581D" w:rsidRPr="00757BD8" w:rsidRDefault="000D581D" w:rsidP="000D5C60">
            <w:pPr>
              <w:spacing w:before="0" w:line="240" w:lineRule="auto"/>
            </w:pPr>
          </w:p>
        </w:tc>
        <w:tc>
          <w:tcPr>
            <w:tcW w:w="5245" w:type="dxa"/>
            <w:tcBorders>
              <w:top w:val="single" w:sz="24" w:space="0" w:color="1A4786"/>
            </w:tcBorders>
            <w:shd w:val="clear" w:color="auto" w:fill="FFFFFF"/>
          </w:tcPr>
          <w:p w14:paraId="51E4B082" w14:textId="77777777" w:rsidR="000D581D" w:rsidRPr="00757BD8" w:rsidRDefault="000D581D" w:rsidP="000D5C60">
            <w:pPr>
              <w:spacing w:before="0" w:line="240" w:lineRule="auto"/>
            </w:pPr>
          </w:p>
        </w:tc>
      </w:tr>
      <w:tr w:rsidR="000D5C60" w:rsidRPr="00757BD8" w14:paraId="73653C99" w14:textId="77777777" w:rsidTr="00994553">
        <w:tc>
          <w:tcPr>
            <w:tcW w:w="5073" w:type="dxa"/>
            <w:shd w:val="clear" w:color="auto" w:fill="FFFFFF"/>
          </w:tcPr>
          <w:p w14:paraId="3871063D" w14:textId="77777777" w:rsidR="000D5C60" w:rsidRPr="00757BD8" w:rsidRDefault="002838AD" w:rsidP="00F63DAD">
            <w:pPr>
              <w:pStyle w:val="Heading3"/>
              <w:spacing w:before="120" w:after="0"/>
            </w:pPr>
            <w:r w:rsidRPr="00757BD8">
              <w:t>IN</w:t>
            </w:r>
            <w:r w:rsidRPr="00757BD8">
              <w:rPr>
                <w:spacing w:val="-4"/>
              </w:rPr>
              <w:t>S</w:t>
            </w:r>
            <w:r w:rsidRPr="00757BD8">
              <w:t>TRU</w:t>
            </w:r>
            <w:r w:rsidRPr="00757BD8">
              <w:rPr>
                <w:spacing w:val="-2"/>
              </w:rPr>
              <w:t>C</w:t>
            </w:r>
            <w:r w:rsidRPr="00757BD8">
              <w:t xml:space="preserve">TIONAL </w:t>
            </w:r>
            <w:r w:rsidRPr="00757BD8">
              <w:rPr>
                <w:spacing w:val="-4"/>
              </w:rPr>
              <w:t>S</w:t>
            </w:r>
            <w:r w:rsidRPr="00757BD8">
              <w:t>T</w:t>
            </w:r>
            <w:r w:rsidRPr="00757BD8">
              <w:rPr>
                <w:spacing w:val="-2"/>
              </w:rPr>
              <w:t>R</w:t>
            </w:r>
            <w:r w:rsidRPr="00757BD8">
              <w:rPr>
                <w:spacing w:val="-8"/>
              </w:rPr>
              <w:t>A</w:t>
            </w:r>
            <w:r w:rsidRPr="00757BD8">
              <w:t>TEGIES</w:t>
            </w:r>
          </w:p>
        </w:tc>
        <w:tc>
          <w:tcPr>
            <w:tcW w:w="5245" w:type="dxa"/>
            <w:shd w:val="clear" w:color="auto" w:fill="FFFFFF"/>
          </w:tcPr>
          <w:p w14:paraId="630935E3" w14:textId="77777777" w:rsidR="000D5C60" w:rsidRPr="00757BD8" w:rsidRDefault="000D5C60" w:rsidP="00F63DAD">
            <w:pPr>
              <w:pStyle w:val="Heading4"/>
            </w:pPr>
          </w:p>
        </w:tc>
      </w:tr>
    </w:tbl>
    <w:p w14:paraId="0DD2B272" w14:textId="77777777" w:rsidR="00DA604A" w:rsidRPr="00757BD8" w:rsidRDefault="00DA604A" w:rsidP="009A4251">
      <w:pPr>
        <w:pStyle w:val="Heading4"/>
        <w:spacing w:before="0"/>
        <w:rPr>
          <w:lang w:eastAsia="en-NZ"/>
        </w:rPr>
        <w:sectPr w:rsidR="00DA604A" w:rsidRPr="00757BD8" w:rsidSect="003741DD">
          <w:type w:val="continuous"/>
          <w:pgSz w:w="11900" w:h="16840"/>
          <w:pgMar w:top="851" w:right="851" w:bottom="567" w:left="851" w:header="709" w:footer="227" w:gutter="0"/>
          <w:cols w:space="708"/>
        </w:sectPr>
      </w:pPr>
    </w:p>
    <w:tbl>
      <w:tblPr>
        <w:tblW w:w="10206" w:type="dxa"/>
        <w:tblBorders>
          <w:top w:val="single" w:sz="4" w:space="0" w:color="BFBFBF"/>
        </w:tblBorders>
        <w:tblLayout w:type="fixed"/>
        <w:tblLook w:val="00A0" w:firstRow="1" w:lastRow="0" w:firstColumn="1" w:lastColumn="0" w:noHBand="0" w:noVBand="0"/>
      </w:tblPr>
      <w:tblGrid>
        <w:gridCol w:w="5139"/>
        <w:gridCol w:w="5067"/>
      </w:tblGrid>
      <w:tr w:rsidR="00DA7F53" w:rsidRPr="00757BD8" w14:paraId="60D63CBB" w14:textId="77777777" w:rsidTr="00450D9E">
        <w:tc>
          <w:tcPr>
            <w:tcW w:w="5211" w:type="dxa"/>
            <w:shd w:val="clear" w:color="auto" w:fill="F8F0E4"/>
          </w:tcPr>
          <w:p w14:paraId="67147270" w14:textId="5259A305" w:rsidR="00986F79" w:rsidRPr="00757BD8" w:rsidRDefault="009C2215" w:rsidP="00E523BD">
            <w:pPr>
              <w:pStyle w:val="Heading3"/>
              <w:spacing w:after="0"/>
              <w:rPr>
                <w:lang w:eastAsia="en-NZ"/>
              </w:rPr>
            </w:pPr>
            <w:r w:rsidRPr="00757BD8">
              <w:rPr>
                <w:lang w:eastAsia="en-NZ"/>
              </w:rPr>
              <w:t>Building understanding</w:t>
            </w:r>
          </w:p>
          <w:p w14:paraId="16772747" w14:textId="38E878C0" w:rsidR="008E5675" w:rsidRPr="00757BD8" w:rsidRDefault="005D5D67" w:rsidP="00E523BD">
            <w:pPr>
              <w:pStyle w:val="TSMTxt"/>
              <w:spacing w:before="0"/>
              <w:rPr>
                <w:lang w:eastAsia="en-NZ"/>
              </w:rPr>
            </w:pPr>
            <w:r w:rsidRPr="00757BD8">
              <w:rPr>
                <w:b/>
                <w:bCs/>
                <w:lang w:eastAsia="en-NZ"/>
              </w:rPr>
              <w:t>[LPF Reading: Acquiring and using information and ideas in informational texts]</w:t>
            </w:r>
          </w:p>
          <w:p w14:paraId="79B1EABF" w14:textId="751156F2" w:rsidR="00E36DAA" w:rsidRPr="00757BD8" w:rsidRDefault="00E36DAA" w:rsidP="006E2727">
            <w:pPr>
              <w:pStyle w:val="TSMtxt3pt"/>
              <w:spacing w:before="0"/>
            </w:pPr>
            <w:r w:rsidRPr="00757BD8">
              <w:t xml:space="preserve">Ask students the rhetorical question that begins the article. Have the students respond to the question, then read the first page to check their predictions. </w:t>
            </w:r>
            <w:r w:rsidRPr="00315CF1">
              <w:rPr>
                <w:rStyle w:val="HiliteHeading"/>
              </w:rPr>
              <w:t>PROMPT</w:t>
            </w:r>
            <w:r w:rsidRPr="00757BD8">
              <w:t xml:space="preserve"> them to notice that the title foreshadows the three types of carbon sink that will be</w:t>
            </w:r>
            <w:r w:rsidR="0068761D" w:rsidRPr="00757BD8">
              <w:t> </w:t>
            </w:r>
            <w:r w:rsidRPr="00757BD8">
              <w:t xml:space="preserve">described. </w:t>
            </w:r>
          </w:p>
          <w:p w14:paraId="3987A27D" w14:textId="77777777" w:rsidR="00E36DAA" w:rsidRPr="00757BD8" w:rsidRDefault="00E36DAA" w:rsidP="00B652E2">
            <w:pPr>
              <w:pStyle w:val="TSMtxt3pt"/>
            </w:pPr>
            <w:r w:rsidRPr="00757BD8">
              <w:t xml:space="preserve">Have the students skim the text to </w:t>
            </w:r>
            <w:r w:rsidRPr="00315CF1">
              <w:rPr>
                <w:rStyle w:val="HiliteHeading"/>
              </w:rPr>
              <w:t>IDENTIFY</w:t>
            </w:r>
            <w:r w:rsidRPr="00757BD8">
              <w:t xml:space="preserve"> other aspects of the structure that will help them navigate the text, such as the subheadings, sections, photographs, and diagrams. </w:t>
            </w:r>
          </w:p>
          <w:p w14:paraId="23716E0D" w14:textId="77777777" w:rsidR="00E36DAA" w:rsidRPr="00DF5605" w:rsidRDefault="00E36DAA" w:rsidP="00DF5605">
            <w:pPr>
              <w:pStyle w:val="TSMitalicbullets"/>
            </w:pPr>
            <w:r w:rsidRPr="00757BD8">
              <w:t xml:space="preserve">What do you notice about the headings and layout on pages 13–15? What patterns can you see on these pages? </w:t>
            </w:r>
            <w:r w:rsidRPr="00DF5605">
              <w:t>How does this help you navigate the text?</w:t>
            </w:r>
          </w:p>
          <w:p w14:paraId="5197BDFE" w14:textId="77777777" w:rsidR="00E36DAA" w:rsidRPr="00DF5605" w:rsidRDefault="00E36DAA" w:rsidP="00DF5605">
            <w:pPr>
              <w:pStyle w:val="TSMitalicbullets"/>
            </w:pPr>
            <w:r w:rsidRPr="00DF5605">
              <w:t>Why have the headings and layout on pages 16–17 changed?</w:t>
            </w:r>
          </w:p>
          <w:p w14:paraId="2349649C" w14:textId="77777777" w:rsidR="00E36DAA" w:rsidRPr="00757BD8" w:rsidRDefault="00E36DAA" w:rsidP="00151655">
            <w:pPr>
              <w:pStyle w:val="TSMtxt3pt"/>
            </w:pPr>
            <w:r w:rsidRPr="00757BD8">
              <w:t xml:space="preserve">Focus on the idea of a process and the relationship between cause and effect. Clarify, if necessary, that a process is a sequence of events or changes. One event, action, or change may lead to another. The thing that happens is the </w:t>
            </w:r>
            <w:r w:rsidRPr="00757BD8">
              <w:rPr>
                <w:i/>
              </w:rPr>
              <w:t>cause</w:t>
            </w:r>
            <w:r w:rsidRPr="00757BD8">
              <w:t xml:space="preserve"> and the results of this are the </w:t>
            </w:r>
            <w:r w:rsidRPr="00757BD8">
              <w:rPr>
                <w:i/>
              </w:rPr>
              <w:t>effect</w:t>
            </w:r>
            <w:r w:rsidRPr="00757BD8">
              <w:t>.</w:t>
            </w:r>
          </w:p>
          <w:p w14:paraId="51A56C0B" w14:textId="77777777" w:rsidR="00E36DAA" w:rsidRPr="00757BD8" w:rsidRDefault="00E36DAA" w:rsidP="00B652E2">
            <w:pPr>
              <w:pStyle w:val="TSMitalicbullets"/>
            </w:pPr>
            <w:r w:rsidRPr="00757BD8">
              <w:t>From what you have read and seen so far, what sorts of processes are we going to read about in this article?</w:t>
            </w:r>
          </w:p>
          <w:p w14:paraId="3C9F3AF7" w14:textId="77777777" w:rsidR="00D124E6" w:rsidRPr="00757BD8" w:rsidRDefault="00E36DAA" w:rsidP="00B652E2">
            <w:pPr>
              <w:pStyle w:val="TSMitalicbullets"/>
            </w:pPr>
            <w:r w:rsidRPr="00757BD8">
              <w:t>What is the cause-and-effect relationship on page 10?</w:t>
            </w:r>
          </w:p>
          <w:p w14:paraId="5B1BA7A4" w14:textId="77777777" w:rsidR="00B652E2" w:rsidRPr="00757BD8" w:rsidRDefault="006E2727" w:rsidP="00C34A58">
            <w:pPr>
              <w:pStyle w:val="TSMTxt"/>
              <w:spacing w:after="60"/>
            </w:pPr>
            <w:r w:rsidRPr="00315CF1">
              <w:rPr>
                <w:rStyle w:val="HiliteHeading"/>
              </w:rPr>
              <w:t>PROMPT</w:t>
            </w:r>
            <w:r w:rsidRPr="00757BD8">
              <w:t xml:space="preserve"> the students to recall some of the words or phrases we use to signal cause and effect (for example, “because”, “as a result”, “resulted”, “caused”, “affected”, “since”, “due to”, “effect”). Have the students use sticky notes to highlight the cause-and-effect relationships they notice as they read page 11.</w:t>
            </w:r>
          </w:p>
          <w:p w14:paraId="33F7BF75" w14:textId="4FB37604" w:rsidR="00C34A58" w:rsidRPr="00757BD8" w:rsidRDefault="00C34A58" w:rsidP="00C34A58">
            <w:pPr>
              <w:pStyle w:val="TSMtxt3pt"/>
              <w:spacing w:after="120"/>
            </w:pPr>
            <w:r w:rsidRPr="00315CF1">
              <w:rPr>
                <w:rStyle w:val="HiliteHeading"/>
              </w:rPr>
              <w:t>ASK QUESTIONS</w:t>
            </w:r>
            <w:r w:rsidRPr="00757BD8">
              <w:t xml:space="preserve"> to ensure the students have fully understood the ideas and relationships described on this page.</w:t>
            </w:r>
          </w:p>
        </w:tc>
        <w:tc>
          <w:tcPr>
            <w:tcW w:w="5137" w:type="dxa"/>
            <w:shd w:val="clear" w:color="auto" w:fill="F8F0E4"/>
          </w:tcPr>
          <w:p w14:paraId="6ACA0FE6" w14:textId="77777777" w:rsidR="00C5784A" w:rsidRPr="00757BD8" w:rsidRDefault="00C5784A" w:rsidP="00C34A58">
            <w:pPr>
              <w:pStyle w:val="TSMitalicbullets"/>
              <w:spacing w:before="240"/>
            </w:pPr>
            <w:r w:rsidRPr="00757BD8">
              <w:t>What processes are described on this page?</w:t>
            </w:r>
          </w:p>
          <w:p w14:paraId="64D0CD3C" w14:textId="77777777" w:rsidR="00C5784A" w:rsidRPr="00757BD8" w:rsidRDefault="00C5784A" w:rsidP="00C5784A">
            <w:pPr>
              <w:pStyle w:val="TSMitalicbullets"/>
            </w:pPr>
            <w:r w:rsidRPr="00757BD8">
              <w:t>What cause-and-effect relationships did you find? What words or phrases did the writer use to signal these relationships?</w:t>
            </w:r>
          </w:p>
          <w:p w14:paraId="395E592E" w14:textId="6EFB02C6" w:rsidR="00C5784A" w:rsidRPr="00757BD8" w:rsidRDefault="00C5784A" w:rsidP="00C5784A">
            <w:pPr>
              <w:pStyle w:val="TSMitalicbullets"/>
            </w:pPr>
            <w:r w:rsidRPr="00757BD8">
              <w:t>What is the amazing fact you learn</w:t>
            </w:r>
            <w:r w:rsidR="009B671C">
              <w:t>ed</w:t>
            </w:r>
            <w:r w:rsidRPr="00757BD8">
              <w:t xml:space="preserve"> from this page? </w:t>
            </w:r>
          </w:p>
          <w:p w14:paraId="1A816501" w14:textId="77777777" w:rsidR="000826CF" w:rsidRPr="00757BD8" w:rsidRDefault="00C5784A" w:rsidP="00C34A58">
            <w:pPr>
              <w:pStyle w:val="TSMitalicbullets"/>
              <w:spacing w:after="0"/>
            </w:pPr>
            <w:r w:rsidRPr="00757BD8">
              <w:t>How do the pictures help you to understand the information on this page?</w:t>
            </w:r>
          </w:p>
          <w:p w14:paraId="0B0E792C" w14:textId="77777777" w:rsidR="003C4E1E" w:rsidRPr="00757BD8" w:rsidRDefault="003C4E1E" w:rsidP="003C4E1E">
            <w:pPr>
              <w:pStyle w:val="Heading3"/>
              <w:spacing w:after="0"/>
            </w:pPr>
            <w:r w:rsidRPr="00757BD8">
              <w:t>Using visual features to clarify key concepts</w:t>
            </w:r>
          </w:p>
          <w:p w14:paraId="53BA385B" w14:textId="6EC96838" w:rsidR="00C5784A" w:rsidRPr="00757BD8" w:rsidRDefault="003C4E1E" w:rsidP="003C4E1E">
            <w:pPr>
              <w:pStyle w:val="TSMtxt3pt"/>
              <w:spacing w:before="0"/>
              <w:rPr>
                <w:b/>
                <w:bCs/>
              </w:rPr>
            </w:pPr>
            <w:r w:rsidRPr="00757BD8">
              <w:rPr>
                <w:b/>
                <w:bCs/>
              </w:rPr>
              <w:t>[LPF Reading: Making sense of text: using knowledge of</w:t>
            </w:r>
            <w:r w:rsidR="00A93EC2" w:rsidRPr="00757BD8">
              <w:rPr>
                <w:b/>
                <w:bCs/>
              </w:rPr>
              <w:t> </w:t>
            </w:r>
            <w:r w:rsidRPr="00757BD8">
              <w:rPr>
                <w:b/>
                <w:bCs/>
              </w:rPr>
              <w:t>text structure and features]</w:t>
            </w:r>
          </w:p>
          <w:p w14:paraId="6B852508" w14:textId="77777777" w:rsidR="00873285" w:rsidRPr="00757BD8" w:rsidRDefault="00873285" w:rsidP="00C34A58">
            <w:pPr>
              <w:pStyle w:val="TSMtxt3pt"/>
            </w:pPr>
            <w:r w:rsidRPr="00315CF1">
              <w:rPr>
                <w:rStyle w:val="HiliteHeading"/>
              </w:rPr>
              <w:t>ASK QUESTIONS</w:t>
            </w:r>
            <w:r w:rsidRPr="00757BD8">
              <w:t xml:space="preserve"> to help the students read the diagram and text about the carbon cycle.</w:t>
            </w:r>
          </w:p>
          <w:p w14:paraId="6DEA907A" w14:textId="77777777" w:rsidR="00873285" w:rsidRPr="00757BD8" w:rsidRDefault="00873285" w:rsidP="00C34A58">
            <w:pPr>
              <w:pStyle w:val="TSMitalicbullets"/>
            </w:pPr>
            <w:r w:rsidRPr="00757BD8">
              <w:t>What processes take place as carbon moves through Earth’s systems?</w:t>
            </w:r>
          </w:p>
          <w:p w14:paraId="5AB579CD" w14:textId="628A811F" w:rsidR="00873285" w:rsidRPr="00757BD8" w:rsidRDefault="00873285" w:rsidP="00C34A58">
            <w:pPr>
              <w:pStyle w:val="TSMitalicbullets"/>
            </w:pPr>
            <w:r w:rsidRPr="00757BD8">
              <w:t>The writer says that some of the processes are fast and some are slow. How does the illustrator show us which is</w:t>
            </w:r>
            <w:r w:rsidR="00A93EC2" w:rsidRPr="00757BD8">
              <w:t> </w:t>
            </w:r>
            <w:r w:rsidRPr="00757BD8">
              <w:t>which?</w:t>
            </w:r>
          </w:p>
          <w:p w14:paraId="7F0E9372" w14:textId="77777777" w:rsidR="00873285" w:rsidRPr="00757BD8" w:rsidRDefault="00873285" w:rsidP="00C34A58">
            <w:pPr>
              <w:pStyle w:val="TSMitalicbullets"/>
            </w:pPr>
            <w:r w:rsidRPr="00757BD8">
              <w:t>We’ve already been told that there are three types of carbon sink – the trees, seas, and soil. How has the illustrator shown them on the diagram?</w:t>
            </w:r>
          </w:p>
          <w:p w14:paraId="6D3B84C8" w14:textId="77777777" w:rsidR="00873285" w:rsidRPr="00757BD8" w:rsidRDefault="00873285" w:rsidP="00C34A58">
            <w:pPr>
              <w:pStyle w:val="TSMitalicbullets"/>
            </w:pPr>
            <w:r w:rsidRPr="00757BD8">
              <w:t>The writer says that carbon doesn’t just move around a circular cycle. It can move backwards and forwards from place to place. How does the diagram show this?</w:t>
            </w:r>
          </w:p>
          <w:p w14:paraId="1F61DCFA" w14:textId="77777777" w:rsidR="00873285" w:rsidRPr="00757BD8" w:rsidRDefault="00873285" w:rsidP="00C34A58">
            <w:pPr>
              <w:pStyle w:val="TSMtxt3pt"/>
            </w:pPr>
            <w:r w:rsidRPr="00315CF1">
              <w:rPr>
                <w:rStyle w:val="HiliteHeading"/>
              </w:rPr>
              <w:t>MODEL</w:t>
            </w:r>
            <w:r w:rsidRPr="00757BD8">
              <w:t xml:space="preserve"> how the information in the text and diagram helps you to make statements describing what happens as carbon moves through Earth’s different systems.</w:t>
            </w:r>
          </w:p>
          <w:p w14:paraId="08672117" w14:textId="038CD53D" w:rsidR="00873285" w:rsidRPr="00757BD8" w:rsidRDefault="00873285" w:rsidP="00C34A58">
            <w:pPr>
              <w:pStyle w:val="TSMitalicbullets"/>
            </w:pPr>
            <w:r w:rsidRPr="00757BD8">
              <w:t>Coal, oil, and gas are stored underground for long periods</w:t>
            </w:r>
            <w:r w:rsidR="004D3AEB" w:rsidRPr="00757BD8">
              <w:t> </w:t>
            </w:r>
            <w:r w:rsidRPr="00757BD8">
              <w:t>of time. When these fossil fuels are burnt, the carbon dioxide is released into the atmosphere. This is a</w:t>
            </w:r>
            <w:r w:rsidR="004D3AEB" w:rsidRPr="00757BD8">
              <w:t> </w:t>
            </w:r>
            <w:r w:rsidRPr="00757BD8">
              <w:t>fast process.</w:t>
            </w:r>
          </w:p>
          <w:p w14:paraId="20185735" w14:textId="05B542E2" w:rsidR="003C4E1E" w:rsidRPr="00757BD8" w:rsidRDefault="00873285" w:rsidP="00A93EC2">
            <w:pPr>
              <w:pStyle w:val="TSMtxt3pt"/>
              <w:spacing w:after="120"/>
            </w:pPr>
            <w:r w:rsidRPr="00757BD8">
              <w:t>Have the students think, pair, and share statements about other relationships they see in the carbon cycle.</w:t>
            </w:r>
          </w:p>
        </w:tc>
      </w:tr>
    </w:tbl>
    <w:p w14:paraId="15E4BFC8" w14:textId="77777777" w:rsidR="00DA604A" w:rsidRPr="00757BD8" w:rsidRDefault="00DA604A" w:rsidP="00C74186">
      <w:pPr>
        <w:pStyle w:val="Heading4"/>
        <w:spacing w:before="0" w:line="240" w:lineRule="auto"/>
        <w:rPr>
          <w:lang w:eastAsia="en-NZ"/>
        </w:rPr>
        <w:sectPr w:rsidR="00DA604A" w:rsidRPr="00757BD8" w:rsidSect="003741DD">
          <w:type w:val="continuous"/>
          <w:pgSz w:w="11900" w:h="16840"/>
          <w:pgMar w:top="851" w:right="851" w:bottom="567" w:left="851" w:header="709" w:footer="227" w:gutter="0"/>
          <w:cols w:space="708"/>
          <w:formProt w:val="0"/>
        </w:sectPr>
      </w:pPr>
    </w:p>
    <w:p w14:paraId="039E1A13" w14:textId="77777777" w:rsidR="000008B1" w:rsidRPr="00757BD8" w:rsidRDefault="000008B1" w:rsidP="00990AAD">
      <w:pPr>
        <w:pStyle w:val="TSMTxt"/>
        <w:spacing w:before="0" w:after="0"/>
        <w:sectPr w:rsidR="000008B1" w:rsidRPr="00757BD8" w:rsidSect="003741DD">
          <w:type w:val="continuous"/>
          <w:pgSz w:w="11900" w:h="16840"/>
          <w:pgMar w:top="851" w:right="851" w:bottom="567" w:left="851" w:header="709" w:footer="227" w:gutter="0"/>
          <w:cols w:space="708"/>
        </w:sectPr>
      </w:pPr>
    </w:p>
    <w:p w14:paraId="635B0A24" w14:textId="77777777" w:rsidR="006F7AB0" w:rsidRPr="00757BD8" w:rsidRDefault="00D21807" w:rsidP="008161A1">
      <w:pPr>
        <w:pStyle w:val="Heading2"/>
        <w:spacing w:before="0" w:line="240" w:lineRule="auto"/>
        <w:rPr>
          <w:color w:val="FFFFFF"/>
          <w:sz w:val="28"/>
          <w:lang w:eastAsia="en-NZ"/>
        </w:rPr>
      </w:pPr>
      <w:r w:rsidRPr="00757BD8">
        <w:rPr>
          <w:noProof/>
          <w:color w:val="FFFFFF"/>
          <w:sz w:val="28"/>
          <w:lang w:eastAsia="en-NZ"/>
        </w:rPr>
        <w:lastRenderedPageBreak/>
        <mc:AlternateContent>
          <mc:Choice Requires="wps">
            <w:drawing>
              <wp:anchor distT="0" distB="0" distL="114300" distR="114300" simplePos="0" relativeHeight="251633664" behindDoc="1" locked="0" layoutInCell="0" allowOverlap="1" wp14:anchorId="1AEE70CA" wp14:editId="68DFFE35">
                <wp:simplePos x="0" y="0"/>
                <wp:positionH relativeFrom="column">
                  <wp:posOffset>-557530</wp:posOffset>
                </wp:positionH>
                <wp:positionV relativeFrom="paragraph">
                  <wp:posOffset>-68580</wp:posOffset>
                </wp:positionV>
                <wp:extent cx="7559675" cy="357505"/>
                <wp:effectExtent l="1905" t="0" r="1270" b="0"/>
                <wp:wrapNone/>
                <wp:docPr id="7"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8E784" id="Rectangle 463" o:spid="_x0000_s1026" style="position:absolute;margin-left:-43.9pt;margin-top:-5.4pt;width:595.25pt;height:28.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" o:allowincell="f" fillcolor="#1a4786" stroked="f">
                <v:path arrowok="t"/>
              </v:rect>
            </w:pict>
          </mc:Fallback>
        </mc:AlternateContent>
      </w:r>
      <w:r w:rsidR="006F7AB0" w:rsidRPr="00757BD8">
        <w:rPr>
          <w:color w:val="FFFFFF"/>
          <w:sz w:val="28"/>
          <w:lang w:eastAsia="en-NZ"/>
        </w:rPr>
        <w:t>Meeting the literacy challenges</w:t>
      </w:r>
    </w:p>
    <w:p w14:paraId="36A0EC9B" w14:textId="77777777" w:rsidR="006F7AB0" w:rsidRPr="00757BD8" w:rsidRDefault="006F7AB0" w:rsidP="006F7AB0"/>
    <w:p w14:paraId="56A1D4DE" w14:textId="77777777" w:rsidR="008C254D" w:rsidRPr="00757BD8" w:rsidRDefault="008C254D" w:rsidP="00151847">
      <w:pPr>
        <w:pStyle w:val="Heading4"/>
        <w:rPr>
          <w:spacing w:val="-2"/>
        </w:rPr>
        <w:sectPr w:rsidR="008C254D" w:rsidRPr="00757BD8" w:rsidSect="000008B1">
          <w:pgSz w:w="11900" w:h="16840"/>
          <w:pgMar w:top="851" w:right="851" w:bottom="567" w:left="851" w:header="709" w:footer="227" w:gutter="0"/>
          <w:cols w:space="708"/>
        </w:sectPr>
      </w:pPr>
    </w:p>
    <w:tbl>
      <w:tblPr>
        <w:tblW w:w="10206" w:type="dxa"/>
        <w:tblBorders>
          <w:top w:val="single" w:sz="4" w:space="0" w:color="BFBFBF"/>
        </w:tblBorders>
        <w:tblLayout w:type="fixed"/>
        <w:tblLook w:val="00A0" w:firstRow="1" w:lastRow="0" w:firstColumn="1" w:lastColumn="0" w:noHBand="0" w:noVBand="0"/>
      </w:tblPr>
      <w:tblGrid>
        <w:gridCol w:w="5211"/>
        <w:gridCol w:w="4995"/>
      </w:tblGrid>
      <w:tr w:rsidR="003629AF" w:rsidRPr="00757BD8" w14:paraId="624065D5" w14:textId="77777777" w:rsidTr="008C5555">
        <w:tc>
          <w:tcPr>
            <w:tcW w:w="5211" w:type="dxa"/>
            <w:shd w:val="clear" w:color="auto" w:fill="F8F0E4"/>
          </w:tcPr>
          <w:p w14:paraId="19702B55" w14:textId="77777777" w:rsidR="004B5A38" w:rsidRPr="00757BD8" w:rsidRDefault="00A77380" w:rsidP="00603FC5">
            <w:pPr>
              <w:pStyle w:val="Heading3"/>
              <w:spacing w:after="0"/>
            </w:pPr>
            <w:r w:rsidRPr="00757BD8">
              <w:t>Summarising the information</w:t>
            </w:r>
          </w:p>
          <w:p w14:paraId="7F3B17D1" w14:textId="77777777" w:rsidR="004B5A38" w:rsidRPr="00757BD8" w:rsidRDefault="004B5A38" w:rsidP="004B5A38">
            <w:pPr>
              <w:pStyle w:val="TSMTxt"/>
              <w:spacing w:before="0"/>
              <w:rPr>
                <w:lang w:eastAsia="en-NZ"/>
              </w:rPr>
            </w:pPr>
            <w:r w:rsidRPr="00757BD8">
              <w:rPr>
                <w:b/>
                <w:bCs/>
                <w:lang w:eastAsia="en-NZ"/>
              </w:rPr>
              <w:t>[LPF Reading:</w:t>
            </w:r>
            <w:r w:rsidRPr="00757BD8">
              <w:rPr>
                <w:lang w:eastAsia="en-NZ"/>
              </w:rPr>
              <w:t xml:space="preserve"> </w:t>
            </w:r>
            <w:r w:rsidR="000510D5" w:rsidRPr="00757BD8">
              <w:rPr>
                <w:b/>
                <w:bCs/>
                <w:lang w:eastAsia="en-NZ"/>
              </w:rPr>
              <w:t>Reading to organise ideas and information</w:t>
            </w:r>
            <w:r w:rsidR="000E0D89" w:rsidRPr="00757BD8">
              <w:rPr>
                <w:b/>
                <w:bCs/>
                <w:lang w:eastAsia="en-NZ"/>
              </w:rPr>
              <w:t> </w:t>
            </w:r>
            <w:r w:rsidR="000510D5" w:rsidRPr="00757BD8">
              <w:rPr>
                <w:b/>
                <w:bCs/>
                <w:lang w:eastAsia="en-NZ"/>
              </w:rPr>
              <w:t>for learning</w:t>
            </w:r>
            <w:r w:rsidRPr="00757BD8">
              <w:rPr>
                <w:b/>
                <w:bCs/>
                <w:lang w:eastAsia="en-NZ"/>
              </w:rPr>
              <w:t>]</w:t>
            </w:r>
          </w:p>
          <w:p w14:paraId="4D76C8B4" w14:textId="77777777" w:rsidR="00AD148F" w:rsidRPr="00757BD8" w:rsidRDefault="00AD148F" w:rsidP="00AD148F">
            <w:pPr>
              <w:pStyle w:val="TSMtxt3pt"/>
              <w:spacing w:before="0"/>
            </w:pPr>
            <w:r w:rsidRPr="00757BD8">
              <w:t xml:space="preserve">Have the students read the section on sinks and sources. Remind them what they predicted about the structure of the text and </w:t>
            </w:r>
            <w:r w:rsidRPr="00315CF1">
              <w:rPr>
                <w:rStyle w:val="HiliteHeading"/>
              </w:rPr>
              <w:t>PROMPT</w:t>
            </w:r>
            <w:r w:rsidRPr="00757BD8">
              <w:t xml:space="preserve"> them to notice that the text and diagram provide an overview of the more detailed information on carbon sinks on the following pages.</w:t>
            </w:r>
          </w:p>
          <w:p w14:paraId="60FE87F7" w14:textId="77777777" w:rsidR="00AD148F" w:rsidRPr="00757BD8" w:rsidRDefault="00AD148F" w:rsidP="00AD148F">
            <w:pPr>
              <w:pStyle w:val="TSMtxt3pt"/>
            </w:pPr>
            <w:r w:rsidRPr="00757BD8">
              <w:t>Have the students move into three or more groups and have each group focus on a carbon sink provided by either the trees, seas, or soil. Have them use a shared doc to:</w:t>
            </w:r>
          </w:p>
          <w:p w14:paraId="1FB3021F" w14:textId="77777777" w:rsidR="00AD148F" w:rsidRPr="00757BD8" w:rsidRDefault="00AD148F" w:rsidP="00AD148F">
            <w:pPr>
              <w:pStyle w:val="TSMtextbullets"/>
            </w:pPr>
            <w:r w:rsidRPr="00757BD8">
              <w:t>make statements about causes and effects, summarising the processes involved in their sink</w:t>
            </w:r>
          </w:p>
          <w:p w14:paraId="31652E9D" w14:textId="77777777" w:rsidR="00AD148F" w:rsidRPr="00757BD8" w:rsidRDefault="00AD148F" w:rsidP="00AD148F">
            <w:pPr>
              <w:pStyle w:val="TSMtextbullets"/>
            </w:pPr>
            <w:r w:rsidRPr="00757BD8">
              <w:t>use their critical thinking skills to complete a PMI chart.</w:t>
            </w:r>
          </w:p>
          <w:p w14:paraId="46692579" w14:textId="77777777" w:rsidR="00EE4FDF" w:rsidRPr="00757BD8" w:rsidRDefault="00AD148F" w:rsidP="00AD148F">
            <w:pPr>
              <w:pStyle w:val="TSMtxt3pt"/>
              <w:spacing w:after="120"/>
            </w:pPr>
            <w:r w:rsidRPr="00757BD8">
              <w:t>On completion, have the students use their notes and the diagrams to share what they learned with the rest of the class.</w:t>
            </w:r>
          </w:p>
          <w:tbl>
            <w:tblPr>
              <w:tblW w:w="459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1"/>
              <w:gridCol w:w="1146"/>
              <w:gridCol w:w="1155"/>
              <w:gridCol w:w="1221"/>
            </w:tblGrid>
            <w:tr w:rsidR="00E26EE8" w:rsidRPr="00757BD8" w14:paraId="6628B040" w14:textId="77777777" w:rsidTr="00E26EE8">
              <w:tc>
                <w:tcPr>
                  <w:tcW w:w="2245" w:type="dxa"/>
                </w:tcPr>
                <w:p w14:paraId="065D0F27" w14:textId="77777777" w:rsidR="00E26EE8" w:rsidRPr="00757BD8" w:rsidRDefault="00E26EE8" w:rsidP="00E26EE8">
                  <w:pPr>
                    <w:pStyle w:val="TSMtxt3pt"/>
                    <w:ind w:left="0" w:right="0"/>
                    <w:rPr>
                      <w:sz w:val="16"/>
                      <w:szCs w:val="16"/>
                    </w:rPr>
                  </w:pPr>
                  <w:r w:rsidRPr="00757BD8">
                    <w:rPr>
                      <w:sz w:val="16"/>
                      <w:szCs w:val="16"/>
                    </w:rPr>
                    <w:t>Process</w:t>
                  </w:r>
                </w:p>
              </w:tc>
              <w:tc>
                <w:tcPr>
                  <w:tcW w:w="2428" w:type="dxa"/>
                </w:tcPr>
                <w:p w14:paraId="3B1AFA00" w14:textId="77777777" w:rsidR="00E26EE8" w:rsidRPr="00757BD8" w:rsidRDefault="00E26EE8" w:rsidP="00E26EE8">
                  <w:pPr>
                    <w:pStyle w:val="TSMtxt3pt"/>
                    <w:ind w:left="0" w:right="0"/>
                    <w:rPr>
                      <w:sz w:val="16"/>
                      <w:szCs w:val="16"/>
                    </w:rPr>
                  </w:pPr>
                  <w:r w:rsidRPr="00757BD8">
                    <w:rPr>
                      <w:sz w:val="16"/>
                      <w:szCs w:val="16"/>
                    </w:rPr>
                    <w:t>Cause</w:t>
                  </w:r>
                </w:p>
              </w:tc>
              <w:tc>
                <w:tcPr>
                  <w:tcW w:w="2449" w:type="dxa"/>
                </w:tcPr>
                <w:p w14:paraId="14F599A2" w14:textId="77777777" w:rsidR="00E26EE8" w:rsidRPr="00757BD8" w:rsidRDefault="00E26EE8" w:rsidP="00E26EE8">
                  <w:pPr>
                    <w:pStyle w:val="TSMtxt3pt"/>
                    <w:ind w:left="0" w:right="0"/>
                    <w:rPr>
                      <w:sz w:val="16"/>
                      <w:szCs w:val="16"/>
                    </w:rPr>
                  </w:pPr>
                  <w:r w:rsidRPr="00757BD8">
                    <w:rPr>
                      <w:sz w:val="16"/>
                      <w:szCs w:val="16"/>
                    </w:rPr>
                    <w:t>Effects</w:t>
                  </w:r>
                </w:p>
              </w:tc>
              <w:tc>
                <w:tcPr>
                  <w:tcW w:w="2608" w:type="dxa"/>
                </w:tcPr>
                <w:p w14:paraId="2D13A834" w14:textId="77777777" w:rsidR="00E26EE8" w:rsidRPr="00757BD8" w:rsidRDefault="00E26EE8" w:rsidP="00E26EE8">
                  <w:pPr>
                    <w:pStyle w:val="TSMtxt3pt"/>
                    <w:ind w:left="0" w:right="0"/>
                    <w:rPr>
                      <w:sz w:val="16"/>
                      <w:szCs w:val="16"/>
                    </w:rPr>
                  </w:pPr>
                  <w:r w:rsidRPr="00757BD8">
                    <w:rPr>
                      <w:sz w:val="16"/>
                      <w:szCs w:val="16"/>
                    </w:rPr>
                    <w:t>Explanation</w:t>
                  </w:r>
                </w:p>
              </w:tc>
            </w:tr>
            <w:tr w:rsidR="00E26EE8" w:rsidRPr="00757BD8" w14:paraId="7CBD7ABA" w14:textId="77777777" w:rsidTr="00E26EE8">
              <w:tc>
                <w:tcPr>
                  <w:tcW w:w="2245" w:type="dxa"/>
                </w:tcPr>
                <w:p w14:paraId="41FE6D87" w14:textId="77777777" w:rsidR="00E26EE8" w:rsidRPr="00757BD8" w:rsidRDefault="00E26EE8" w:rsidP="00E26EE8">
                  <w:pPr>
                    <w:pStyle w:val="TSMtxt3pt"/>
                    <w:ind w:left="0" w:right="0"/>
                    <w:rPr>
                      <w:sz w:val="16"/>
                      <w:szCs w:val="16"/>
                    </w:rPr>
                  </w:pPr>
                </w:p>
              </w:tc>
              <w:tc>
                <w:tcPr>
                  <w:tcW w:w="2428" w:type="dxa"/>
                </w:tcPr>
                <w:p w14:paraId="58BCAB8F" w14:textId="77777777" w:rsidR="00E26EE8" w:rsidRPr="00757BD8" w:rsidRDefault="00E26EE8" w:rsidP="00E26EE8">
                  <w:pPr>
                    <w:pStyle w:val="TSMtxt3pt"/>
                    <w:ind w:left="0" w:right="0"/>
                    <w:rPr>
                      <w:sz w:val="16"/>
                      <w:szCs w:val="16"/>
                    </w:rPr>
                  </w:pPr>
                </w:p>
              </w:tc>
              <w:tc>
                <w:tcPr>
                  <w:tcW w:w="2449" w:type="dxa"/>
                </w:tcPr>
                <w:p w14:paraId="590E6CC8" w14:textId="77777777" w:rsidR="00E26EE8" w:rsidRPr="00757BD8" w:rsidRDefault="00E26EE8" w:rsidP="00E26EE8">
                  <w:pPr>
                    <w:pStyle w:val="TSMtxt3pt"/>
                    <w:ind w:left="0" w:right="0"/>
                    <w:rPr>
                      <w:sz w:val="16"/>
                      <w:szCs w:val="16"/>
                    </w:rPr>
                  </w:pPr>
                </w:p>
              </w:tc>
              <w:tc>
                <w:tcPr>
                  <w:tcW w:w="2608" w:type="dxa"/>
                </w:tcPr>
                <w:p w14:paraId="19701AB6" w14:textId="77777777" w:rsidR="00E26EE8" w:rsidRPr="00757BD8" w:rsidRDefault="00E26EE8" w:rsidP="00E26EE8">
                  <w:pPr>
                    <w:pStyle w:val="TSMtxt3pt"/>
                    <w:ind w:left="0" w:right="0"/>
                    <w:rPr>
                      <w:sz w:val="16"/>
                      <w:szCs w:val="16"/>
                    </w:rPr>
                  </w:pPr>
                </w:p>
              </w:tc>
            </w:tr>
            <w:tr w:rsidR="00E26EE8" w:rsidRPr="00757BD8" w14:paraId="4DBCFBD3" w14:textId="77777777" w:rsidTr="00E26EE8">
              <w:tc>
                <w:tcPr>
                  <w:tcW w:w="2245" w:type="dxa"/>
                </w:tcPr>
                <w:p w14:paraId="0C1A1DC5" w14:textId="77777777" w:rsidR="00E26EE8" w:rsidRPr="00757BD8" w:rsidRDefault="00E26EE8" w:rsidP="00E26EE8">
                  <w:pPr>
                    <w:pStyle w:val="TSMtxt3pt"/>
                    <w:ind w:left="0" w:right="0"/>
                    <w:rPr>
                      <w:sz w:val="16"/>
                      <w:szCs w:val="16"/>
                    </w:rPr>
                  </w:pPr>
                </w:p>
              </w:tc>
              <w:tc>
                <w:tcPr>
                  <w:tcW w:w="2428" w:type="dxa"/>
                </w:tcPr>
                <w:p w14:paraId="60F4CD21" w14:textId="77777777" w:rsidR="00E26EE8" w:rsidRPr="00757BD8" w:rsidRDefault="00E26EE8" w:rsidP="00E26EE8">
                  <w:pPr>
                    <w:pStyle w:val="TSMtxt3pt"/>
                    <w:ind w:left="0" w:right="0"/>
                    <w:rPr>
                      <w:sz w:val="16"/>
                      <w:szCs w:val="16"/>
                    </w:rPr>
                  </w:pPr>
                </w:p>
              </w:tc>
              <w:tc>
                <w:tcPr>
                  <w:tcW w:w="2449" w:type="dxa"/>
                </w:tcPr>
                <w:p w14:paraId="2A6E5E88" w14:textId="77777777" w:rsidR="00E26EE8" w:rsidRPr="00757BD8" w:rsidRDefault="00E26EE8" w:rsidP="00E26EE8">
                  <w:pPr>
                    <w:pStyle w:val="TSMtxt3pt"/>
                    <w:ind w:left="0" w:right="0"/>
                    <w:rPr>
                      <w:sz w:val="16"/>
                      <w:szCs w:val="16"/>
                    </w:rPr>
                  </w:pPr>
                </w:p>
              </w:tc>
              <w:tc>
                <w:tcPr>
                  <w:tcW w:w="2608" w:type="dxa"/>
                </w:tcPr>
                <w:p w14:paraId="672D3E54" w14:textId="77777777" w:rsidR="00E26EE8" w:rsidRPr="00757BD8" w:rsidRDefault="00E26EE8" w:rsidP="00E26EE8">
                  <w:pPr>
                    <w:pStyle w:val="TSMtxt3pt"/>
                    <w:ind w:left="0" w:right="0"/>
                    <w:rPr>
                      <w:sz w:val="16"/>
                      <w:szCs w:val="16"/>
                    </w:rPr>
                  </w:pPr>
                </w:p>
              </w:tc>
            </w:tr>
          </w:tbl>
          <w:p w14:paraId="6615A94A" w14:textId="77777777" w:rsidR="00E26EE8" w:rsidRPr="00757BD8" w:rsidRDefault="00E26EE8" w:rsidP="00E26EE8">
            <w:pPr>
              <w:pStyle w:val="TSMtxt3pt"/>
            </w:pPr>
          </w:p>
          <w:tbl>
            <w:tblPr>
              <w:tblW w:w="459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1"/>
              <w:gridCol w:w="1531"/>
              <w:gridCol w:w="1531"/>
            </w:tblGrid>
            <w:tr w:rsidR="00E26EE8" w:rsidRPr="00757BD8" w14:paraId="4C39EF6C" w14:textId="77777777" w:rsidTr="00900FEA">
              <w:tc>
                <w:tcPr>
                  <w:tcW w:w="3243" w:type="dxa"/>
                  <w:vAlign w:val="bottom"/>
                </w:tcPr>
                <w:p w14:paraId="680C5B57" w14:textId="77777777" w:rsidR="00E26EE8" w:rsidRPr="00757BD8" w:rsidRDefault="00E26EE8" w:rsidP="00E26EE8">
                  <w:pPr>
                    <w:pStyle w:val="TSMtxt3pt"/>
                    <w:ind w:left="0" w:right="0"/>
                    <w:rPr>
                      <w:sz w:val="16"/>
                      <w:szCs w:val="16"/>
                    </w:rPr>
                  </w:pPr>
                  <w:bookmarkStart w:id="0" w:name="_heading=h.3znysh7" w:colFirst="0" w:colLast="0"/>
                  <w:bookmarkEnd w:id="0"/>
                  <w:r w:rsidRPr="00757BD8">
                    <w:rPr>
                      <w:sz w:val="16"/>
                      <w:szCs w:val="16"/>
                    </w:rPr>
                    <w:t>Plus</w:t>
                  </w:r>
                </w:p>
              </w:tc>
              <w:tc>
                <w:tcPr>
                  <w:tcW w:w="3243" w:type="dxa"/>
                  <w:vAlign w:val="bottom"/>
                </w:tcPr>
                <w:p w14:paraId="3D19022E" w14:textId="77777777" w:rsidR="00E26EE8" w:rsidRPr="00757BD8" w:rsidRDefault="00E26EE8" w:rsidP="00E26EE8">
                  <w:pPr>
                    <w:pStyle w:val="TSMtxt3pt"/>
                    <w:ind w:left="0" w:right="0"/>
                    <w:rPr>
                      <w:sz w:val="16"/>
                      <w:szCs w:val="16"/>
                    </w:rPr>
                  </w:pPr>
                  <w:r w:rsidRPr="00757BD8">
                    <w:rPr>
                      <w:sz w:val="16"/>
                      <w:szCs w:val="16"/>
                    </w:rPr>
                    <w:t>Minus</w:t>
                  </w:r>
                </w:p>
              </w:tc>
              <w:tc>
                <w:tcPr>
                  <w:tcW w:w="3244" w:type="dxa"/>
                  <w:vAlign w:val="bottom"/>
                </w:tcPr>
                <w:p w14:paraId="037575EE" w14:textId="77777777" w:rsidR="00E26EE8" w:rsidRPr="00757BD8" w:rsidRDefault="00E26EE8" w:rsidP="00E26EE8">
                  <w:pPr>
                    <w:pStyle w:val="TSMtxt3pt"/>
                    <w:ind w:left="0" w:right="0"/>
                    <w:rPr>
                      <w:sz w:val="16"/>
                      <w:szCs w:val="16"/>
                    </w:rPr>
                  </w:pPr>
                  <w:r w:rsidRPr="00757BD8">
                    <w:rPr>
                      <w:sz w:val="16"/>
                      <w:szCs w:val="16"/>
                    </w:rPr>
                    <w:t>Interesting (or Implications)</w:t>
                  </w:r>
                </w:p>
              </w:tc>
            </w:tr>
            <w:tr w:rsidR="00E26EE8" w:rsidRPr="00757BD8" w14:paraId="2C7EF5D1" w14:textId="77777777" w:rsidTr="00E26EE8">
              <w:tc>
                <w:tcPr>
                  <w:tcW w:w="3243" w:type="dxa"/>
                </w:tcPr>
                <w:p w14:paraId="65A2D268" w14:textId="77777777" w:rsidR="00E26EE8" w:rsidRPr="00757BD8" w:rsidRDefault="00E26EE8" w:rsidP="00E26EE8">
                  <w:pPr>
                    <w:pStyle w:val="TSMtxt3pt"/>
                    <w:ind w:left="0" w:right="0"/>
                    <w:rPr>
                      <w:sz w:val="16"/>
                      <w:szCs w:val="16"/>
                    </w:rPr>
                  </w:pPr>
                </w:p>
              </w:tc>
              <w:tc>
                <w:tcPr>
                  <w:tcW w:w="3243" w:type="dxa"/>
                </w:tcPr>
                <w:p w14:paraId="326EC742" w14:textId="77777777" w:rsidR="00E26EE8" w:rsidRPr="00757BD8" w:rsidRDefault="00E26EE8" w:rsidP="00E26EE8">
                  <w:pPr>
                    <w:pStyle w:val="TSMtxt3pt"/>
                    <w:ind w:left="0" w:right="0"/>
                    <w:rPr>
                      <w:sz w:val="16"/>
                      <w:szCs w:val="16"/>
                    </w:rPr>
                  </w:pPr>
                </w:p>
              </w:tc>
              <w:tc>
                <w:tcPr>
                  <w:tcW w:w="3244" w:type="dxa"/>
                </w:tcPr>
                <w:p w14:paraId="5EDF02E5" w14:textId="77777777" w:rsidR="00E26EE8" w:rsidRPr="00757BD8" w:rsidRDefault="00E26EE8" w:rsidP="00E26EE8">
                  <w:pPr>
                    <w:pStyle w:val="TSMtxt3pt"/>
                    <w:ind w:left="0" w:right="0"/>
                    <w:rPr>
                      <w:sz w:val="16"/>
                      <w:szCs w:val="16"/>
                    </w:rPr>
                  </w:pPr>
                </w:p>
              </w:tc>
            </w:tr>
            <w:tr w:rsidR="00E26EE8" w:rsidRPr="00757BD8" w14:paraId="33CFF4E3" w14:textId="77777777" w:rsidTr="00E26EE8">
              <w:tc>
                <w:tcPr>
                  <w:tcW w:w="3243" w:type="dxa"/>
                </w:tcPr>
                <w:p w14:paraId="1DA9189D" w14:textId="77777777" w:rsidR="00E26EE8" w:rsidRPr="00757BD8" w:rsidRDefault="00E26EE8" w:rsidP="00E26EE8">
                  <w:pPr>
                    <w:pStyle w:val="TSMtxt3pt"/>
                    <w:ind w:left="0" w:right="0"/>
                    <w:rPr>
                      <w:sz w:val="16"/>
                      <w:szCs w:val="16"/>
                    </w:rPr>
                  </w:pPr>
                </w:p>
              </w:tc>
              <w:tc>
                <w:tcPr>
                  <w:tcW w:w="3243" w:type="dxa"/>
                </w:tcPr>
                <w:p w14:paraId="7B21EFA9" w14:textId="77777777" w:rsidR="00E26EE8" w:rsidRPr="00757BD8" w:rsidRDefault="00E26EE8" w:rsidP="00E26EE8">
                  <w:pPr>
                    <w:pStyle w:val="TSMtxt3pt"/>
                    <w:ind w:left="0" w:right="0"/>
                    <w:rPr>
                      <w:sz w:val="16"/>
                      <w:szCs w:val="16"/>
                    </w:rPr>
                  </w:pPr>
                </w:p>
              </w:tc>
              <w:tc>
                <w:tcPr>
                  <w:tcW w:w="3244" w:type="dxa"/>
                </w:tcPr>
                <w:p w14:paraId="5FF4222D" w14:textId="77777777" w:rsidR="00E26EE8" w:rsidRPr="00757BD8" w:rsidRDefault="00E26EE8" w:rsidP="00E26EE8">
                  <w:pPr>
                    <w:pStyle w:val="TSMtxt3pt"/>
                    <w:ind w:left="0" w:right="0"/>
                    <w:rPr>
                      <w:sz w:val="16"/>
                      <w:szCs w:val="16"/>
                    </w:rPr>
                  </w:pPr>
                </w:p>
              </w:tc>
            </w:tr>
          </w:tbl>
          <w:p w14:paraId="36AC3E30" w14:textId="680A0DCD" w:rsidR="00AD148F" w:rsidRPr="00757BD8" w:rsidRDefault="00E26EE8" w:rsidP="00E26EE8">
            <w:pPr>
              <w:pStyle w:val="TSMTxt1st"/>
            </w:pPr>
            <w:r w:rsidRPr="00757BD8">
              <w:t>If the students need additional support, have them scan the text</w:t>
            </w:r>
            <w:r w:rsidR="00260555">
              <w:t> </w:t>
            </w:r>
            <w:r w:rsidRPr="00757BD8">
              <w:t xml:space="preserve">on page 13 to </w:t>
            </w:r>
            <w:r w:rsidRPr="00315CF1">
              <w:rPr>
                <w:rStyle w:val="HiliteHeading"/>
              </w:rPr>
              <w:t>IDENTIFY</w:t>
            </w:r>
            <w:r w:rsidRPr="00757BD8">
              <w:t xml:space="preserve"> the processes it describes and some of the cause-and-effect relationships. Point out that the</w:t>
            </w:r>
            <w:r w:rsidR="00260555">
              <w:t> </w:t>
            </w:r>
            <w:r w:rsidRPr="00757BD8">
              <w:t xml:space="preserve">“interesting” facts appear in the section on complicating factors. </w:t>
            </w:r>
            <w:r w:rsidRPr="00315CF1">
              <w:rPr>
                <w:rStyle w:val="HiliteHeading"/>
              </w:rPr>
              <w:t>PROMPT</w:t>
            </w:r>
            <w:r w:rsidRPr="00757BD8">
              <w:t xml:space="preserve"> them to notice that the processes described are both</w:t>
            </w:r>
            <w:r w:rsidR="00260555">
              <w:t> </w:t>
            </w:r>
            <w:r w:rsidRPr="00757BD8">
              <w:t>natural (such as photosynthesis) and human (for example,</w:t>
            </w:r>
            <w:r w:rsidR="00260555">
              <w:t> </w:t>
            </w:r>
            <w:r w:rsidRPr="00757BD8">
              <w:t>harvesting).</w:t>
            </w:r>
          </w:p>
          <w:p w14:paraId="5BDD5242" w14:textId="29106EB2" w:rsidR="00595824" w:rsidRPr="00757BD8" w:rsidRDefault="00595824" w:rsidP="00D5423A">
            <w:pPr>
              <w:pStyle w:val="TSMTxt1st"/>
            </w:pPr>
          </w:p>
        </w:tc>
        <w:tc>
          <w:tcPr>
            <w:tcW w:w="4995" w:type="dxa"/>
            <w:shd w:val="clear" w:color="auto" w:fill="F8F0E4"/>
          </w:tcPr>
          <w:p w14:paraId="24D364ED" w14:textId="77777777" w:rsidR="00D5423A" w:rsidRPr="00757BD8" w:rsidRDefault="00D5423A" w:rsidP="00D5423A">
            <w:pPr>
              <w:pStyle w:val="Heading3"/>
              <w:spacing w:after="0"/>
            </w:pPr>
            <w:r w:rsidRPr="00757BD8">
              <w:t>Dealing with scientific vocabulary</w:t>
            </w:r>
          </w:p>
          <w:p w14:paraId="5CD39862" w14:textId="77777777" w:rsidR="00D5423A" w:rsidRPr="00757BD8" w:rsidRDefault="00D5423A" w:rsidP="00D5423A">
            <w:pPr>
              <w:pStyle w:val="TSMtxt3pt"/>
              <w:spacing w:before="0"/>
              <w:rPr>
                <w:b/>
                <w:bCs/>
              </w:rPr>
            </w:pPr>
            <w:r w:rsidRPr="00757BD8">
              <w:rPr>
                <w:b/>
                <w:bCs/>
              </w:rPr>
              <w:t>[LPF Reading: Making sense of text: vocabulary knowledge]</w:t>
            </w:r>
          </w:p>
          <w:p w14:paraId="4368C17B" w14:textId="3C89E1F6" w:rsidR="00D5423A" w:rsidRPr="00757BD8" w:rsidRDefault="00D5423A" w:rsidP="00D5423A">
            <w:pPr>
              <w:pStyle w:val="TSMTxt1st"/>
              <w:rPr>
                <w:b/>
                <w:color w:val="FFFFFF"/>
                <w:shd w:val="clear" w:color="auto" w:fill="231F20"/>
              </w:rPr>
            </w:pPr>
            <w:r w:rsidRPr="00315CF1">
              <w:rPr>
                <w:rStyle w:val="HiliteHeading"/>
              </w:rPr>
              <w:t>DISCUSS</w:t>
            </w:r>
            <w:r w:rsidRPr="00757BD8">
              <w:t xml:space="preserve"> the fact that there is a lot of scientific vocabulary in this text. </w:t>
            </w:r>
            <w:r w:rsidRPr="00315CF1">
              <w:rPr>
                <w:rStyle w:val="HiliteHeading"/>
              </w:rPr>
              <w:t>PROMPT</w:t>
            </w:r>
            <w:r w:rsidRPr="00757BD8">
              <w:t xml:space="preserve"> the students to recall the strategies they can use to make sense of these terms and to notice the support provided by the explanations in the text and the glossary on page 17.</w:t>
            </w:r>
          </w:p>
          <w:p w14:paraId="3A9B4C51" w14:textId="7673614D" w:rsidR="00595824" w:rsidRPr="00757BD8" w:rsidRDefault="00595824" w:rsidP="00595824">
            <w:pPr>
              <w:pStyle w:val="TSMTxt1st"/>
            </w:pPr>
            <w:r w:rsidRPr="00315CF1">
              <w:rPr>
                <w:rStyle w:val="HiliteHeading"/>
              </w:rPr>
              <w:t>DISCUSS</w:t>
            </w:r>
            <w:r w:rsidRPr="00757BD8">
              <w:t xml:space="preserve"> the word-level clues that are available and discuss how many of the clues for the scientific words are:</w:t>
            </w:r>
          </w:p>
          <w:p w14:paraId="72CB88A1" w14:textId="77777777" w:rsidR="00595824" w:rsidRPr="00757BD8" w:rsidRDefault="00595824" w:rsidP="00595824">
            <w:pPr>
              <w:pStyle w:val="TSMtextbullets"/>
            </w:pPr>
            <w:r w:rsidRPr="00757BD8">
              <w:t>made up of prefixes and root words (for example, “biodiversity”, “decomposed”)</w:t>
            </w:r>
          </w:p>
          <w:p w14:paraId="05457417" w14:textId="77777777" w:rsidR="00595824" w:rsidRPr="00757BD8" w:rsidRDefault="00595824" w:rsidP="00595824">
            <w:pPr>
              <w:pStyle w:val="TSMtextbullets"/>
            </w:pPr>
            <w:r w:rsidRPr="00757BD8">
              <w:t>compound words (for example, “photosynthesis”, “phytoplankton”)</w:t>
            </w:r>
          </w:p>
          <w:p w14:paraId="54834389" w14:textId="77777777" w:rsidR="00595824" w:rsidRPr="00757BD8" w:rsidRDefault="00595824" w:rsidP="00595824">
            <w:pPr>
              <w:pStyle w:val="TSMtextbullets"/>
            </w:pPr>
            <w:r w:rsidRPr="00757BD8">
              <w:t>words we usually see as verbs that are used here as nouns (for example, “decomposition”, “respiration”).</w:t>
            </w:r>
          </w:p>
          <w:p w14:paraId="0757C70F" w14:textId="77777777" w:rsidR="00E3390E" w:rsidRPr="00757BD8" w:rsidRDefault="00595824" w:rsidP="00900FEA">
            <w:pPr>
              <w:pStyle w:val="TSMTxt1st"/>
              <w:spacing w:after="120"/>
            </w:pPr>
            <w:r w:rsidRPr="00757BD8">
              <w:t>Have the students research what the parts of these words mean, define them, and put them into a sentence. Share this task and have the students report back to the whole class.</w:t>
            </w:r>
          </w:p>
          <w:tbl>
            <w:tblPr>
              <w:tblW w:w="464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2"/>
              <w:gridCol w:w="767"/>
              <w:gridCol w:w="930"/>
              <w:gridCol w:w="930"/>
              <w:gridCol w:w="930"/>
            </w:tblGrid>
            <w:tr w:rsidR="00900FEA" w:rsidRPr="00757BD8" w14:paraId="1EBF0CD1" w14:textId="77777777" w:rsidTr="0068527E">
              <w:tc>
                <w:tcPr>
                  <w:tcW w:w="1092" w:type="dxa"/>
                  <w:vAlign w:val="bottom"/>
                </w:tcPr>
                <w:p w14:paraId="3E9CB7C1" w14:textId="77777777" w:rsidR="00900FEA" w:rsidRPr="00757BD8" w:rsidRDefault="00900FEA" w:rsidP="00900FEA">
                  <w:pPr>
                    <w:pStyle w:val="TSMtxt3pt"/>
                    <w:ind w:left="0" w:right="0"/>
                    <w:rPr>
                      <w:sz w:val="16"/>
                      <w:szCs w:val="16"/>
                    </w:rPr>
                  </w:pPr>
                </w:p>
              </w:tc>
              <w:tc>
                <w:tcPr>
                  <w:tcW w:w="767" w:type="dxa"/>
                  <w:vAlign w:val="bottom"/>
                </w:tcPr>
                <w:p w14:paraId="1D424DEB" w14:textId="77777777" w:rsidR="00900FEA" w:rsidRPr="00757BD8" w:rsidRDefault="00900FEA" w:rsidP="00900FEA">
                  <w:pPr>
                    <w:pStyle w:val="TSMtxt3pt"/>
                    <w:ind w:left="0" w:right="0"/>
                    <w:rPr>
                      <w:sz w:val="16"/>
                      <w:szCs w:val="16"/>
                    </w:rPr>
                  </w:pPr>
                  <w:r w:rsidRPr="00757BD8">
                    <w:rPr>
                      <w:sz w:val="16"/>
                      <w:szCs w:val="16"/>
                    </w:rPr>
                    <w:t>Prefix</w:t>
                  </w:r>
                </w:p>
              </w:tc>
              <w:tc>
                <w:tcPr>
                  <w:tcW w:w="930" w:type="dxa"/>
                  <w:vAlign w:val="bottom"/>
                </w:tcPr>
                <w:p w14:paraId="13B3EBF1" w14:textId="77777777" w:rsidR="00900FEA" w:rsidRPr="00757BD8" w:rsidRDefault="00900FEA" w:rsidP="00900FEA">
                  <w:pPr>
                    <w:pStyle w:val="TSMtxt3pt"/>
                    <w:ind w:left="0" w:right="0"/>
                    <w:rPr>
                      <w:sz w:val="16"/>
                      <w:szCs w:val="16"/>
                    </w:rPr>
                  </w:pPr>
                  <w:r w:rsidRPr="00757BD8">
                    <w:rPr>
                      <w:sz w:val="16"/>
                      <w:szCs w:val="16"/>
                    </w:rPr>
                    <w:t>Root word</w:t>
                  </w:r>
                </w:p>
              </w:tc>
              <w:tc>
                <w:tcPr>
                  <w:tcW w:w="930" w:type="dxa"/>
                  <w:vAlign w:val="bottom"/>
                </w:tcPr>
                <w:p w14:paraId="786F3F89" w14:textId="77777777" w:rsidR="00900FEA" w:rsidRPr="00757BD8" w:rsidRDefault="00900FEA" w:rsidP="00900FEA">
                  <w:pPr>
                    <w:pStyle w:val="TSMtxt3pt"/>
                    <w:ind w:left="0" w:right="0"/>
                    <w:rPr>
                      <w:sz w:val="16"/>
                      <w:szCs w:val="16"/>
                    </w:rPr>
                  </w:pPr>
                  <w:r w:rsidRPr="00757BD8">
                    <w:rPr>
                      <w:sz w:val="16"/>
                      <w:szCs w:val="16"/>
                    </w:rPr>
                    <w:t>Definition</w:t>
                  </w:r>
                </w:p>
              </w:tc>
              <w:tc>
                <w:tcPr>
                  <w:tcW w:w="930" w:type="dxa"/>
                  <w:vAlign w:val="bottom"/>
                </w:tcPr>
                <w:p w14:paraId="5EE55371" w14:textId="77777777" w:rsidR="00900FEA" w:rsidRPr="00757BD8" w:rsidRDefault="00900FEA" w:rsidP="00900FEA">
                  <w:pPr>
                    <w:pStyle w:val="TSMtxt3pt"/>
                    <w:ind w:left="0" w:right="0"/>
                    <w:rPr>
                      <w:sz w:val="16"/>
                      <w:szCs w:val="16"/>
                    </w:rPr>
                  </w:pPr>
                  <w:r w:rsidRPr="00757BD8">
                    <w:rPr>
                      <w:sz w:val="16"/>
                      <w:szCs w:val="16"/>
                    </w:rPr>
                    <w:t>Used in a sentence</w:t>
                  </w:r>
                </w:p>
              </w:tc>
            </w:tr>
            <w:tr w:rsidR="00900FEA" w:rsidRPr="00757BD8" w14:paraId="36225101" w14:textId="77777777" w:rsidTr="0068527E">
              <w:tc>
                <w:tcPr>
                  <w:tcW w:w="1092" w:type="dxa"/>
                </w:tcPr>
                <w:p w14:paraId="225B5D95" w14:textId="77777777" w:rsidR="00900FEA" w:rsidRPr="00757BD8" w:rsidRDefault="00900FEA" w:rsidP="00900FEA">
                  <w:pPr>
                    <w:pStyle w:val="TSMtxt3pt"/>
                    <w:ind w:left="0" w:right="0"/>
                    <w:rPr>
                      <w:sz w:val="16"/>
                      <w:szCs w:val="16"/>
                    </w:rPr>
                  </w:pPr>
                  <w:r w:rsidRPr="00757BD8">
                    <w:rPr>
                      <w:sz w:val="16"/>
                      <w:szCs w:val="16"/>
                    </w:rPr>
                    <w:t>biodiversity</w:t>
                  </w:r>
                </w:p>
              </w:tc>
              <w:tc>
                <w:tcPr>
                  <w:tcW w:w="767" w:type="dxa"/>
                </w:tcPr>
                <w:p w14:paraId="2621E4B0" w14:textId="77777777" w:rsidR="00900FEA" w:rsidRPr="00757BD8" w:rsidRDefault="00900FEA" w:rsidP="00900FEA">
                  <w:pPr>
                    <w:pStyle w:val="TSMtxt3pt"/>
                    <w:ind w:left="0" w:right="0"/>
                    <w:rPr>
                      <w:sz w:val="16"/>
                      <w:szCs w:val="16"/>
                    </w:rPr>
                  </w:pPr>
                </w:p>
              </w:tc>
              <w:tc>
                <w:tcPr>
                  <w:tcW w:w="930" w:type="dxa"/>
                </w:tcPr>
                <w:p w14:paraId="7D4EF951" w14:textId="77777777" w:rsidR="00900FEA" w:rsidRPr="00757BD8" w:rsidRDefault="00900FEA" w:rsidP="00900FEA">
                  <w:pPr>
                    <w:pStyle w:val="TSMtxt3pt"/>
                    <w:ind w:left="0" w:right="0"/>
                    <w:rPr>
                      <w:sz w:val="16"/>
                      <w:szCs w:val="16"/>
                    </w:rPr>
                  </w:pPr>
                </w:p>
              </w:tc>
              <w:tc>
                <w:tcPr>
                  <w:tcW w:w="930" w:type="dxa"/>
                </w:tcPr>
                <w:p w14:paraId="59BFA045" w14:textId="77777777" w:rsidR="00900FEA" w:rsidRPr="00757BD8" w:rsidRDefault="00900FEA" w:rsidP="00900FEA">
                  <w:pPr>
                    <w:pStyle w:val="TSMtxt3pt"/>
                    <w:ind w:left="0" w:right="0"/>
                    <w:rPr>
                      <w:sz w:val="16"/>
                      <w:szCs w:val="16"/>
                    </w:rPr>
                  </w:pPr>
                </w:p>
              </w:tc>
              <w:tc>
                <w:tcPr>
                  <w:tcW w:w="930" w:type="dxa"/>
                </w:tcPr>
                <w:p w14:paraId="27745D0C" w14:textId="77777777" w:rsidR="00900FEA" w:rsidRPr="00757BD8" w:rsidRDefault="00900FEA" w:rsidP="00900FEA">
                  <w:pPr>
                    <w:pStyle w:val="TSMtxt3pt"/>
                    <w:ind w:left="0" w:right="0"/>
                    <w:rPr>
                      <w:sz w:val="16"/>
                      <w:szCs w:val="16"/>
                    </w:rPr>
                  </w:pPr>
                </w:p>
              </w:tc>
            </w:tr>
          </w:tbl>
          <w:p w14:paraId="5D8A5D51" w14:textId="77777777" w:rsidR="00900FEA" w:rsidRPr="00757BD8" w:rsidRDefault="00900FEA" w:rsidP="0068527E">
            <w:pPr>
              <w:pStyle w:val="TSMtxt3pt"/>
            </w:pPr>
          </w:p>
          <w:tbl>
            <w:tblPr>
              <w:tblW w:w="464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9"/>
              <w:gridCol w:w="930"/>
              <w:gridCol w:w="930"/>
              <w:gridCol w:w="930"/>
              <w:gridCol w:w="930"/>
            </w:tblGrid>
            <w:tr w:rsidR="00900FEA" w:rsidRPr="00757BD8" w14:paraId="05E6D195" w14:textId="77777777" w:rsidTr="0068527E">
              <w:tc>
                <w:tcPr>
                  <w:tcW w:w="1946" w:type="dxa"/>
                  <w:vAlign w:val="bottom"/>
                </w:tcPr>
                <w:p w14:paraId="202AD0FB" w14:textId="77777777" w:rsidR="00900FEA" w:rsidRPr="00757BD8" w:rsidRDefault="00900FEA" w:rsidP="0068527E">
                  <w:pPr>
                    <w:pStyle w:val="TSMtxt3pt"/>
                    <w:ind w:left="0" w:right="0"/>
                    <w:rPr>
                      <w:sz w:val="16"/>
                      <w:szCs w:val="16"/>
                    </w:rPr>
                  </w:pPr>
                  <w:bookmarkStart w:id="1" w:name="_heading=h.3dy6vkm" w:colFirst="0" w:colLast="0"/>
                  <w:bookmarkEnd w:id="1"/>
                </w:p>
              </w:tc>
              <w:tc>
                <w:tcPr>
                  <w:tcW w:w="1946" w:type="dxa"/>
                  <w:vAlign w:val="bottom"/>
                </w:tcPr>
                <w:p w14:paraId="259FFDE2" w14:textId="77777777" w:rsidR="00900FEA" w:rsidRPr="00757BD8" w:rsidRDefault="00900FEA" w:rsidP="0068527E">
                  <w:pPr>
                    <w:pStyle w:val="TSMtxt3pt"/>
                    <w:ind w:left="0" w:right="0"/>
                    <w:rPr>
                      <w:sz w:val="16"/>
                      <w:szCs w:val="16"/>
                    </w:rPr>
                  </w:pPr>
                  <w:r w:rsidRPr="00757BD8">
                    <w:rPr>
                      <w:sz w:val="16"/>
                      <w:szCs w:val="16"/>
                    </w:rPr>
                    <w:t>First word</w:t>
                  </w:r>
                </w:p>
              </w:tc>
              <w:tc>
                <w:tcPr>
                  <w:tcW w:w="1946" w:type="dxa"/>
                  <w:vAlign w:val="bottom"/>
                </w:tcPr>
                <w:p w14:paraId="05DB92A2" w14:textId="77777777" w:rsidR="00900FEA" w:rsidRPr="00757BD8" w:rsidRDefault="00900FEA" w:rsidP="0068527E">
                  <w:pPr>
                    <w:pStyle w:val="TSMtxt3pt"/>
                    <w:ind w:left="0" w:right="0"/>
                    <w:rPr>
                      <w:sz w:val="16"/>
                      <w:szCs w:val="16"/>
                    </w:rPr>
                  </w:pPr>
                  <w:r w:rsidRPr="00757BD8">
                    <w:rPr>
                      <w:sz w:val="16"/>
                      <w:szCs w:val="16"/>
                    </w:rPr>
                    <w:t>Second word</w:t>
                  </w:r>
                </w:p>
              </w:tc>
              <w:tc>
                <w:tcPr>
                  <w:tcW w:w="1946" w:type="dxa"/>
                  <w:vAlign w:val="bottom"/>
                </w:tcPr>
                <w:p w14:paraId="539507EC" w14:textId="77777777" w:rsidR="00900FEA" w:rsidRPr="00757BD8" w:rsidRDefault="00900FEA" w:rsidP="0068527E">
                  <w:pPr>
                    <w:pStyle w:val="TSMtxt3pt"/>
                    <w:ind w:left="0" w:right="0"/>
                    <w:rPr>
                      <w:sz w:val="16"/>
                      <w:szCs w:val="16"/>
                    </w:rPr>
                  </w:pPr>
                  <w:r w:rsidRPr="00757BD8">
                    <w:rPr>
                      <w:sz w:val="16"/>
                      <w:szCs w:val="16"/>
                    </w:rPr>
                    <w:t>Definition</w:t>
                  </w:r>
                </w:p>
              </w:tc>
              <w:tc>
                <w:tcPr>
                  <w:tcW w:w="1946" w:type="dxa"/>
                  <w:vAlign w:val="bottom"/>
                </w:tcPr>
                <w:p w14:paraId="175DD5FC" w14:textId="77777777" w:rsidR="00900FEA" w:rsidRPr="00757BD8" w:rsidRDefault="00900FEA" w:rsidP="0068527E">
                  <w:pPr>
                    <w:pStyle w:val="TSMtxt3pt"/>
                    <w:ind w:left="0" w:right="0"/>
                    <w:rPr>
                      <w:sz w:val="16"/>
                      <w:szCs w:val="16"/>
                    </w:rPr>
                  </w:pPr>
                  <w:r w:rsidRPr="00757BD8">
                    <w:rPr>
                      <w:sz w:val="16"/>
                      <w:szCs w:val="16"/>
                    </w:rPr>
                    <w:t>Used in a sentence</w:t>
                  </w:r>
                </w:p>
              </w:tc>
            </w:tr>
            <w:tr w:rsidR="00900FEA" w:rsidRPr="00757BD8" w14:paraId="37796FFC" w14:textId="77777777" w:rsidTr="0068527E">
              <w:tc>
                <w:tcPr>
                  <w:tcW w:w="1946" w:type="dxa"/>
                </w:tcPr>
                <w:p w14:paraId="0302FAFA" w14:textId="70396942" w:rsidR="00900FEA" w:rsidRPr="00757BD8" w:rsidRDefault="00900FEA" w:rsidP="0068527E">
                  <w:pPr>
                    <w:pStyle w:val="TSMtxt3pt"/>
                    <w:ind w:left="0" w:right="0"/>
                    <w:rPr>
                      <w:sz w:val="16"/>
                      <w:szCs w:val="16"/>
                    </w:rPr>
                  </w:pPr>
                  <w:r w:rsidRPr="00757BD8">
                    <w:rPr>
                      <w:sz w:val="16"/>
                      <w:szCs w:val="16"/>
                    </w:rPr>
                    <w:t>photo</w:t>
                  </w:r>
                  <w:r w:rsidR="00C911B8" w:rsidRPr="00757BD8">
                    <w:rPr>
                      <w:sz w:val="16"/>
                      <w:szCs w:val="16"/>
                    </w:rPr>
                    <w:t>-</w:t>
                  </w:r>
                  <w:r w:rsidRPr="00757BD8">
                    <w:rPr>
                      <w:sz w:val="16"/>
                      <w:szCs w:val="16"/>
                    </w:rPr>
                    <w:t>synthesis</w:t>
                  </w:r>
                </w:p>
              </w:tc>
              <w:tc>
                <w:tcPr>
                  <w:tcW w:w="1946" w:type="dxa"/>
                </w:tcPr>
                <w:p w14:paraId="246304FD" w14:textId="77777777" w:rsidR="00900FEA" w:rsidRPr="00757BD8" w:rsidRDefault="00900FEA" w:rsidP="0068527E">
                  <w:pPr>
                    <w:pStyle w:val="TSMtxt3pt"/>
                    <w:ind w:left="0" w:right="0"/>
                    <w:rPr>
                      <w:sz w:val="16"/>
                      <w:szCs w:val="16"/>
                    </w:rPr>
                  </w:pPr>
                </w:p>
              </w:tc>
              <w:tc>
                <w:tcPr>
                  <w:tcW w:w="1946" w:type="dxa"/>
                </w:tcPr>
                <w:p w14:paraId="05C33249" w14:textId="77777777" w:rsidR="00900FEA" w:rsidRPr="00757BD8" w:rsidRDefault="00900FEA" w:rsidP="0068527E">
                  <w:pPr>
                    <w:pStyle w:val="TSMtxt3pt"/>
                    <w:ind w:left="0" w:right="0"/>
                    <w:rPr>
                      <w:sz w:val="16"/>
                      <w:szCs w:val="16"/>
                    </w:rPr>
                  </w:pPr>
                </w:p>
              </w:tc>
              <w:tc>
                <w:tcPr>
                  <w:tcW w:w="1946" w:type="dxa"/>
                </w:tcPr>
                <w:p w14:paraId="2C6CD2DE" w14:textId="77777777" w:rsidR="00900FEA" w:rsidRPr="00757BD8" w:rsidRDefault="00900FEA" w:rsidP="0068527E">
                  <w:pPr>
                    <w:pStyle w:val="TSMtxt3pt"/>
                    <w:ind w:left="0" w:right="0"/>
                    <w:rPr>
                      <w:sz w:val="16"/>
                      <w:szCs w:val="16"/>
                    </w:rPr>
                  </w:pPr>
                </w:p>
              </w:tc>
              <w:tc>
                <w:tcPr>
                  <w:tcW w:w="1946" w:type="dxa"/>
                </w:tcPr>
                <w:p w14:paraId="65E258E6" w14:textId="77777777" w:rsidR="00900FEA" w:rsidRPr="00757BD8" w:rsidRDefault="00900FEA" w:rsidP="0068527E">
                  <w:pPr>
                    <w:pStyle w:val="TSMtxt3pt"/>
                    <w:ind w:left="0" w:right="0"/>
                    <w:rPr>
                      <w:sz w:val="16"/>
                      <w:szCs w:val="16"/>
                    </w:rPr>
                  </w:pPr>
                </w:p>
              </w:tc>
            </w:tr>
          </w:tbl>
          <w:p w14:paraId="48C9D6C3" w14:textId="77777777" w:rsidR="00900FEA" w:rsidRPr="00757BD8" w:rsidRDefault="00900FEA" w:rsidP="0068527E">
            <w:pPr>
              <w:pStyle w:val="TSMtxt3pt"/>
            </w:pPr>
          </w:p>
          <w:tbl>
            <w:tblPr>
              <w:tblW w:w="464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8"/>
              <w:gridCol w:w="781"/>
              <w:gridCol w:w="930"/>
              <w:gridCol w:w="930"/>
              <w:gridCol w:w="930"/>
            </w:tblGrid>
            <w:tr w:rsidR="00900FEA" w:rsidRPr="00757BD8" w14:paraId="65395868" w14:textId="77777777" w:rsidTr="000C554B">
              <w:tc>
                <w:tcPr>
                  <w:tcW w:w="1078" w:type="dxa"/>
                </w:tcPr>
                <w:p w14:paraId="0240C3DF" w14:textId="77777777" w:rsidR="00900FEA" w:rsidRPr="00D81038" w:rsidRDefault="00900FEA" w:rsidP="00C911B8">
                  <w:pPr>
                    <w:pStyle w:val="TSMtxt3pt"/>
                    <w:ind w:left="0" w:right="0"/>
                    <w:rPr>
                      <w:sz w:val="16"/>
                      <w:szCs w:val="16"/>
                    </w:rPr>
                  </w:pPr>
                </w:p>
              </w:tc>
              <w:tc>
                <w:tcPr>
                  <w:tcW w:w="781" w:type="dxa"/>
                  <w:vAlign w:val="bottom"/>
                </w:tcPr>
                <w:p w14:paraId="09A6EB00" w14:textId="77777777" w:rsidR="00900FEA" w:rsidRPr="00D81038" w:rsidRDefault="00900FEA" w:rsidP="00C911B8">
                  <w:pPr>
                    <w:pStyle w:val="TSMtxt3pt"/>
                    <w:ind w:left="0" w:right="0"/>
                    <w:rPr>
                      <w:sz w:val="16"/>
                      <w:szCs w:val="16"/>
                    </w:rPr>
                  </w:pPr>
                  <w:r w:rsidRPr="00D81038">
                    <w:rPr>
                      <w:sz w:val="16"/>
                      <w:szCs w:val="16"/>
                    </w:rPr>
                    <w:t>Verb</w:t>
                  </w:r>
                </w:p>
              </w:tc>
              <w:tc>
                <w:tcPr>
                  <w:tcW w:w="930" w:type="dxa"/>
                  <w:vAlign w:val="bottom"/>
                </w:tcPr>
                <w:p w14:paraId="63922030" w14:textId="77777777" w:rsidR="00900FEA" w:rsidRPr="00D81038" w:rsidRDefault="00900FEA" w:rsidP="00C911B8">
                  <w:pPr>
                    <w:pStyle w:val="TSMtxt3pt"/>
                    <w:ind w:left="0" w:right="0"/>
                    <w:rPr>
                      <w:sz w:val="16"/>
                      <w:szCs w:val="16"/>
                    </w:rPr>
                  </w:pPr>
                  <w:r w:rsidRPr="00D81038">
                    <w:rPr>
                      <w:sz w:val="16"/>
                      <w:szCs w:val="16"/>
                    </w:rPr>
                    <w:t>Definition of the verb</w:t>
                  </w:r>
                </w:p>
              </w:tc>
              <w:tc>
                <w:tcPr>
                  <w:tcW w:w="930" w:type="dxa"/>
                  <w:vAlign w:val="bottom"/>
                </w:tcPr>
                <w:p w14:paraId="77E9C351" w14:textId="77777777" w:rsidR="00900FEA" w:rsidRPr="00D81038" w:rsidRDefault="00900FEA" w:rsidP="00C911B8">
                  <w:pPr>
                    <w:pStyle w:val="TSMtxt3pt"/>
                    <w:ind w:left="0" w:right="0"/>
                    <w:rPr>
                      <w:sz w:val="16"/>
                      <w:szCs w:val="16"/>
                    </w:rPr>
                  </w:pPr>
                  <w:r w:rsidRPr="00D81038">
                    <w:rPr>
                      <w:sz w:val="16"/>
                      <w:szCs w:val="16"/>
                    </w:rPr>
                    <w:t>Definition of the noun</w:t>
                  </w:r>
                </w:p>
              </w:tc>
              <w:tc>
                <w:tcPr>
                  <w:tcW w:w="930" w:type="dxa"/>
                  <w:vAlign w:val="bottom"/>
                </w:tcPr>
                <w:p w14:paraId="5DF6EEF0" w14:textId="77777777" w:rsidR="00900FEA" w:rsidRPr="00D81038" w:rsidRDefault="00900FEA" w:rsidP="00C911B8">
                  <w:pPr>
                    <w:pStyle w:val="TSMtxt3pt"/>
                    <w:ind w:left="0" w:right="0"/>
                    <w:rPr>
                      <w:sz w:val="16"/>
                      <w:szCs w:val="16"/>
                    </w:rPr>
                  </w:pPr>
                  <w:r w:rsidRPr="00D81038">
                    <w:rPr>
                      <w:sz w:val="16"/>
                      <w:szCs w:val="16"/>
                    </w:rPr>
                    <w:t>The noun used in a sentence</w:t>
                  </w:r>
                </w:p>
              </w:tc>
            </w:tr>
            <w:tr w:rsidR="00900FEA" w:rsidRPr="00757BD8" w14:paraId="1D94ABA3" w14:textId="77777777" w:rsidTr="000C554B">
              <w:tc>
                <w:tcPr>
                  <w:tcW w:w="1078" w:type="dxa"/>
                </w:tcPr>
                <w:p w14:paraId="64018B36" w14:textId="76404E4A" w:rsidR="00900FEA" w:rsidRPr="00D81038" w:rsidRDefault="00900FEA" w:rsidP="00C911B8">
                  <w:pPr>
                    <w:pStyle w:val="TSMtxt3pt"/>
                    <w:ind w:left="0" w:right="0"/>
                    <w:rPr>
                      <w:sz w:val="16"/>
                      <w:szCs w:val="16"/>
                    </w:rPr>
                  </w:pPr>
                  <w:r w:rsidRPr="00D81038">
                    <w:rPr>
                      <w:sz w:val="16"/>
                      <w:szCs w:val="16"/>
                    </w:rPr>
                    <w:t>de</w:t>
                  </w:r>
                  <w:r w:rsidR="000C554B" w:rsidRPr="00D81038">
                    <w:rPr>
                      <w:sz w:val="16"/>
                      <w:szCs w:val="16"/>
                    </w:rPr>
                    <w:t>-</w:t>
                  </w:r>
                  <w:r w:rsidRPr="00D81038">
                    <w:rPr>
                      <w:sz w:val="16"/>
                      <w:szCs w:val="16"/>
                    </w:rPr>
                    <w:t>composition</w:t>
                  </w:r>
                </w:p>
              </w:tc>
              <w:tc>
                <w:tcPr>
                  <w:tcW w:w="781" w:type="dxa"/>
                </w:tcPr>
                <w:p w14:paraId="2A467301" w14:textId="77777777" w:rsidR="00900FEA" w:rsidRPr="00D81038" w:rsidRDefault="00900FEA" w:rsidP="00C911B8">
                  <w:pPr>
                    <w:pStyle w:val="TSMtxt3pt"/>
                    <w:ind w:left="0" w:right="0"/>
                    <w:rPr>
                      <w:sz w:val="16"/>
                      <w:szCs w:val="16"/>
                    </w:rPr>
                  </w:pPr>
                </w:p>
              </w:tc>
              <w:tc>
                <w:tcPr>
                  <w:tcW w:w="930" w:type="dxa"/>
                </w:tcPr>
                <w:p w14:paraId="6BB6C5C7" w14:textId="77777777" w:rsidR="00900FEA" w:rsidRPr="00D81038" w:rsidRDefault="00900FEA" w:rsidP="00C911B8">
                  <w:pPr>
                    <w:pStyle w:val="TSMtxt3pt"/>
                    <w:ind w:left="0" w:right="0"/>
                    <w:rPr>
                      <w:sz w:val="16"/>
                      <w:szCs w:val="16"/>
                    </w:rPr>
                  </w:pPr>
                </w:p>
              </w:tc>
              <w:tc>
                <w:tcPr>
                  <w:tcW w:w="930" w:type="dxa"/>
                </w:tcPr>
                <w:p w14:paraId="5DCE4A05" w14:textId="77777777" w:rsidR="00900FEA" w:rsidRPr="00D81038" w:rsidRDefault="00900FEA" w:rsidP="00C911B8">
                  <w:pPr>
                    <w:pStyle w:val="TSMtxt3pt"/>
                    <w:ind w:left="0" w:right="0"/>
                    <w:rPr>
                      <w:sz w:val="16"/>
                      <w:szCs w:val="16"/>
                    </w:rPr>
                  </w:pPr>
                </w:p>
              </w:tc>
              <w:tc>
                <w:tcPr>
                  <w:tcW w:w="930" w:type="dxa"/>
                </w:tcPr>
                <w:p w14:paraId="4DFA7CDB" w14:textId="77777777" w:rsidR="00900FEA" w:rsidRPr="00D81038" w:rsidRDefault="00900FEA" w:rsidP="00C911B8">
                  <w:pPr>
                    <w:pStyle w:val="TSMtxt3pt"/>
                    <w:ind w:left="0" w:right="0"/>
                    <w:rPr>
                      <w:sz w:val="16"/>
                      <w:szCs w:val="16"/>
                    </w:rPr>
                  </w:pPr>
                </w:p>
              </w:tc>
            </w:tr>
          </w:tbl>
          <w:p w14:paraId="692A6DF1" w14:textId="77777777" w:rsidR="004237F8" w:rsidRPr="00757BD8" w:rsidRDefault="004237F8" w:rsidP="004237F8">
            <w:pPr>
              <w:pStyle w:val="TSMTxt1st"/>
              <w:spacing w:before="240"/>
            </w:pPr>
            <w:r w:rsidRPr="00315CF1">
              <w:rPr>
                <w:rStyle w:val="HiliteHeading"/>
              </w:rPr>
              <w:t>PROMPT</w:t>
            </w:r>
            <w:r w:rsidRPr="00757BD8">
              <w:t xml:space="preserve"> reflection on the use of scientific terms.</w:t>
            </w:r>
          </w:p>
          <w:p w14:paraId="1BC8B27C" w14:textId="77777777" w:rsidR="004237F8" w:rsidRPr="00757BD8" w:rsidRDefault="004237F8" w:rsidP="004237F8">
            <w:pPr>
              <w:pStyle w:val="TSMitalicbullets"/>
            </w:pPr>
            <w:r w:rsidRPr="00757BD8">
              <w:t>Why do you think scientists choose to use these difficult terms? Why don’t they just use everyday language?</w:t>
            </w:r>
          </w:p>
          <w:p w14:paraId="7D740327" w14:textId="77777777" w:rsidR="004237F8" w:rsidRPr="00757BD8" w:rsidRDefault="004237F8" w:rsidP="004237F8">
            <w:pPr>
              <w:pStyle w:val="TSMitalicbullets"/>
            </w:pPr>
            <w:r w:rsidRPr="00757BD8">
              <w:t>How would you explain an idea like biodiversity or a process like decomposition without using those words?</w:t>
            </w:r>
          </w:p>
          <w:p w14:paraId="13453CF6" w14:textId="7BF7A8F3" w:rsidR="00595824" w:rsidRPr="00757BD8" w:rsidRDefault="004237F8" w:rsidP="00D5423A">
            <w:pPr>
              <w:pStyle w:val="TSMitalicbullets"/>
              <w:spacing w:after="120"/>
            </w:pPr>
            <w:r w:rsidRPr="00757BD8">
              <w:t>We are going to do some more work to learn about carbon sinks and carbon cycles. How do you think our experience of getting to know these terms will help us when we do that work?</w:t>
            </w:r>
          </w:p>
        </w:tc>
      </w:tr>
      <w:tr w:rsidR="008C5555" w:rsidRPr="00757BD8" w14:paraId="63F4173F" w14:textId="77777777" w:rsidTr="0013672C">
        <w:tc>
          <w:tcPr>
            <w:tcW w:w="5211" w:type="dxa"/>
            <w:tcBorders>
              <w:bottom w:val="nil"/>
            </w:tcBorders>
            <w:shd w:val="clear" w:color="auto" w:fill="F8F0E4"/>
          </w:tcPr>
          <w:p w14:paraId="27BF7AFA" w14:textId="77777777" w:rsidR="004E01E9" w:rsidRPr="00757BD8" w:rsidRDefault="004E01E9" w:rsidP="00D06B53">
            <w:pPr>
              <w:pStyle w:val="Heading3"/>
              <w:keepNext/>
              <w:spacing w:after="0"/>
            </w:pPr>
            <w:r w:rsidRPr="00757BD8">
              <w:lastRenderedPageBreak/>
              <w:t>Critical thinking about the main ideas</w:t>
            </w:r>
          </w:p>
          <w:p w14:paraId="77DD9638" w14:textId="77777777" w:rsidR="004E01E9" w:rsidRPr="00757BD8" w:rsidRDefault="004E01E9" w:rsidP="00D06B53">
            <w:pPr>
              <w:pStyle w:val="TSMTxt"/>
              <w:keepNext/>
              <w:spacing w:before="0"/>
              <w:rPr>
                <w:b/>
                <w:bCs/>
              </w:rPr>
            </w:pPr>
            <w:r w:rsidRPr="00757BD8">
              <w:rPr>
                <w:b/>
                <w:bCs/>
              </w:rPr>
              <w:t>[LPF Reading: Making sense of the text: reading critically]</w:t>
            </w:r>
          </w:p>
          <w:p w14:paraId="0AD8E00A" w14:textId="77777777" w:rsidR="004E01E9" w:rsidRPr="00757BD8" w:rsidRDefault="004E01E9" w:rsidP="00B830DA">
            <w:pPr>
              <w:pStyle w:val="TSMtxt3pt"/>
            </w:pPr>
            <w:r w:rsidRPr="00315CF1">
              <w:rPr>
                <w:rStyle w:val="HiliteHeading"/>
              </w:rPr>
              <w:t>PROMPT</w:t>
            </w:r>
            <w:r w:rsidRPr="00757BD8">
              <w:t xml:space="preserve"> the students to recall the features of a scientific explanation, which include:</w:t>
            </w:r>
          </w:p>
          <w:p w14:paraId="3D179AE7" w14:textId="77777777" w:rsidR="004E01E9" w:rsidRPr="00757BD8" w:rsidRDefault="004E01E9" w:rsidP="00B830DA">
            <w:pPr>
              <w:pStyle w:val="TSMtextbullets"/>
            </w:pPr>
            <w:r w:rsidRPr="00757BD8">
              <w:t>relevant evidence</w:t>
            </w:r>
          </w:p>
          <w:p w14:paraId="4D9E5D65" w14:textId="77777777" w:rsidR="004E01E9" w:rsidRPr="00757BD8" w:rsidRDefault="004E01E9" w:rsidP="00B830DA">
            <w:pPr>
              <w:pStyle w:val="TSMtextbullets"/>
            </w:pPr>
            <w:r w:rsidRPr="00757BD8">
              <w:t>use of the present tense</w:t>
            </w:r>
          </w:p>
          <w:p w14:paraId="4F71BE7D" w14:textId="77777777" w:rsidR="004E01E9" w:rsidRPr="00757BD8" w:rsidRDefault="004E01E9" w:rsidP="00B830DA">
            <w:pPr>
              <w:pStyle w:val="TSMtextbullets"/>
            </w:pPr>
            <w:r w:rsidRPr="00757BD8">
              <w:t xml:space="preserve">clear and precise language </w:t>
            </w:r>
          </w:p>
          <w:p w14:paraId="59A5903C" w14:textId="77777777" w:rsidR="004E01E9" w:rsidRPr="00757BD8" w:rsidRDefault="004E01E9" w:rsidP="00B830DA">
            <w:pPr>
              <w:pStyle w:val="TSMtextbullets"/>
            </w:pPr>
            <w:r w:rsidRPr="00757BD8">
              <w:t xml:space="preserve">topic-specific vocabulary </w:t>
            </w:r>
          </w:p>
          <w:p w14:paraId="181CC01D" w14:textId="1737A37D" w:rsidR="008C5555" w:rsidRPr="00757BD8" w:rsidRDefault="004E01E9" w:rsidP="00B830DA">
            <w:pPr>
              <w:pStyle w:val="TSMtextbullets"/>
              <w:spacing w:after="120"/>
            </w:pPr>
            <w:r w:rsidRPr="00757BD8">
              <w:t>an objective, reasoned tone.</w:t>
            </w:r>
          </w:p>
        </w:tc>
        <w:tc>
          <w:tcPr>
            <w:tcW w:w="4995" w:type="dxa"/>
            <w:tcBorders>
              <w:bottom w:val="nil"/>
            </w:tcBorders>
            <w:shd w:val="clear" w:color="auto" w:fill="F8F0E4"/>
          </w:tcPr>
          <w:p w14:paraId="0D1F812A" w14:textId="77777777" w:rsidR="00B830DA" w:rsidRPr="00757BD8" w:rsidRDefault="00B830DA" w:rsidP="00B830DA">
            <w:pPr>
              <w:pStyle w:val="TSMTxt1st"/>
              <w:spacing w:before="240"/>
            </w:pPr>
            <w:r w:rsidRPr="00315CF1">
              <w:rPr>
                <w:rStyle w:val="HiliteHeading"/>
              </w:rPr>
              <w:t>PROMPT</w:t>
            </w:r>
            <w:r w:rsidRPr="00757BD8">
              <w:t xml:space="preserve"> the students to reflect on the writer’s purpose for writing this explanation and how successful she has been.</w:t>
            </w:r>
          </w:p>
          <w:p w14:paraId="0CAAE720" w14:textId="77777777" w:rsidR="00B830DA" w:rsidRPr="00757BD8" w:rsidRDefault="00B830DA" w:rsidP="00B830DA">
            <w:pPr>
              <w:pStyle w:val="TSMitalicbullets"/>
            </w:pPr>
            <w:r w:rsidRPr="00757BD8">
              <w:t>Thinking about what we know about the features of a scientific explanation, how well does this article stack up?</w:t>
            </w:r>
          </w:p>
          <w:p w14:paraId="13717950" w14:textId="77777777" w:rsidR="00B830DA" w:rsidRPr="00757BD8" w:rsidRDefault="00B830DA" w:rsidP="00B830DA">
            <w:pPr>
              <w:pStyle w:val="TSMitalicbullets"/>
            </w:pPr>
            <w:r w:rsidRPr="00757BD8">
              <w:t xml:space="preserve">Why was this explanation written? What was its purpose? </w:t>
            </w:r>
          </w:p>
          <w:p w14:paraId="0347BEDE" w14:textId="0EC6090E" w:rsidR="00B830DA" w:rsidRPr="00757BD8" w:rsidRDefault="00B830DA" w:rsidP="00B830DA">
            <w:pPr>
              <w:pStyle w:val="TSMitalicbullets"/>
            </w:pPr>
            <w:r w:rsidRPr="00757BD8">
              <w:t>The writer says, “Every small action plays a part in restoring the balance.” Do you agree? How much difference could one person make?</w:t>
            </w:r>
            <w:r w:rsidR="00757BD8" w:rsidRPr="00757BD8">
              <w:t xml:space="preserve"> </w:t>
            </w:r>
          </w:p>
          <w:p w14:paraId="2202E411" w14:textId="3D70B5BE" w:rsidR="008C5555" w:rsidRPr="00757BD8" w:rsidRDefault="00B830DA" w:rsidP="00B830DA">
            <w:pPr>
              <w:pStyle w:val="TSMitalicbullets"/>
            </w:pPr>
            <w:r w:rsidRPr="00757BD8">
              <w:t xml:space="preserve">How important is this issue? What can we do about it? </w:t>
            </w:r>
          </w:p>
        </w:tc>
      </w:tr>
    </w:tbl>
    <w:p w14:paraId="5B8F8C9F" w14:textId="77777777" w:rsidR="005F7FD3" w:rsidRPr="00757BD8" w:rsidRDefault="005F7FD3" w:rsidP="000D6D24">
      <w:pPr>
        <w:pStyle w:val="Heading3"/>
        <w:spacing w:before="0" w:line="240" w:lineRule="auto"/>
        <w:rPr>
          <w:sz w:val="13"/>
        </w:rPr>
      </w:pPr>
    </w:p>
    <w:p w14:paraId="2D128D59" w14:textId="77777777" w:rsidR="003B2CCA" w:rsidRPr="00757BD8" w:rsidRDefault="003B2CCA" w:rsidP="003B2CCA">
      <w:pPr>
        <w:pStyle w:val="TSMtxt3pt"/>
        <w:sectPr w:rsidR="003B2CCA" w:rsidRPr="00757BD8" w:rsidSect="003741DD">
          <w:type w:val="continuous"/>
          <w:pgSz w:w="11900" w:h="16840"/>
          <w:pgMar w:top="851" w:right="851" w:bottom="567" w:left="851" w:header="709" w:footer="227" w:gutter="0"/>
          <w:cols w:space="708"/>
          <w:formProt w:val="0"/>
        </w:sectPr>
      </w:pPr>
    </w:p>
    <w:tbl>
      <w:tblPr>
        <w:tblW w:w="0" w:type="auto"/>
        <w:jc w:val="right"/>
        <w:shd w:val="clear" w:color="auto" w:fill="808080"/>
        <w:tblLayout w:type="fixed"/>
        <w:tblLook w:val="04A0" w:firstRow="1" w:lastRow="0" w:firstColumn="1" w:lastColumn="0" w:noHBand="0" w:noVBand="1"/>
      </w:tblPr>
      <w:tblGrid>
        <w:gridCol w:w="426"/>
        <w:gridCol w:w="3543"/>
        <w:gridCol w:w="108"/>
      </w:tblGrid>
      <w:tr w:rsidR="001F6D4A" w:rsidRPr="00757BD8" w14:paraId="79DFE5BE" w14:textId="77777777" w:rsidTr="003E192A">
        <w:trPr>
          <w:trHeight w:val="340"/>
          <w:jc w:val="right"/>
        </w:trPr>
        <w:tc>
          <w:tcPr>
            <w:tcW w:w="426" w:type="dxa"/>
            <w:shd w:val="clear" w:color="auto" w:fill="808080"/>
            <w:vAlign w:val="center"/>
            <w:hideMark/>
          </w:tcPr>
          <w:p w14:paraId="3BC56427" w14:textId="77777777" w:rsidR="001F6D4A" w:rsidRPr="00757BD8" w:rsidRDefault="001F6D4A" w:rsidP="00873BA4">
            <w:pPr>
              <w:spacing w:before="60"/>
              <w:rPr>
                <w:rFonts w:eastAsia="Times New Roman"/>
                <w:b/>
                <w:color w:val="FFFFFF"/>
                <w:sz w:val="16"/>
                <w:szCs w:val="16"/>
              </w:rPr>
            </w:pPr>
            <w:r w:rsidRPr="00757BD8">
              <w:rPr>
                <w:noProof/>
                <w:color w:val="FFFFFF"/>
                <w:lang w:eastAsia="en-NZ"/>
              </w:rPr>
              <w:drawing>
                <wp:inline distT="0" distB="0" distL="0" distR="0" wp14:anchorId="18BC2EE1" wp14:editId="742815F6">
                  <wp:extent cx="229870" cy="175260"/>
                  <wp:effectExtent l="0" t="0" r="0" b="0"/>
                  <wp:docPr id="9" name="Picture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center"/>
          </w:tcPr>
          <w:p w14:paraId="1E9FF753" w14:textId="77777777" w:rsidR="001F6D4A" w:rsidRPr="00757BD8" w:rsidRDefault="00AD31B1" w:rsidP="00873BA4">
            <w:pPr>
              <w:spacing w:before="60"/>
              <w:rPr>
                <w:rFonts w:eastAsia="Times New Roman"/>
                <w:b/>
                <w:color w:val="FFFFFF"/>
                <w:sz w:val="16"/>
                <w:szCs w:val="16"/>
              </w:rPr>
            </w:pPr>
            <w:hyperlink r:id="rId23" w:history="1">
              <w:r w:rsidR="001F6D4A" w:rsidRPr="00757BD8">
                <w:rPr>
                  <w:rStyle w:val="Hyperlink"/>
                  <w:b/>
                  <w:color w:val="FFFFFF"/>
                  <w:sz w:val="16"/>
                  <w:szCs w:val="16"/>
                  <w:u w:val="none"/>
                </w:rPr>
                <w:t>The Learning Progression Frameworks</w:t>
              </w:r>
            </w:hyperlink>
          </w:p>
        </w:tc>
      </w:tr>
      <w:tr w:rsidR="001F6D4A" w:rsidRPr="00757BD8" w14:paraId="793781F8" w14:textId="77777777" w:rsidTr="00873BA4">
        <w:trPr>
          <w:jc w:val="right"/>
        </w:trPr>
        <w:tc>
          <w:tcPr>
            <w:tcW w:w="4077" w:type="dxa"/>
            <w:gridSpan w:val="3"/>
            <w:shd w:val="clear" w:color="auto" w:fill="FFFFFF"/>
            <w:vAlign w:val="bottom"/>
          </w:tcPr>
          <w:p w14:paraId="1D7DABE0" w14:textId="77777777" w:rsidR="001F6D4A" w:rsidRPr="00757BD8" w:rsidRDefault="001F6D4A" w:rsidP="00873BA4">
            <w:pPr>
              <w:spacing w:before="0" w:line="240" w:lineRule="auto"/>
              <w:rPr>
                <w:sz w:val="6"/>
              </w:rPr>
            </w:pPr>
          </w:p>
        </w:tc>
      </w:tr>
      <w:tr w:rsidR="001F6D4A" w:rsidRPr="00757BD8" w14:paraId="2CC8705F" w14:textId="77777777" w:rsidTr="003E192A">
        <w:trPr>
          <w:trHeight w:val="340"/>
          <w:jc w:val="right"/>
        </w:trPr>
        <w:tc>
          <w:tcPr>
            <w:tcW w:w="426" w:type="dxa"/>
            <w:shd w:val="clear" w:color="auto" w:fill="808080"/>
            <w:vAlign w:val="center"/>
            <w:hideMark/>
          </w:tcPr>
          <w:p w14:paraId="6181FFE0" w14:textId="77777777" w:rsidR="001F6D4A" w:rsidRPr="00757BD8" w:rsidRDefault="001F6D4A" w:rsidP="00873BA4">
            <w:pPr>
              <w:spacing w:before="60"/>
              <w:jc w:val="both"/>
              <w:rPr>
                <w:rFonts w:eastAsia="Times New Roman"/>
                <w:b/>
                <w:color w:val="FFFFFF"/>
                <w:sz w:val="16"/>
                <w:szCs w:val="16"/>
              </w:rPr>
            </w:pPr>
            <w:r w:rsidRPr="00757BD8">
              <w:rPr>
                <w:noProof/>
                <w:color w:val="FFFFFF"/>
                <w:lang w:eastAsia="en-NZ"/>
              </w:rPr>
              <w:drawing>
                <wp:inline distT="0" distB="0" distL="0" distR="0" wp14:anchorId="0EBFFC29" wp14:editId="40DF6EFC">
                  <wp:extent cx="229870" cy="175260"/>
                  <wp:effectExtent l="0" t="0" r="0" b="0"/>
                  <wp:docPr id="22" name="Picture 5">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center"/>
          </w:tcPr>
          <w:p w14:paraId="53422D15" w14:textId="77777777" w:rsidR="001F6D4A" w:rsidRPr="00757BD8" w:rsidRDefault="00AD31B1" w:rsidP="00873BA4">
            <w:pPr>
              <w:spacing w:before="60"/>
              <w:rPr>
                <w:rFonts w:eastAsia="Times New Roman"/>
                <w:b/>
                <w:color w:val="FFFFFF"/>
                <w:sz w:val="16"/>
                <w:szCs w:val="16"/>
              </w:rPr>
            </w:pPr>
            <w:hyperlink r:id="rId25" w:history="1">
              <w:r w:rsidR="001F6D4A" w:rsidRPr="00757BD8">
                <w:rPr>
                  <w:rStyle w:val="Hyperlink"/>
                  <w:b/>
                  <w:color w:val="FFFFFF"/>
                  <w:sz w:val="16"/>
                  <w:szCs w:val="16"/>
                  <w:u w:val="none"/>
                </w:rPr>
                <w:t>The Literacy Learning Progressions</w:t>
              </w:r>
            </w:hyperlink>
          </w:p>
        </w:tc>
      </w:tr>
      <w:tr w:rsidR="001F6D4A" w:rsidRPr="00757BD8" w14:paraId="6234A6A0" w14:textId="77777777" w:rsidTr="00873BA4">
        <w:trPr>
          <w:gridAfter w:val="1"/>
          <w:wAfter w:w="108" w:type="dxa"/>
          <w:jc w:val="right"/>
        </w:trPr>
        <w:tc>
          <w:tcPr>
            <w:tcW w:w="426" w:type="dxa"/>
            <w:shd w:val="clear" w:color="auto" w:fill="FFFFFF"/>
            <w:vAlign w:val="bottom"/>
          </w:tcPr>
          <w:p w14:paraId="208BBC03" w14:textId="77777777" w:rsidR="001F6D4A" w:rsidRPr="00757BD8" w:rsidRDefault="001F6D4A" w:rsidP="00873BA4">
            <w:pPr>
              <w:spacing w:before="0" w:line="240" w:lineRule="auto"/>
              <w:rPr>
                <w:sz w:val="8"/>
              </w:rPr>
            </w:pPr>
          </w:p>
        </w:tc>
        <w:tc>
          <w:tcPr>
            <w:tcW w:w="3543" w:type="dxa"/>
            <w:shd w:val="clear" w:color="auto" w:fill="FFFFFF"/>
            <w:vAlign w:val="bottom"/>
          </w:tcPr>
          <w:p w14:paraId="2BB88E37" w14:textId="77777777" w:rsidR="001F6D4A" w:rsidRPr="00757BD8" w:rsidRDefault="001F6D4A" w:rsidP="00873BA4">
            <w:pPr>
              <w:spacing w:before="0" w:line="240" w:lineRule="auto"/>
              <w:rPr>
                <w:sz w:val="8"/>
              </w:rPr>
            </w:pPr>
          </w:p>
        </w:tc>
      </w:tr>
      <w:tr w:rsidR="001F6D4A" w:rsidRPr="00757BD8" w14:paraId="48789D3C" w14:textId="77777777" w:rsidTr="003E192A">
        <w:trPr>
          <w:trHeight w:val="340"/>
          <w:jc w:val="right"/>
        </w:trPr>
        <w:tc>
          <w:tcPr>
            <w:tcW w:w="426" w:type="dxa"/>
            <w:shd w:val="clear" w:color="auto" w:fill="808080"/>
            <w:vAlign w:val="center"/>
            <w:hideMark/>
          </w:tcPr>
          <w:p w14:paraId="18E92F61" w14:textId="77777777" w:rsidR="001F6D4A" w:rsidRPr="00757BD8" w:rsidRDefault="001F6D4A" w:rsidP="00873BA4">
            <w:pPr>
              <w:spacing w:before="60"/>
              <w:rPr>
                <w:rFonts w:eastAsia="Times New Roman"/>
                <w:b/>
                <w:color w:val="FFFFFF"/>
                <w:sz w:val="16"/>
                <w:szCs w:val="16"/>
              </w:rPr>
            </w:pPr>
            <w:r w:rsidRPr="00757BD8">
              <w:rPr>
                <w:noProof/>
                <w:color w:val="FFFFFF"/>
                <w:lang w:eastAsia="en-NZ"/>
              </w:rPr>
              <w:drawing>
                <wp:inline distT="0" distB="0" distL="0" distR="0" wp14:anchorId="111A55B7" wp14:editId="56B193AF">
                  <wp:extent cx="229870" cy="175260"/>
                  <wp:effectExtent l="0" t="0" r="0" b="0"/>
                  <wp:docPr id="23" name="Picture 6">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center"/>
          </w:tcPr>
          <w:p w14:paraId="44CB5B41" w14:textId="77777777" w:rsidR="001F6D4A" w:rsidRPr="00757BD8" w:rsidRDefault="00AD31B1" w:rsidP="00873BA4">
            <w:pPr>
              <w:spacing w:before="60"/>
              <w:rPr>
                <w:rFonts w:eastAsia="Times New Roman"/>
                <w:b/>
                <w:color w:val="FFFFFF"/>
                <w:sz w:val="16"/>
                <w:szCs w:val="16"/>
              </w:rPr>
            </w:pPr>
            <w:hyperlink r:id="rId27" w:history="1">
              <w:r w:rsidR="003E192A" w:rsidRPr="00757BD8">
                <w:rPr>
                  <w:rStyle w:val="Hyperlink"/>
                  <w:b/>
                  <w:color w:val="FFFFFF"/>
                  <w:sz w:val="16"/>
                  <w:szCs w:val="16"/>
                  <w:u w:val="none"/>
                </w:rPr>
                <w:t xml:space="preserve">Effective Literacy Practice: </w:t>
              </w:r>
              <w:r w:rsidR="007423DC" w:rsidRPr="00757BD8">
                <w:rPr>
                  <w:rStyle w:val="Hyperlink"/>
                  <w:b/>
                  <w:color w:val="FFFFFF"/>
                  <w:sz w:val="16"/>
                  <w:szCs w:val="16"/>
                  <w:u w:val="none"/>
                </w:rPr>
                <w:t>Y</w:t>
              </w:r>
              <w:r w:rsidR="003E192A" w:rsidRPr="00757BD8">
                <w:rPr>
                  <w:rStyle w:val="Hyperlink"/>
                  <w:b/>
                  <w:color w:val="FFFFFF"/>
                  <w:sz w:val="16"/>
                  <w:szCs w:val="16"/>
                  <w:u w:val="none"/>
                </w:rPr>
                <w:t>ears 5–</w:t>
              </w:r>
            </w:hyperlink>
            <w:r w:rsidR="003E192A" w:rsidRPr="00757BD8">
              <w:rPr>
                <w:rStyle w:val="Hyperlink"/>
                <w:b/>
                <w:color w:val="FFFFFF"/>
                <w:sz w:val="16"/>
                <w:szCs w:val="16"/>
                <w:u w:val="none"/>
              </w:rPr>
              <w:t>8</w:t>
            </w:r>
          </w:p>
        </w:tc>
      </w:tr>
    </w:tbl>
    <w:p w14:paraId="0E8492EE" w14:textId="77777777" w:rsidR="00F763B3" w:rsidRPr="00757BD8" w:rsidRDefault="00F763B3" w:rsidP="00F763B3">
      <w:pPr>
        <w:rPr>
          <w:lang w:eastAsia="en-NZ"/>
        </w:rPr>
      </w:pPr>
    </w:p>
    <w:p w14:paraId="0F056505" w14:textId="77777777" w:rsidR="00510F9E" w:rsidRPr="00757BD8" w:rsidRDefault="00510F9E" w:rsidP="00F763B3">
      <w:pPr>
        <w:rPr>
          <w:lang w:eastAsia="en-NZ"/>
        </w:rPr>
        <w:sectPr w:rsidR="00510F9E" w:rsidRPr="00757BD8" w:rsidSect="003741DD">
          <w:type w:val="continuous"/>
          <w:pgSz w:w="11900" w:h="16840"/>
          <w:pgMar w:top="851" w:right="851" w:bottom="567" w:left="851" w:header="709" w:footer="227" w:gutter="0"/>
          <w:cols w:space="708"/>
          <w:formProt w:val="0"/>
        </w:sectPr>
      </w:pPr>
    </w:p>
    <w:p w14:paraId="5D0118E7" w14:textId="77777777" w:rsidR="005E3DC7" w:rsidRPr="00757BD8" w:rsidRDefault="00D21807" w:rsidP="001978EC">
      <w:pPr>
        <w:pStyle w:val="Heading2"/>
        <w:spacing w:before="60" w:line="360" w:lineRule="auto"/>
        <w:rPr>
          <w:color w:val="FFFFFF"/>
          <w:sz w:val="28"/>
          <w:lang w:eastAsia="en-NZ"/>
        </w:rPr>
      </w:pPr>
      <w:r w:rsidRPr="00757BD8">
        <w:rPr>
          <w:noProof/>
          <w:color w:val="FFFFFF"/>
          <w:sz w:val="28"/>
          <w:lang w:eastAsia="en-NZ"/>
        </w:rPr>
        <w:lastRenderedPageBreak/>
        <mc:AlternateContent>
          <mc:Choice Requires="wps">
            <w:drawing>
              <wp:anchor distT="0" distB="0" distL="114300" distR="114300" simplePos="0" relativeHeight="251634688" behindDoc="1" locked="0" layoutInCell="0" allowOverlap="1" wp14:anchorId="3802FAB6" wp14:editId="757B8E1E">
                <wp:simplePos x="0" y="0"/>
                <wp:positionH relativeFrom="column">
                  <wp:posOffset>-570230</wp:posOffset>
                </wp:positionH>
                <wp:positionV relativeFrom="paragraph">
                  <wp:posOffset>-57362</wp:posOffset>
                </wp:positionV>
                <wp:extent cx="7600013" cy="357505"/>
                <wp:effectExtent l="0" t="0" r="1270" b="4445"/>
                <wp:wrapNone/>
                <wp:docPr id="6"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0013"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31988" id="Rectangle 475" o:spid="_x0000_s1026" style="position:absolute;margin-left:-44.9pt;margin-top:-4.5pt;width:598.45pt;height:28.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" o:allowincell="f" fillcolor="#1a4786" stroked="f">
                <v:path arrowok="t"/>
              </v:rect>
            </w:pict>
          </mc:Fallback>
        </mc:AlternateContent>
      </w:r>
      <w:r w:rsidR="00B75B31" w:rsidRPr="00757BD8">
        <w:rPr>
          <w:color w:val="FFFFFF"/>
          <w:sz w:val="28"/>
          <w:lang w:eastAsia="en-NZ"/>
        </w:rPr>
        <w:t>Illustrating the key ideas</w:t>
      </w:r>
    </w:p>
    <w:p w14:paraId="0E253694" w14:textId="030058E4" w:rsidR="005E3DC7" w:rsidRPr="00757BD8" w:rsidRDefault="00FB4CF7" w:rsidP="008161A1">
      <w:pPr>
        <w:spacing w:before="0"/>
      </w:pPr>
      <w:r w:rsidRPr="00757BD8">
        <w:rPr>
          <w:noProof/>
          <w:lang w:eastAsia="en-NZ"/>
        </w:rPr>
        <mc:AlternateContent>
          <mc:Choice Requires="wps">
            <w:drawing>
              <wp:anchor distT="45720" distB="45720" distL="114300" distR="114300" simplePos="0" relativeHeight="251712512" behindDoc="0" locked="0" layoutInCell="1" allowOverlap="1" wp14:anchorId="1CC07E49" wp14:editId="3375C9D7">
                <wp:simplePos x="0" y="0"/>
                <wp:positionH relativeFrom="column">
                  <wp:posOffset>3597762</wp:posOffset>
                </wp:positionH>
                <wp:positionV relativeFrom="paragraph">
                  <wp:posOffset>93141</wp:posOffset>
                </wp:positionV>
                <wp:extent cx="678815" cy="1546225"/>
                <wp:effectExtent l="42545" t="0" r="49530" b="430530"/>
                <wp:wrapNone/>
                <wp:docPr id="2"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8815" cy="1546225"/>
                        </a:xfrm>
                        <a:prstGeom prst="accentCallout2">
                          <a:avLst>
                            <a:gd name="adj1" fmla="val 12398"/>
                            <a:gd name="adj2" fmla="val 107972"/>
                            <a:gd name="adj3" fmla="val 12398"/>
                            <a:gd name="adj4" fmla="val 123255"/>
                            <a:gd name="adj5" fmla="val 20618"/>
                            <a:gd name="adj6" fmla="val 161624"/>
                          </a:avLst>
                        </a:prstGeom>
                        <a:solidFill>
                          <a:srgbClr val="F8F0E4"/>
                        </a:solidFill>
                        <a:ln w="9525">
                          <a:solidFill>
                            <a:srgbClr val="000000"/>
                          </a:solidFill>
                          <a:miter lim="800000"/>
                          <a:headEnd/>
                          <a:tailEnd/>
                        </a:ln>
                      </wps:spPr>
                      <wps:txbx>
                        <w:txbxContent>
                          <w:p w14:paraId="696EA6E5" w14:textId="7033AB45" w:rsidR="00A666DF" w:rsidRDefault="00276B30" w:rsidP="006865EF">
                            <w:pPr>
                              <w:spacing w:before="0"/>
                            </w:pPr>
                            <w:r w:rsidRPr="00276B30">
                              <w:rPr>
                                <w:sz w:val="17"/>
                              </w:rPr>
                              <w:t>Scientists use models and diagrams to help show relationships within systems in the world around us.</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C07E49"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513" o:spid="_x0000_s1029" type="#_x0000_t45" style="position:absolute;margin-left:283.3pt;margin-top:7.35pt;width:53.45pt;height:121.75pt;rotation:90;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" adj="34911,4453,26623,2678,23322,2678" fillcolor="#f8f0e4">
                <v:path arrowok="f"/>
                <v:textbox inset="2mm,,1mm">
                  <w:txbxContent>
                    <w:p w14:paraId="696EA6E5" w14:textId="7033AB45" w:rsidR="00A666DF" w:rsidRDefault="00276B30" w:rsidP="006865EF">
                      <w:pPr>
                        <w:spacing w:before="0"/>
                      </w:pPr>
                      <w:r w:rsidRPr="00276B30">
                        <w:rPr>
                          <w:sz w:val="17"/>
                        </w:rPr>
                        <w:t>Scientists use models and diagrams to help show relationships within systems in the world around us.</w:t>
                      </w:r>
                    </w:p>
                  </w:txbxContent>
                </v:textbox>
                <o:callout v:ext="edit" minusx="t" minusy="t"/>
              </v:shape>
            </w:pict>
          </mc:Fallback>
        </mc:AlternateContent>
      </w:r>
    </w:p>
    <w:tbl>
      <w:tblPr>
        <w:tblW w:w="10206" w:type="dxa"/>
        <w:tblLayout w:type="fixed"/>
        <w:tblLook w:val="00A0" w:firstRow="1" w:lastRow="0" w:firstColumn="1" w:lastColumn="0" w:noHBand="0" w:noVBand="0"/>
      </w:tblPr>
      <w:tblGrid>
        <w:gridCol w:w="2694"/>
        <w:gridCol w:w="7512"/>
      </w:tblGrid>
      <w:tr w:rsidR="00E32F7F" w:rsidRPr="00757BD8" w14:paraId="4B3D3CD7" w14:textId="77777777" w:rsidTr="00A42B2A">
        <w:tc>
          <w:tcPr>
            <w:tcW w:w="2694" w:type="dxa"/>
            <w:tcBorders>
              <w:bottom w:val="single" w:sz="4" w:space="0" w:color="BFBFBF"/>
            </w:tcBorders>
            <w:shd w:val="clear" w:color="auto" w:fill="FFFFFF"/>
          </w:tcPr>
          <w:p w14:paraId="44AB8B61" w14:textId="77777777" w:rsidR="00E32F7F" w:rsidRPr="00757BD8" w:rsidRDefault="00E32F7F" w:rsidP="00707C25">
            <w:pPr>
              <w:pStyle w:val="Heading3"/>
              <w:spacing w:before="120"/>
            </w:pPr>
          </w:p>
        </w:tc>
        <w:tc>
          <w:tcPr>
            <w:tcW w:w="7512" w:type="dxa"/>
            <w:tcBorders>
              <w:bottom w:val="single" w:sz="4" w:space="0" w:color="BFBFBF"/>
            </w:tcBorders>
            <w:shd w:val="clear" w:color="auto" w:fill="FFFFFF"/>
          </w:tcPr>
          <w:p w14:paraId="040EEA40" w14:textId="7E897067" w:rsidR="00E32F7F" w:rsidRPr="00757BD8" w:rsidRDefault="00E32F7F" w:rsidP="00707C25">
            <w:pPr>
              <w:pStyle w:val="Heading4"/>
              <w:spacing w:after="120"/>
            </w:pPr>
          </w:p>
        </w:tc>
      </w:tr>
      <w:tr w:rsidR="00A66F17" w:rsidRPr="00757BD8" w14:paraId="0C70C005" w14:textId="77777777" w:rsidTr="00A42B2A">
        <w:tc>
          <w:tcPr>
            <w:tcW w:w="2694" w:type="dxa"/>
            <w:tcBorders>
              <w:top w:val="single" w:sz="4" w:space="0" w:color="BFBFBF"/>
            </w:tcBorders>
            <w:shd w:val="clear" w:color="auto" w:fill="F8F0E4"/>
          </w:tcPr>
          <w:p w14:paraId="0753E8AA" w14:textId="77777777" w:rsidR="00D00B61" w:rsidRPr="00757BD8" w:rsidRDefault="00D00B61" w:rsidP="00F21183">
            <w:pPr>
              <w:pStyle w:val="TSMTxt"/>
            </w:pPr>
          </w:p>
          <w:p w14:paraId="39116C18" w14:textId="77777777" w:rsidR="00D00B61" w:rsidRPr="00757BD8" w:rsidRDefault="00D00B61" w:rsidP="00F21183">
            <w:pPr>
              <w:pStyle w:val="TSMTxt"/>
            </w:pPr>
          </w:p>
          <w:p w14:paraId="6C6CA03E" w14:textId="0CC8F5CF" w:rsidR="00D00B61" w:rsidRPr="00757BD8" w:rsidRDefault="00D00B61" w:rsidP="00F21183">
            <w:pPr>
              <w:pStyle w:val="TSMTxt"/>
            </w:pPr>
          </w:p>
          <w:p w14:paraId="1E4C6E53" w14:textId="3FAB36D0" w:rsidR="00D00B61" w:rsidRPr="00757BD8" w:rsidRDefault="00D00B61" w:rsidP="00F21183">
            <w:pPr>
              <w:pStyle w:val="TSMTxt"/>
            </w:pPr>
          </w:p>
          <w:p w14:paraId="75312D1B" w14:textId="0F6BC62D" w:rsidR="00D00B61" w:rsidRPr="00757BD8" w:rsidRDefault="00D00B61" w:rsidP="00F21183">
            <w:pPr>
              <w:pStyle w:val="TSMTxt"/>
            </w:pPr>
          </w:p>
          <w:p w14:paraId="7A9C6588" w14:textId="1EFB4A45" w:rsidR="00D00B61" w:rsidRPr="00757BD8" w:rsidRDefault="00D00B61" w:rsidP="00F21183">
            <w:pPr>
              <w:pStyle w:val="TSMTxt"/>
            </w:pPr>
          </w:p>
          <w:p w14:paraId="5CF01501" w14:textId="609CCC7C" w:rsidR="00A66F17" w:rsidRPr="00757BD8" w:rsidRDefault="00597E3C" w:rsidP="00F21183">
            <w:pPr>
              <w:pStyle w:val="TSMTxt"/>
            </w:pPr>
            <w:r w:rsidRPr="00757BD8">
              <w:rPr>
                <w:noProof/>
                <w:lang w:eastAsia="en-NZ"/>
              </w:rPr>
              <mc:AlternateContent>
                <mc:Choice Requires="wps">
                  <w:drawing>
                    <wp:anchor distT="45720" distB="45720" distL="114300" distR="114300" simplePos="0" relativeHeight="251739136" behindDoc="0" locked="0" layoutInCell="1" allowOverlap="1" wp14:anchorId="2B45FDB8" wp14:editId="0FD4FB7C">
                      <wp:simplePos x="0" y="0"/>
                      <wp:positionH relativeFrom="column">
                        <wp:posOffset>44178</wp:posOffset>
                      </wp:positionH>
                      <wp:positionV relativeFrom="paragraph">
                        <wp:posOffset>499267</wp:posOffset>
                      </wp:positionV>
                      <wp:extent cx="1348105" cy="1515745"/>
                      <wp:effectExtent l="0" t="38100" r="1147445" b="65405"/>
                      <wp:wrapNone/>
                      <wp:docPr id="31"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48105" cy="1515745"/>
                              </a:xfrm>
                              <a:prstGeom prst="accentCallout2">
                                <a:avLst>
                                  <a:gd name="adj1" fmla="val 12398"/>
                                  <a:gd name="adj2" fmla="val 107972"/>
                                  <a:gd name="adj3" fmla="val 12398"/>
                                  <a:gd name="adj4" fmla="val 123255"/>
                                  <a:gd name="adj5" fmla="val 39988"/>
                                  <a:gd name="adj6" fmla="val 183349"/>
                                </a:avLst>
                              </a:prstGeom>
                              <a:solidFill>
                                <a:srgbClr val="F8F0E4"/>
                              </a:solidFill>
                              <a:ln w="9525">
                                <a:solidFill>
                                  <a:srgbClr val="000000"/>
                                </a:solidFill>
                                <a:miter lim="800000"/>
                                <a:headEnd/>
                                <a:tailEnd/>
                              </a:ln>
                            </wps:spPr>
                            <wps:txbx>
                              <w:txbxContent>
                                <w:p w14:paraId="5361DBA1" w14:textId="38A4273D" w:rsidR="00F20F32" w:rsidRPr="006A4445" w:rsidRDefault="00F8265F" w:rsidP="00F20F32">
                                  <w:pPr>
                                    <w:spacing w:before="0"/>
                                    <w:rPr>
                                      <w:sz w:val="17"/>
                                      <w:szCs w:val="17"/>
                                    </w:rPr>
                                  </w:pPr>
                                  <w:r w:rsidRPr="00F8265F">
                                    <w:rPr>
                                      <w:sz w:val="17"/>
                                      <w:szCs w:val="17"/>
                                    </w:rPr>
                                    <w:t>The chemical properties of carbon mean that it passes between living and non-living systems on Earth through a range of processes and chemical changes, spending longer periods in some parts of these systems than others.</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45FDB8" id="_x0000_s1030" type="#_x0000_t45" style="position:absolute;left:0;text-align:left;margin-left:3.5pt;margin-top:39.3pt;width:106.15pt;height:119.35pt;flip:y;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" adj="39603,8637,26623,2678,23322,2678" fillcolor="#f8f0e4">
                      <v:path arrowok="f"/>
                      <v:textbox inset="2mm,,1mm">
                        <w:txbxContent>
                          <w:p w14:paraId="5361DBA1" w14:textId="38A4273D" w:rsidR="00F20F32" w:rsidRPr="006A4445" w:rsidRDefault="00F8265F" w:rsidP="00F20F32">
                            <w:pPr>
                              <w:spacing w:before="0"/>
                              <w:rPr>
                                <w:sz w:val="17"/>
                                <w:szCs w:val="17"/>
                              </w:rPr>
                            </w:pPr>
                            <w:r w:rsidRPr="00F8265F">
                              <w:rPr>
                                <w:sz w:val="17"/>
                                <w:szCs w:val="17"/>
                              </w:rPr>
                              <w:t>The chemical properties of carbon mean that it passes between living and non-living systems on Earth through a range of processes and chemical changes, spending longer periods in some parts of these systems than others.</w:t>
                            </w:r>
                          </w:p>
                        </w:txbxContent>
                      </v:textbox>
                      <o:callout v:ext="edit" minusx="t" minusy="t"/>
                    </v:shape>
                  </w:pict>
                </mc:Fallback>
              </mc:AlternateContent>
            </w:r>
          </w:p>
        </w:tc>
        <w:tc>
          <w:tcPr>
            <w:tcW w:w="7512" w:type="dxa"/>
            <w:tcBorders>
              <w:top w:val="single" w:sz="4" w:space="0" w:color="BFBFBF"/>
              <w:left w:val="nil"/>
            </w:tcBorders>
            <w:shd w:val="clear" w:color="auto" w:fill="F8F0E4"/>
          </w:tcPr>
          <w:p w14:paraId="0162B849" w14:textId="77F40131" w:rsidR="00A66F17" w:rsidRPr="00757BD8" w:rsidRDefault="00A66F17" w:rsidP="004B0F67">
            <w:pPr>
              <w:pStyle w:val="TSMTxt"/>
            </w:pPr>
          </w:p>
          <w:p w14:paraId="434471BB" w14:textId="2B16CA44" w:rsidR="00D41E60" w:rsidRPr="00757BD8" w:rsidRDefault="00D41E60" w:rsidP="004B0F67">
            <w:pPr>
              <w:pStyle w:val="TSMTxt"/>
            </w:pPr>
          </w:p>
          <w:p w14:paraId="33CBE907" w14:textId="245A5731" w:rsidR="00D41E60" w:rsidRPr="00757BD8" w:rsidRDefault="00FB4CF7" w:rsidP="00353968">
            <w:pPr>
              <w:pStyle w:val="TSMTxt"/>
              <w:spacing w:before="0"/>
            </w:pPr>
            <w:r w:rsidRPr="00757BD8">
              <w:rPr>
                <w:noProof/>
                <w:lang w:eastAsia="en-NZ"/>
              </w:rPr>
              <mc:AlternateContent>
                <mc:Choice Requires="wpg">
                  <w:drawing>
                    <wp:anchor distT="0" distB="0" distL="114300" distR="114300" simplePos="0" relativeHeight="251746304" behindDoc="0" locked="0" layoutInCell="1" allowOverlap="1" wp14:anchorId="1AA12BFC" wp14:editId="19FFDE5E">
                      <wp:simplePos x="0" y="0"/>
                      <wp:positionH relativeFrom="column">
                        <wp:posOffset>1278655</wp:posOffset>
                      </wp:positionH>
                      <wp:positionV relativeFrom="paragraph">
                        <wp:posOffset>201043</wp:posOffset>
                      </wp:positionV>
                      <wp:extent cx="732874" cy="858483"/>
                      <wp:effectExtent l="0" t="0" r="29210" b="37465"/>
                      <wp:wrapNone/>
                      <wp:docPr id="28" name="Group 28"/>
                      <wp:cNvGraphicFramePr/>
                      <a:graphic xmlns:a="http://schemas.openxmlformats.org/drawingml/2006/main">
                        <a:graphicData uri="http://schemas.microsoft.com/office/word/2010/wordprocessingGroup">
                          <wpg:wgp>
                            <wpg:cNvGrpSpPr/>
                            <wpg:grpSpPr>
                              <a:xfrm rot="10800000">
                                <a:off x="0" y="0"/>
                                <a:ext cx="732874" cy="858483"/>
                                <a:chOff x="0" y="0"/>
                                <a:chExt cx="1596473" cy="626561"/>
                              </a:xfrm>
                            </wpg:grpSpPr>
                            <wps:wsp>
                              <wps:cNvPr id="29" name="Straight Connector 29"/>
                              <wps:cNvCnPr/>
                              <wps:spPr>
                                <a:xfrm rot="5400000" flipH="1">
                                  <a:off x="-32421" y="590561"/>
                                  <a:ext cx="72000"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wps:spPr>
                                <a:xfrm rot="5400000" flipH="1" flipV="1">
                                  <a:off x="519636" y="-519636"/>
                                  <a:ext cx="557201" cy="1596473"/>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30AF3E" id="Group 28" o:spid="_x0000_s1026" style="position:absolute;margin-left:100.7pt;margin-top:15.85pt;width:57.7pt;height:67.6pt;rotation:180;z-index:251746304;mso-width-relative:margin;mso-height-relative:margin" coordsize="15964,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">
                      <v:line id="Straight Connector 29" o:spid="_x0000_s1027" style="position:absolute;rotation:-90;flip:x;visibility:visible;mso-wrap-style:square" from="-325,5905" to="395,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">
                        <v:stroke joinstyle="miter"/>
                      </v:line>
                      <v:line id="Straight Connector 32" o:spid="_x0000_s1028" style="position:absolute;rotation:90;flip:x y;visibility:visible;mso-wrap-style:square" from="5196,-5196" to="10768,10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">
                        <v:stroke joinstyle="miter"/>
                      </v:line>
                    </v:group>
                  </w:pict>
                </mc:Fallback>
              </mc:AlternateContent>
            </w:r>
          </w:p>
          <w:p w14:paraId="30B78B88" w14:textId="7A5DA1A9" w:rsidR="00F450CB" w:rsidRPr="00757BD8" w:rsidRDefault="009B671C" w:rsidP="004B0F67">
            <w:pPr>
              <w:pStyle w:val="TSMTxt"/>
            </w:pPr>
            <w:r w:rsidRPr="00757BD8">
              <w:rPr>
                <w:noProof/>
                <w:lang w:eastAsia="en-NZ"/>
              </w:rPr>
              <mc:AlternateContent>
                <mc:Choice Requires="wpg">
                  <w:drawing>
                    <wp:anchor distT="0" distB="0" distL="114300" distR="114300" simplePos="0" relativeHeight="251748352" behindDoc="0" locked="0" layoutInCell="1" allowOverlap="1" wp14:anchorId="4D57687D" wp14:editId="100380BF">
                      <wp:simplePos x="0" y="0"/>
                      <wp:positionH relativeFrom="column">
                        <wp:posOffset>-228603</wp:posOffset>
                      </wp:positionH>
                      <wp:positionV relativeFrom="paragraph">
                        <wp:posOffset>1245872</wp:posOffset>
                      </wp:positionV>
                      <wp:extent cx="574727" cy="506758"/>
                      <wp:effectExtent l="0" t="4127" r="30797" b="11748"/>
                      <wp:wrapNone/>
                      <wp:docPr id="33" name="Group 33"/>
                      <wp:cNvGraphicFramePr/>
                      <a:graphic xmlns:a="http://schemas.openxmlformats.org/drawingml/2006/main">
                        <a:graphicData uri="http://schemas.microsoft.com/office/word/2010/wordprocessingGroup">
                          <wpg:wgp>
                            <wpg:cNvGrpSpPr/>
                            <wpg:grpSpPr>
                              <a:xfrm rot="16200000" flipV="1">
                                <a:off x="0" y="0"/>
                                <a:ext cx="574727" cy="506758"/>
                                <a:chOff x="0" y="0"/>
                                <a:chExt cx="1596473" cy="626561"/>
                              </a:xfrm>
                            </wpg:grpSpPr>
                            <wps:wsp>
                              <wps:cNvPr id="34" name="Straight Connector 34"/>
                              <wps:cNvCnPr/>
                              <wps:spPr>
                                <a:xfrm rot="5400000" flipH="1">
                                  <a:off x="-32421" y="590561"/>
                                  <a:ext cx="72000"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rot="5400000" flipH="1" flipV="1">
                                  <a:off x="519636" y="-519636"/>
                                  <a:ext cx="557201" cy="1596473"/>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FCD9967" id="Group 33" o:spid="_x0000_s1026" style="position:absolute;margin-left:-18pt;margin-top:98.1pt;width:45.25pt;height:39.9pt;rotation:90;flip:y;z-index:251748352;mso-width-relative:margin;mso-height-relative:margin" coordsize="15964,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">
                      <v:line id="Straight Connector 34" o:spid="_x0000_s1027" style="position:absolute;rotation:-90;flip:x;visibility:visible;mso-wrap-style:square" from="-325,5905" to="395,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">
                        <v:stroke joinstyle="miter"/>
                      </v:line>
                      <v:line id="Straight Connector 35" o:spid="_x0000_s1028" style="position:absolute;rotation:90;flip:x y;visibility:visible;mso-wrap-style:square" from="5196,-5196" to="10768,10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">
                        <v:stroke joinstyle="miter"/>
                      </v:line>
                    </v:group>
                  </w:pict>
                </mc:Fallback>
              </mc:AlternateContent>
            </w:r>
            <w:r w:rsidR="00765DDB">
              <w:rPr>
                <w:noProof/>
                <w:lang w:eastAsia="en-NZ"/>
              </w:rPr>
              <w:drawing>
                <wp:inline distT="0" distB="0" distL="0" distR="0" wp14:anchorId="744CEC75" wp14:editId="724C0110">
                  <wp:extent cx="4255200" cy="302400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8"/>
                          <a:stretch>
                            <a:fillRect/>
                          </a:stretch>
                        </pic:blipFill>
                        <pic:spPr>
                          <a:xfrm>
                            <a:off x="0" y="0"/>
                            <a:ext cx="4255200" cy="3024000"/>
                          </a:xfrm>
                          <a:prstGeom prst="rect">
                            <a:avLst/>
                          </a:prstGeom>
                        </pic:spPr>
                      </pic:pic>
                    </a:graphicData>
                  </a:graphic>
                </wp:inline>
              </w:drawing>
            </w:r>
          </w:p>
        </w:tc>
      </w:tr>
      <w:tr w:rsidR="00A44EB4" w:rsidRPr="00757BD8" w14:paraId="0712C521" w14:textId="77777777" w:rsidTr="00A42B2A">
        <w:tc>
          <w:tcPr>
            <w:tcW w:w="2694" w:type="dxa"/>
            <w:shd w:val="clear" w:color="auto" w:fill="F8F0E4"/>
          </w:tcPr>
          <w:p w14:paraId="5C832A99" w14:textId="78296F29" w:rsidR="00EB1B7D" w:rsidRPr="00757BD8" w:rsidRDefault="00A42B2A" w:rsidP="00F450CB">
            <w:pPr>
              <w:pStyle w:val="TSMTxt"/>
              <w:spacing w:before="0" w:after="0"/>
              <w:ind w:left="0"/>
            </w:pPr>
            <w:r w:rsidRPr="00757BD8">
              <w:rPr>
                <w:noProof/>
                <w:lang w:eastAsia="en-NZ"/>
              </w:rPr>
              <mc:AlternateContent>
                <mc:Choice Requires="wps">
                  <w:drawing>
                    <wp:anchor distT="45720" distB="45720" distL="114300" distR="114300" simplePos="0" relativeHeight="251714560" behindDoc="0" locked="0" layoutInCell="1" allowOverlap="1" wp14:anchorId="432C87A6" wp14:editId="2F8ABBDB">
                      <wp:simplePos x="0" y="0"/>
                      <wp:positionH relativeFrom="column">
                        <wp:posOffset>-15199</wp:posOffset>
                      </wp:positionH>
                      <wp:positionV relativeFrom="paragraph">
                        <wp:posOffset>1960055</wp:posOffset>
                      </wp:positionV>
                      <wp:extent cx="1471930" cy="1552575"/>
                      <wp:effectExtent l="0" t="38100" r="1480820" b="66675"/>
                      <wp:wrapNone/>
                      <wp:docPr id="3"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930" cy="1552575"/>
                              </a:xfrm>
                              <a:prstGeom prst="accentCallout2">
                                <a:avLst>
                                  <a:gd name="adj1" fmla="val 14218"/>
                                  <a:gd name="adj2" fmla="val 106870"/>
                                  <a:gd name="adj3" fmla="val 14218"/>
                                  <a:gd name="adj4" fmla="val 118431"/>
                                  <a:gd name="adj5" fmla="val 42989"/>
                                  <a:gd name="adj6" fmla="val 199739"/>
                                </a:avLst>
                              </a:prstGeom>
                              <a:solidFill>
                                <a:srgbClr val="F8F0E4"/>
                              </a:solidFill>
                              <a:ln w="9525">
                                <a:solidFill>
                                  <a:srgbClr val="000000"/>
                                </a:solidFill>
                                <a:miter lim="800000"/>
                                <a:headEnd/>
                                <a:tailEnd/>
                              </a:ln>
                            </wps:spPr>
                            <wps:txbx>
                              <w:txbxContent>
                                <w:p w14:paraId="1338E9E2" w14:textId="38BB61F5" w:rsidR="00506852" w:rsidRDefault="00597E3C" w:rsidP="007F26E1">
                                  <w:pPr>
                                    <w:spacing w:before="0"/>
                                  </w:pPr>
                                  <w:r w:rsidRPr="00597E3C">
                                    <w:rPr>
                                      <w:sz w:val="17"/>
                                    </w:rPr>
                                    <w:t>We can use what we know about the way carbon moves through these systems to take actions that reduce the amount of carbon dioxide moving into the atmosphere, where it contributes to global warming and consequent climate change.</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2C87A6" id="AutoShape 518" o:spid="_x0000_s1031" type="#_x0000_t45" style="position:absolute;margin-left:-1.2pt;margin-top:154.35pt;width:115.9pt;height:122.2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" adj="43144,9286,25581,3071,23084,3071" fillcolor="#f8f0e4">
                      <v:path arrowok="f"/>
                      <v:textbox inset="2mm,,1mm">
                        <w:txbxContent>
                          <w:p w14:paraId="1338E9E2" w14:textId="38BB61F5" w:rsidR="00506852" w:rsidRDefault="00597E3C" w:rsidP="007F26E1">
                            <w:pPr>
                              <w:spacing w:before="0"/>
                            </w:pPr>
                            <w:r w:rsidRPr="00597E3C">
                              <w:rPr>
                                <w:sz w:val="17"/>
                              </w:rPr>
                              <w:t>We can use what we know about the way carbon moves through these systems to take actions that reduce the amount of carbon dioxide moving into the atmosphere, where it contributes to global warming and consequent climate change.</w:t>
                            </w:r>
                          </w:p>
                        </w:txbxContent>
                      </v:textbox>
                      <o:callout v:ext="edit" minusx="t" minusy="t"/>
                    </v:shape>
                  </w:pict>
                </mc:Fallback>
              </mc:AlternateContent>
            </w:r>
          </w:p>
        </w:tc>
        <w:tc>
          <w:tcPr>
            <w:tcW w:w="7512" w:type="dxa"/>
            <w:shd w:val="clear" w:color="auto" w:fill="F8F0E4"/>
          </w:tcPr>
          <w:p w14:paraId="2F0624EC" w14:textId="26B3A054" w:rsidR="00466B49" w:rsidRDefault="00466B49" w:rsidP="008B1711">
            <w:pPr>
              <w:pStyle w:val="TSMTxt"/>
            </w:pPr>
          </w:p>
          <w:p w14:paraId="52D3FE25" w14:textId="4DAD3738" w:rsidR="006E5CC2" w:rsidRDefault="00F90188" w:rsidP="008B1711">
            <w:pPr>
              <w:pStyle w:val="TSMTxt"/>
            </w:pPr>
            <w:r w:rsidRPr="00757BD8">
              <w:rPr>
                <w:noProof/>
                <w:lang w:eastAsia="en-NZ"/>
              </w:rPr>
              <mc:AlternateContent>
                <mc:Choice Requires="wpg">
                  <w:drawing>
                    <wp:anchor distT="0" distB="0" distL="114300" distR="114300" simplePos="0" relativeHeight="251752448" behindDoc="0" locked="0" layoutInCell="1" allowOverlap="1" wp14:anchorId="3BD20F5A" wp14:editId="47D1CC40">
                      <wp:simplePos x="0" y="0"/>
                      <wp:positionH relativeFrom="column">
                        <wp:posOffset>605473</wp:posOffset>
                      </wp:positionH>
                      <wp:positionV relativeFrom="paragraph">
                        <wp:posOffset>2020887</wp:posOffset>
                      </wp:positionV>
                      <wp:extent cx="347980" cy="1853565"/>
                      <wp:effectExtent l="0" t="0" r="23178" b="42227"/>
                      <wp:wrapNone/>
                      <wp:docPr id="39" name="Group 39"/>
                      <wp:cNvGraphicFramePr/>
                      <a:graphic xmlns:a="http://schemas.openxmlformats.org/drawingml/2006/main">
                        <a:graphicData uri="http://schemas.microsoft.com/office/word/2010/wordprocessingGroup">
                          <wpg:wgp>
                            <wpg:cNvGrpSpPr/>
                            <wpg:grpSpPr>
                              <a:xfrm rot="16200000" flipV="1">
                                <a:off x="0" y="0"/>
                                <a:ext cx="347980" cy="1853565"/>
                                <a:chOff x="0" y="0"/>
                                <a:chExt cx="1596473" cy="626561"/>
                              </a:xfrm>
                            </wpg:grpSpPr>
                            <wps:wsp>
                              <wps:cNvPr id="40" name="Straight Connector 40"/>
                              <wps:cNvCnPr/>
                              <wps:spPr>
                                <a:xfrm rot="5400000" flipH="1">
                                  <a:off x="-32421" y="590561"/>
                                  <a:ext cx="72000"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41" name="Straight Connector 41"/>
                              <wps:cNvCnPr/>
                              <wps:spPr>
                                <a:xfrm rot="5400000" flipH="1" flipV="1">
                                  <a:off x="519636" y="-519636"/>
                                  <a:ext cx="557201" cy="1596473"/>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B0C73C4" id="Group 39" o:spid="_x0000_s1026" style="position:absolute;margin-left:47.7pt;margin-top:159.1pt;width:27.4pt;height:145.95pt;rotation:90;flip:y;z-index:251752448;mso-width-relative:margin;mso-height-relative:margin" coordsize="15964,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">
                      <v:line id="Straight Connector 40" o:spid="_x0000_s1027" style="position:absolute;rotation:-90;flip:x;visibility:visible;mso-wrap-style:square" from="-325,5905" to="395,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">
                        <v:stroke joinstyle="miter"/>
                      </v:line>
                      <v:line id="Straight Connector 41" o:spid="_x0000_s1028" style="position:absolute;rotation:90;flip:x y;visibility:visible;mso-wrap-style:square" from="5196,-5196" to="10768,10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">
                        <v:stroke joinstyle="miter"/>
                      </v:line>
                    </v:group>
                  </w:pict>
                </mc:Fallback>
              </mc:AlternateContent>
            </w:r>
            <w:r w:rsidRPr="00757BD8">
              <w:rPr>
                <w:noProof/>
                <w:lang w:eastAsia="en-NZ"/>
              </w:rPr>
              <mc:AlternateContent>
                <mc:Choice Requires="wpg">
                  <w:drawing>
                    <wp:anchor distT="0" distB="0" distL="114300" distR="114300" simplePos="0" relativeHeight="251750400" behindDoc="0" locked="0" layoutInCell="1" allowOverlap="1" wp14:anchorId="616E506A" wp14:editId="6FA5C920">
                      <wp:simplePos x="0" y="0"/>
                      <wp:positionH relativeFrom="column">
                        <wp:posOffset>475402</wp:posOffset>
                      </wp:positionH>
                      <wp:positionV relativeFrom="paragraph">
                        <wp:posOffset>2055388</wp:posOffset>
                      </wp:positionV>
                      <wp:extent cx="182563" cy="1422295"/>
                      <wp:effectExtent l="0" t="0" r="36195" b="36195"/>
                      <wp:wrapNone/>
                      <wp:docPr id="36" name="Group 36"/>
                      <wp:cNvGraphicFramePr/>
                      <a:graphic xmlns:a="http://schemas.openxmlformats.org/drawingml/2006/main">
                        <a:graphicData uri="http://schemas.microsoft.com/office/word/2010/wordprocessingGroup">
                          <wpg:wgp>
                            <wpg:cNvGrpSpPr/>
                            <wpg:grpSpPr>
                              <a:xfrm rot="16200000" flipV="1">
                                <a:off x="0" y="0"/>
                                <a:ext cx="182563" cy="1422295"/>
                                <a:chOff x="0" y="0"/>
                                <a:chExt cx="1596473" cy="626561"/>
                              </a:xfrm>
                            </wpg:grpSpPr>
                            <wps:wsp>
                              <wps:cNvPr id="37" name="Straight Connector 37"/>
                              <wps:cNvCnPr/>
                              <wps:spPr>
                                <a:xfrm rot="5400000" flipH="1">
                                  <a:off x="-32421" y="590561"/>
                                  <a:ext cx="72000"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8" name="Straight Connector 38"/>
                              <wps:cNvCnPr/>
                              <wps:spPr>
                                <a:xfrm rot="5400000" flipH="1" flipV="1">
                                  <a:off x="519636" y="-519636"/>
                                  <a:ext cx="557201" cy="1596473"/>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462AA58" id="Group 36" o:spid="_x0000_s1026" style="position:absolute;margin-left:37.45pt;margin-top:161.85pt;width:14.4pt;height:112pt;rotation:90;flip:y;z-index:251750400;mso-width-relative:margin;mso-height-relative:margin" coordsize="15964,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">
                      <v:line id="Straight Connector 37" o:spid="_x0000_s1027" style="position:absolute;rotation:-90;flip:x;visibility:visible;mso-wrap-style:square" from="-325,5905" to="395,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">
                        <v:stroke joinstyle="miter"/>
                      </v:line>
                      <v:line id="Straight Connector 38" o:spid="_x0000_s1028" style="position:absolute;rotation:90;flip:x y;visibility:visible;mso-wrap-style:square" from="5196,-5196" to="10768,10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">
                        <v:stroke joinstyle="miter"/>
                      </v:line>
                    </v:group>
                  </w:pict>
                </mc:Fallback>
              </mc:AlternateContent>
            </w:r>
            <w:r w:rsidRPr="00757BD8">
              <w:rPr>
                <w:noProof/>
                <w:lang w:eastAsia="en-NZ"/>
              </w:rPr>
              <mc:AlternateContent>
                <mc:Choice Requires="wpg">
                  <w:drawing>
                    <wp:anchor distT="0" distB="0" distL="114300" distR="114300" simplePos="0" relativeHeight="251744256" behindDoc="0" locked="0" layoutInCell="1" allowOverlap="1" wp14:anchorId="79B3B183" wp14:editId="375E17B2">
                      <wp:simplePos x="0" y="0"/>
                      <wp:positionH relativeFrom="column">
                        <wp:posOffset>420405</wp:posOffset>
                      </wp:positionH>
                      <wp:positionV relativeFrom="paragraph">
                        <wp:posOffset>1561430</wp:posOffset>
                      </wp:positionV>
                      <wp:extent cx="404497" cy="1531060"/>
                      <wp:effectExtent l="8255" t="0" r="22860" b="41910"/>
                      <wp:wrapNone/>
                      <wp:docPr id="30" name="Group 30"/>
                      <wp:cNvGraphicFramePr/>
                      <a:graphic xmlns:a="http://schemas.openxmlformats.org/drawingml/2006/main">
                        <a:graphicData uri="http://schemas.microsoft.com/office/word/2010/wordprocessingGroup">
                          <wpg:wgp>
                            <wpg:cNvGrpSpPr/>
                            <wpg:grpSpPr>
                              <a:xfrm rot="5400000">
                                <a:off x="0" y="0"/>
                                <a:ext cx="404497" cy="1531060"/>
                                <a:chOff x="0" y="0"/>
                                <a:chExt cx="1596473" cy="626561"/>
                              </a:xfrm>
                            </wpg:grpSpPr>
                            <wps:wsp>
                              <wps:cNvPr id="14" name="Straight Connector 14"/>
                              <wps:cNvCnPr/>
                              <wps:spPr>
                                <a:xfrm rot="5400000" flipH="1">
                                  <a:off x="-32421" y="590561"/>
                                  <a:ext cx="72000"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rot="5400000" flipH="1" flipV="1">
                                  <a:off x="519636" y="-519636"/>
                                  <a:ext cx="557201" cy="1596473"/>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5B2BA04" id="Group 30" o:spid="_x0000_s1026" style="position:absolute;margin-left:33.1pt;margin-top:122.95pt;width:31.85pt;height:120.55pt;rotation:90;z-index:251744256;mso-width-relative:margin;mso-height-relative:margin" coordsize="15964,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">
                      <v:line id="Straight Connector 14" o:spid="_x0000_s1027" style="position:absolute;rotation:-90;flip:x;visibility:visible;mso-wrap-style:square" from="-325,5905" to="395,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">
                        <v:stroke joinstyle="miter"/>
                      </v:line>
                      <v:line id="Straight Connector 20" o:spid="_x0000_s1028" style="position:absolute;rotation:90;flip:x y;visibility:visible;mso-wrap-style:square" from="5196,-5196" to="10768,10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">
                        <v:stroke joinstyle="miter"/>
                      </v:line>
                    </v:group>
                  </w:pict>
                </mc:Fallback>
              </mc:AlternateContent>
            </w:r>
            <w:r w:rsidR="00A42B2A">
              <w:rPr>
                <w:noProof/>
                <w:lang w:eastAsia="en-NZ"/>
              </w:rPr>
              <w:drawing>
                <wp:inline distT="0" distB="0" distL="0" distR="0" wp14:anchorId="3E1EF0D5" wp14:editId="4CA6DBCD">
                  <wp:extent cx="4507200" cy="320400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9"/>
                          <a:stretch>
                            <a:fillRect/>
                          </a:stretch>
                        </pic:blipFill>
                        <pic:spPr>
                          <a:xfrm>
                            <a:off x="0" y="0"/>
                            <a:ext cx="4507200" cy="3204000"/>
                          </a:xfrm>
                          <a:prstGeom prst="rect">
                            <a:avLst/>
                          </a:prstGeom>
                        </pic:spPr>
                      </pic:pic>
                    </a:graphicData>
                  </a:graphic>
                </wp:inline>
              </w:drawing>
            </w:r>
          </w:p>
          <w:p w14:paraId="710C7C8B" w14:textId="763DD5E1" w:rsidR="000F7753" w:rsidRPr="00757BD8" w:rsidRDefault="000F7753" w:rsidP="008B1711">
            <w:pPr>
              <w:pStyle w:val="TSMTxt"/>
            </w:pPr>
          </w:p>
        </w:tc>
      </w:tr>
    </w:tbl>
    <w:p w14:paraId="7621345D" w14:textId="77777777" w:rsidR="00B066A4" w:rsidRPr="00757BD8" w:rsidRDefault="00B066A4" w:rsidP="003B2B0A">
      <w:pPr>
        <w:spacing w:before="0" w:line="240" w:lineRule="auto"/>
      </w:pPr>
    </w:p>
    <w:p w14:paraId="72E2C885" w14:textId="2671F76D" w:rsidR="00044048" w:rsidRPr="00757BD8" w:rsidRDefault="00044048" w:rsidP="00133C54">
      <w:pPr>
        <w:spacing w:before="0" w:line="240" w:lineRule="auto"/>
        <w:rPr>
          <w:sz w:val="12"/>
        </w:rPr>
        <w:sectPr w:rsidR="00044048" w:rsidRPr="00757BD8" w:rsidSect="00133C54">
          <w:footerReference w:type="default" r:id="rId30"/>
          <w:pgSz w:w="11900" w:h="16840"/>
          <w:pgMar w:top="851" w:right="851" w:bottom="567" w:left="851" w:header="709" w:footer="227" w:gutter="0"/>
          <w:cols w:space="708"/>
        </w:sectPr>
      </w:pPr>
    </w:p>
    <w:p w14:paraId="33223E10" w14:textId="77777777" w:rsidR="00A44EB4" w:rsidRPr="00757BD8" w:rsidRDefault="00A44EB4" w:rsidP="003B2B0A">
      <w:pPr>
        <w:spacing w:before="0" w:line="240" w:lineRule="auto"/>
      </w:pPr>
    </w:p>
    <w:p w14:paraId="43B3CC2C" w14:textId="77777777" w:rsidR="00133C54" w:rsidRPr="00757BD8" w:rsidRDefault="00133C54" w:rsidP="00894FCF">
      <w:pPr>
        <w:pStyle w:val="Heading1"/>
        <w:rPr>
          <w:noProof w:val="0"/>
        </w:rPr>
        <w:sectPr w:rsidR="00133C54" w:rsidRPr="00757BD8" w:rsidSect="00044048">
          <w:type w:val="continuous"/>
          <w:pgSz w:w="11900" w:h="16840"/>
          <w:pgMar w:top="851" w:right="851" w:bottom="567" w:left="851" w:header="709" w:footer="227" w:gutter="0"/>
          <w:cols w:space="708"/>
        </w:sectPr>
      </w:pPr>
    </w:p>
    <w:p w14:paraId="63AC8997" w14:textId="77777777" w:rsidR="00A44EB4" w:rsidRPr="00757BD8" w:rsidRDefault="001978EC" w:rsidP="00F2506C">
      <w:pPr>
        <w:pStyle w:val="Heading1"/>
        <w:spacing w:before="160"/>
        <w:rPr>
          <w:noProof w:val="0"/>
        </w:rPr>
      </w:pPr>
      <w:r w:rsidRPr="00757BD8">
        <w:lastRenderedPageBreak/>
        <mc:AlternateContent>
          <mc:Choice Requires="wps">
            <w:drawing>
              <wp:anchor distT="0" distB="0" distL="114300" distR="114300" simplePos="0" relativeHeight="251677696" behindDoc="1" locked="0" layoutInCell="0" allowOverlap="1" wp14:anchorId="22C16D24" wp14:editId="025C5C98">
                <wp:simplePos x="0" y="0"/>
                <wp:positionH relativeFrom="column">
                  <wp:posOffset>-577850</wp:posOffset>
                </wp:positionH>
                <wp:positionV relativeFrom="paragraph">
                  <wp:posOffset>7620</wp:posOffset>
                </wp:positionV>
                <wp:extent cx="7732395" cy="360000"/>
                <wp:effectExtent l="0" t="0" r="20955" b="21590"/>
                <wp:wrapNone/>
                <wp:docPr id="19"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360000"/>
                        </a:xfrm>
                        <a:prstGeom prst="rect">
                          <a:avLst/>
                        </a:prstGeom>
                        <a:solidFill>
                          <a:srgbClr val="003D26"/>
                        </a:solidFill>
                        <a:ln>
                          <a:solidFill>
                            <a:srgbClr val="003D26"/>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40B78" id="Rectangle 499" o:spid="_x0000_s1026" style="position:absolute;margin-left:-45.5pt;margin-top:.6pt;width:608.85pt;height:28.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" o:allowincell="f" fillcolor="#003d26" strokecolor="#003d26">
                <v:path arrowok="t"/>
              </v:rect>
            </w:pict>
          </mc:Fallback>
        </mc:AlternateContent>
      </w:r>
      <w:r w:rsidR="00FC11C5" w:rsidRPr="00757BD8">
        <w:rPr>
          <w:noProof w:val="0"/>
        </w:rPr>
        <w:t xml:space="preserve">Learning activities – Exploring </w:t>
      </w:r>
      <w:r w:rsidR="00AB1101" w:rsidRPr="00757BD8">
        <w:rPr>
          <w:noProof w:val="0"/>
        </w:rPr>
        <w:t>the science</w:t>
      </w:r>
      <w:r w:rsidR="002563E3" w:rsidRPr="00757BD8">
        <w:rPr>
          <w:noProof w:val="0"/>
        </w:rPr>
        <w:t xml:space="preserve"> </w:t>
      </w:r>
    </w:p>
    <w:p w14:paraId="6D2740AB" w14:textId="77777777" w:rsidR="00FC11C5" w:rsidRPr="00757BD8" w:rsidRDefault="00FC11C5" w:rsidP="00FC11C5">
      <w:pPr>
        <w:rPr>
          <w:lang w:eastAsia="en-NZ"/>
        </w:rPr>
      </w:pPr>
    </w:p>
    <w:p w14:paraId="15E8BFA8" w14:textId="77777777" w:rsidR="00603129" w:rsidRPr="00757BD8" w:rsidRDefault="00603129" w:rsidP="00D3104E">
      <w:pPr>
        <w:pStyle w:val="Heading4"/>
        <w:sectPr w:rsidR="00603129" w:rsidRPr="00757BD8" w:rsidSect="00044048">
          <w:footerReference w:type="default" r:id="rId31"/>
          <w:pgSz w:w="11900" w:h="16840" w:code="9"/>
          <w:pgMar w:top="851" w:right="851" w:bottom="567" w:left="851" w:header="567" w:footer="284" w:gutter="0"/>
          <w:cols w:space="708"/>
        </w:sectPr>
      </w:pPr>
    </w:p>
    <w:tbl>
      <w:tblPr>
        <w:tblW w:w="10206" w:type="dxa"/>
        <w:tblLayout w:type="fixed"/>
        <w:tblLook w:val="00A0" w:firstRow="1" w:lastRow="0" w:firstColumn="1" w:lastColumn="0" w:noHBand="0" w:noVBand="0"/>
      </w:tblPr>
      <w:tblGrid>
        <w:gridCol w:w="5098"/>
        <w:gridCol w:w="5108"/>
      </w:tblGrid>
      <w:tr w:rsidR="00F03237" w:rsidRPr="00757BD8" w14:paraId="5EFDC780" w14:textId="77777777" w:rsidTr="00077B5A">
        <w:tc>
          <w:tcPr>
            <w:tcW w:w="5211" w:type="dxa"/>
            <w:tcBorders>
              <w:top w:val="single" w:sz="4" w:space="0" w:color="BFBFBF"/>
            </w:tcBorders>
            <w:shd w:val="clear" w:color="auto" w:fill="F8F0E4"/>
          </w:tcPr>
          <w:p w14:paraId="1D0D5A4A" w14:textId="4E9B02B7" w:rsidR="00F03237" w:rsidRPr="00757BD8" w:rsidRDefault="00F03237" w:rsidP="00F44BCF">
            <w:pPr>
              <w:pStyle w:val="Heading3"/>
            </w:pPr>
            <w:r w:rsidRPr="00757BD8">
              <w:t xml:space="preserve">Activity 1 – </w:t>
            </w:r>
            <w:r w:rsidR="00577B8B" w:rsidRPr="00757BD8">
              <w:rPr>
                <w:rFonts w:cstheme="majorHAnsi"/>
              </w:rPr>
              <w:t>My place in the carbon cycle</w:t>
            </w:r>
          </w:p>
          <w:p w14:paraId="690D43C7" w14:textId="5ABDE4A1" w:rsidR="0087503E" w:rsidRPr="00757BD8" w:rsidRDefault="0087503E" w:rsidP="00AD0847">
            <w:pPr>
              <w:pStyle w:val="TSMtxt3pt"/>
              <w:spacing w:before="0"/>
            </w:pPr>
            <w:r w:rsidRPr="00757BD8">
              <w:t>Support the students to connect what they have read in the article to their place in the world. Move from the big ideas about the carbon cycle and sinks and sources to an exploration of the local ecosystem and their daily activities and</w:t>
            </w:r>
            <w:r w:rsidR="00F8179F" w:rsidRPr="00757BD8">
              <w:t> </w:t>
            </w:r>
            <w:r w:rsidRPr="00757BD8">
              <w:t>actions. Work towards the creation of a diagram that will explain how carbon moves around the local environment and how this is changing.</w:t>
            </w:r>
          </w:p>
          <w:p w14:paraId="3CEE0C33" w14:textId="77777777" w:rsidR="0087503E" w:rsidRPr="00757BD8" w:rsidRDefault="0087503E" w:rsidP="0087503E">
            <w:pPr>
              <w:pStyle w:val="TSMTxt"/>
            </w:pPr>
            <w:r w:rsidRPr="00757BD8">
              <w:t>Revisit the text on page 11 and the concepts about elements and atoms. Select from the following activities to extend and reinforce the learning.</w:t>
            </w:r>
          </w:p>
          <w:p w14:paraId="1356D161" w14:textId="77777777" w:rsidR="0087503E" w:rsidRPr="00757BD8" w:rsidRDefault="0087503E" w:rsidP="00AD0847">
            <w:pPr>
              <w:pStyle w:val="TSMtextbullets"/>
            </w:pPr>
            <w:r w:rsidRPr="00757BD8">
              <w:t xml:space="preserve">Use the video from the </w:t>
            </w:r>
            <w:hyperlink r:id="rId32">
              <w:r w:rsidRPr="00757BD8">
                <w:rPr>
                  <w:rStyle w:val="Hyperlink"/>
                </w:rPr>
                <w:t>Cosmic Eye Project</w:t>
              </w:r>
            </w:hyperlink>
            <w:r w:rsidRPr="00757BD8">
              <w:t xml:space="preserve"> to demonstrate just how tiny an atom is and that they make up everything that exists.</w:t>
            </w:r>
          </w:p>
          <w:p w14:paraId="04AB2958" w14:textId="71E30224" w:rsidR="0087503E" w:rsidRPr="00757BD8" w:rsidRDefault="0087503E" w:rsidP="0087503E">
            <w:pPr>
              <w:pStyle w:val="TSMtextbullets"/>
            </w:pPr>
            <w:r w:rsidRPr="00757BD8">
              <w:t xml:space="preserve">Use the </w:t>
            </w:r>
            <w:hyperlink r:id="rId33">
              <w:r w:rsidRPr="00757BD8">
                <w:rPr>
                  <w:rStyle w:val="Hyperlink"/>
                </w:rPr>
                <w:t>Science Learning Hub carbon cycle interactive diagram</w:t>
              </w:r>
            </w:hyperlink>
            <w:r w:rsidRPr="00757BD8">
              <w:t xml:space="preserve"> to deepen the students’ understandings about carbon and the carbon cycle.</w:t>
            </w:r>
          </w:p>
          <w:p w14:paraId="637D5F35" w14:textId="7EC6318F" w:rsidR="00671407" w:rsidRPr="00757BD8" w:rsidRDefault="00671407" w:rsidP="0087503E">
            <w:pPr>
              <w:pStyle w:val="TSMtextbullets"/>
            </w:pPr>
            <w:r w:rsidRPr="00757BD8">
              <w:t xml:space="preserve">Use the </w:t>
            </w:r>
            <w:hyperlink r:id="rId34" w:history="1">
              <w:r w:rsidRPr="00757BD8">
                <w:rPr>
                  <w:rStyle w:val="Hyperlink"/>
                </w:rPr>
                <w:t>Carbon Cycle Role Play</w:t>
              </w:r>
            </w:hyperlink>
            <w:r w:rsidRPr="00757BD8">
              <w:t xml:space="preserve"> to reinforce the students’ understandings that there is a finite amount of carbon on Earth, that it moves around the environment, and that humans have an impact on it.</w:t>
            </w:r>
          </w:p>
          <w:p w14:paraId="654E6356" w14:textId="6705350E" w:rsidR="00671407" w:rsidRPr="00757BD8" w:rsidRDefault="00671407" w:rsidP="00671407">
            <w:pPr>
              <w:pStyle w:val="TSMtextbullets"/>
            </w:pPr>
            <w:r w:rsidRPr="00757BD8">
              <w:t xml:space="preserve">Use the </w:t>
            </w:r>
            <w:r w:rsidRPr="00757BD8">
              <w:rPr>
                <w:i/>
                <w:iCs/>
              </w:rPr>
              <w:t>School Journal</w:t>
            </w:r>
            <w:r w:rsidRPr="00757BD8">
              <w:t xml:space="preserve"> article “</w:t>
            </w:r>
            <w:hyperlink r:id="rId35" w:history="1">
              <w:r w:rsidRPr="00757BD8">
                <w:rPr>
                  <w:rStyle w:val="Hyperlink"/>
                </w:rPr>
                <w:t>Feedback</w:t>
              </w:r>
            </w:hyperlink>
            <w:r w:rsidRPr="00757BD8">
              <w:t>” to help the students understand how processes that form part of the carbon cycle can have a negative or positive effect on climate change.</w:t>
            </w:r>
          </w:p>
          <w:p w14:paraId="0B73732A" w14:textId="05314D69" w:rsidR="0087503E" w:rsidRPr="00757BD8" w:rsidRDefault="0087503E" w:rsidP="00671407">
            <w:pPr>
              <w:pStyle w:val="TSMTxt"/>
            </w:pPr>
            <w:r w:rsidRPr="00757BD8">
              <w:t xml:space="preserve">There are many representations of the carbon cycle, including the one on the </w:t>
            </w:r>
            <w:hyperlink r:id="rId36">
              <w:r w:rsidRPr="00757BD8">
                <w:rPr>
                  <w:rStyle w:val="Hyperlink"/>
                </w:rPr>
                <w:t>Science Learning Hub</w:t>
              </w:r>
            </w:hyperlink>
            <w:r w:rsidRPr="00757BD8">
              <w:t>. Have the students locate and critique other examples to create a set of criteria for</w:t>
            </w:r>
            <w:r w:rsidR="00671407" w:rsidRPr="00757BD8">
              <w:t> </w:t>
            </w:r>
            <w:r w:rsidRPr="00757BD8">
              <w:t>an effective way of representing it to people in the local</w:t>
            </w:r>
            <w:r w:rsidR="00671407" w:rsidRPr="00757BD8">
              <w:t> </w:t>
            </w:r>
            <w:r w:rsidRPr="00757BD8">
              <w:t>community.</w:t>
            </w:r>
          </w:p>
          <w:p w14:paraId="6715C941" w14:textId="77777777" w:rsidR="0087503E" w:rsidRPr="00757BD8" w:rsidRDefault="0087503E" w:rsidP="0087503E">
            <w:pPr>
              <w:pStyle w:val="TSMTxt"/>
            </w:pPr>
            <w:r w:rsidRPr="00757BD8">
              <w:t>Have the students look at maps, photos, film clips, or sketches of your local area over time.</w:t>
            </w:r>
          </w:p>
          <w:p w14:paraId="49D6A8E4" w14:textId="77777777" w:rsidR="0087503E" w:rsidRPr="00757BD8" w:rsidRDefault="0087503E" w:rsidP="00671407">
            <w:pPr>
              <w:pStyle w:val="TSMitalicbullets"/>
            </w:pPr>
            <w:r w:rsidRPr="00757BD8">
              <w:t xml:space="preserve">What changes can you see in our local environment? </w:t>
            </w:r>
          </w:p>
          <w:p w14:paraId="4B1A0A58" w14:textId="16ECDCC2" w:rsidR="0087503E" w:rsidRPr="00757BD8" w:rsidRDefault="0087503E" w:rsidP="00671407">
            <w:pPr>
              <w:pStyle w:val="TSMitalicbullets"/>
            </w:pPr>
            <w:r w:rsidRPr="00757BD8">
              <w:t>Do you think that the carbon sink in our area has increased</w:t>
            </w:r>
            <w:r w:rsidR="00F8179F" w:rsidRPr="00757BD8">
              <w:t> </w:t>
            </w:r>
            <w:r w:rsidRPr="00757BD8">
              <w:t>or decreased?</w:t>
            </w:r>
          </w:p>
          <w:p w14:paraId="410BB1CD" w14:textId="77777777" w:rsidR="0087503E" w:rsidRPr="00757BD8" w:rsidRDefault="0087503E" w:rsidP="00671407">
            <w:pPr>
              <w:pStyle w:val="TSMitalicbullets"/>
            </w:pPr>
            <w:r w:rsidRPr="00757BD8">
              <w:t>How big do you think the change is?</w:t>
            </w:r>
          </w:p>
          <w:p w14:paraId="78B0EB86" w14:textId="00B44255" w:rsidR="0087503E" w:rsidRPr="00757BD8" w:rsidRDefault="0087503E" w:rsidP="00671407">
            <w:pPr>
              <w:pStyle w:val="TSMitalicbullets"/>
            </w:pPr>
            <w:r w:rsidRPr="00757BD8">
              <w:t>What can people who have lived in our area for a long time</w:t>
            </w:r>
            <w:r w:rsidR="00F8179F" w:rsidRPr="00757BD8">
              <w:t> </w:t>
            </w:r>
            <w:r w:rsidRPr="00757BD8">
              <w:t>remember?</w:t>
            </w:r>
          </w:p>
          <w:p w14:paraId="36485CA8" w14:textId="77777777" w:rsidR="0087503E" w:rsidRPr="00757BD8" w:rsidRDefault="0087503E" w:rsidP="00671407">
            <w:pPr>
              <w:pStyle w:val="TSMTxt1st"/>
            </w:pPr>
            <w:r w:rsidRPr="00757BD8">
              <w:t>Discuss how the students can find out more about these historical changes. Then have them use their criteria to support the creation of diagrams that describe the carbon cycle in the local area. Have them create two versions that show what would have been observed before the arrival of Europeans and what the picture is today.</w:t>
            </w:r>
          </w:p>
          <w:p w14:paraId="336752B1" w14:textId="77777777" w:rsidR="00AD0847" w:rsidRPr="00757BD8" w:rsidRDefault="00AD0847" w:rsidP="00BF69F4">
            <w:pPr>
              <w:pStyle w:val="Heading3"/>
            </w:pPr>
            <w:r w:rsidRPr="00757BD8">
              <w:t>Extension</w:t>
            </w:r>
          </w:p>
          <w:p w14:paraId="0712D47B" w14:textId="284193B0" w:rsidR="00F03237" w:rsidRPr="00757BD8" w:rsidRDefault="00AD0847" w:rsidP="00BF69F4">
            <w:pPr>
              <w:pStyle w:val="TSMtxt3pt"/>
              <w:spacing w:before="0" w:after="120"/>
            </w:pPr>
            <w:r w:rsidRPr="00757BD8">
              <w:t>The students could use their diagrams to provide an evidence base for an environmental initiative.</w:t>
            </w:r>
          </w:p>
        </w:tc>
        <w:tc>
          <w:tcPr>
            <w:tcW w:w="5222" w:type="dxa"/>
            <w:tcBorders>
              <w:top w:val="single" w:sz="4" w:space="0" w:color="BFBFBF"/>
            </w:tcBorders>
            <w:shd w:val="clear" w:color="auto" w:fill="F8F0E4"/>
          </w:tcPr>
          <w:p w14:paraId="786E1EE3" w14:textId="77777777" w:rsidR="00F94D87" w:rsidRPr="00757BD8" w:rsidRDefault="00F94D87" w:rsidP="00B7039C">
            <w:pPr>
              <w:pStyle w:val="TSMTxt"/>
              <w:spacing w:after="480"/>
            </w:pPr>
            <w:r w:rsidRPr="00757BD8">
              <w:rPr>
                <w:noProof/>
                <w:lang w:eastAsia="en-NZ"/>
              </w:rPr>
              <mc:AlternateContent>
                <mc:Choice Requires="wps">
                  <w:drawing>
                    <wp:anchor distT="0" distB="0" distL="114300" distR="114300" simplePos="0" relativeHeight="251624448" behindDoc="0" locked="1" layoutInCell="1" allowOverlap="1" wp14:anchorId="0D5406F7" wp14:editId="2C58D7C9">
                      <wp:simplePos x="0" y="0"/>
                      <wp:positionH relativeFrom="column">
                        <wp:posOffset>747395</wp:posOffset>
                      </wp:positionH>
                      <wp:positionV relativeFrom="page">
                        <wp:posOffset>-703926</wp:posOffset>
                      </wp:positionV>
                      <wp:extent cx="2473200" cy="1026000"/>
                      <wp:effectExtent l="19050" t="19050" r="22860" b="22225"/>
                      <wp:wrapNone/>
                      <wp:docPr id="5"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200" cy="1026000"/>
                              </a:xfrm>
                              <a:prstGeom prst="rect">
                                <a:avLst/>
                              </a:prstGeom>
                              <a:solidFill>
                                <a:srgbClr val="FFFFFF"/>
                              </a:solidFill>
                              <a:ln w="28575">
                                <a:solidFill>
                                  <a:srgbClr val="003D26"/>
                                </a:solidFill>
                                <a:miter lim="800000"/>
                                <a:headEnd/>
                                <a:tailEnd/>
                              </a:ln>
                            </wps:spPr>
                            <wps:txbx>
                              <w:txbxContent>
                                <w:p w14:paraId="5B18F177" w14:textId="341EA2A8" w:rsidR="0083227D" w:rsidRPr="006845DD" w:rsidRDefault="00256DA0" w:rsidP="002563E3">
                                  <w:pPr>
                                    <w:pStyle w:val="TSMTxt"/>
                                    <w:spacing w:before="80"/>
                                  </w:pPr>
                                  <w:r w:rsidRPr="00256DA0">
                                    <w:t>The following activities and suggestions are</w:t>
                                  </w:r>
                                  <w:r>
                                    <w:t> </w:t>
                                  </w:r>
                                  <w:r w:rsidRPr="00256DA0">
                                    <w:t>designed as a guide for supporting students to explore and extend their content knowledge across the learning areas. Adapt these activities to support your students’ interests and learning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406F7" id="_x0000_s1032" type="#_x0000_t202" style="position:absolute;left:0;text-align:left;margin-left:58.85pt;margin-top:-55.45pt;width:194.75pt;height:80.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" strokecolor="#003d26" strokeweight="2.25pt">
                      <v:textbox>
                        <w:txbxContent>
                          <w:p w14:paraId="5B18F177" w14:textId="341EA2A8" w:rsidR="0083227D" w:rsidRPr="006845DD" w:rsidRDefault="00256DA0" w:rsidP="002563E3">
                            <w:pPr>
                              <w:pStyle w:val="TSMTxt"/>
                              <w:spacing w:before="80"/>
                            </w:pPr>
                            <w:r w:rsidRPr="00256DA0">
                              <w:t>The following activities and suggestions are</w:t>
                            </w:r>
                            <w:r>
                              <w:t> </w:t>
                            </w:r>
                            <w:r w:rsidRPr="00256DA0">
                              <w:t>designed as a guide for supporting students to explore and extend their content knowledge across the learning areas. Adapt these activities to support your students’ interests and learning needs.</w:t>
                            </w:r>
                          </w:p>
                        </w:txbxContent>
                      </v:textbox>
                      <w10:wrap anchory="page"/>
                      <w10:anchorlock/>
                    </v:shape>
                  </w:pict>
                </mc:Fallback>
              </mc:AlternateContent>
            </w:r>
          </w:p>
          <w:p w14:paraId="3A82B56D" w14:textId="77777777" w:rsidR="00367C4F" w:rsidRPr="00757BD8" w:rsidRDefault="00367C4F" w:rsidP="00034147">
            <w:pPr>
              <w:pStyle w:val="Heading3"/>
              <w:spacing w:before="120"/>
            </w:pPr>
            <w:r w:rsidRPr="00757BD8">
              <w:t>Activity 2 – Sink or source?</w:t>
            </w:r>
          </w:p>
          <w:p w14:paraId="4376E5F2" w14:textId="0C4D3A46" w:rsidR="00367C4F" w:rsidRPr="00757BD8" w:rsidRDefault="00367C4F" w:rsidP="00367C4F">
            <w:pPr>
              <w:pStyle w:val="TSMtxt3pt"/>
              <w:spacing w:before="0"/>
            </w:pPr>
            <w:r w:rsidRPr="00757BD8">
              <w:t>Challenge the students to consider their own role in the environment as a sink or source by downloading and using the</w:t>
            </w:r>
            <w:r w:rsidR="00F8179F" w:rsidRPr="00757BD8">
              <w:t> </w:t>
            </w:r>
            <w:hyperlink r:id="rId37">
              <w:r w:rsidRPr="00757BD8">
                <w:rPr>
                  <w:rStyle w:val="Hyperlink"/>
                </w:rPr>
                <w:t>Ekos Carbon Footprint School Calculator</w:t>
              </w:r>
            </w:hyperlink>
            <w:r w:rsidRPr="00757BD8">
              <w:t>. Explore how the school and community could work together to reduce carbon dioxide emissions and work towards becoming carbon neutral.</w:t>
            </w:r>
            <w:r w:rsidR="00757BD8" w:rsidRPr="00757BD8">
              <w:t xml:space="preserve"> </w:t>
            </w:r>
          </w:p>
          <w:p w14:paraId="43605C77" w14:textId="77777777" w:rsidR="00367C4F" w:rsidRPr="00757BD8" w:rsidRDefault="00367C4F" w:rsidP="00367C4F">
            <w:pPr>
              <w:pStyle w:val="TSMtxt3pt"/>
            </w:pPr>
            <w:r w:rsidRPr="00757BD8">
              <w:t>Some options include:</w:t>
            </w:r>
          </w:p>
          <w:p w14:paraId="62C81C1E" w14:textId="77777777" w:rsidR="00367C4F" w:rsidRPr="00757BD8" w:rsidRDefault="00367C4F" w:rsidP="00367C4F">
            <w:pPr>
              <w:pStyle w:val="TSMtextbullets"/>
            </w:pPr>
            <w:r w:rsidRPr="00757BD8">
              <w:t>measuring the amount of waste produced in the school; identifying ways to reduce, reuse, and recycle; and monitoring change over time</w:t>
            </w:r>
          </w:p>
          <w:p w14:paraId="31EB9167" w14:textId="77777777" w:rsidR="00367C4F" w:rsidRPr="00757BD8" w:rsidRDefault="00367C4F" w:rsidP="00367C4F">
            <w:pPr>
              <w:pStyle w:val="TSMtextbullets"/>
            </w:pPr>
            <w:r w:rsidRPr="00757BD8">
              <w:t xml:space="preserve">researching the role of trees in off-setting climate change; identifying suitable trees for planting in the school and community; and persuading others to contribute to reforestation </w:t>
            </w:r>
          </w:p>
          <w:p w14:paraId="3535E27A" w14:textId="77777777" w:rsidR="00367C4F" w:rsidRPr="00757BD8" w:rsidRDefault="00367C4F" w:rsidP="00367C4F">
            <w:pPr>
              <w:pStyle w:val="TSMtextbullets"/>
            </w:pPr>
            <w:r w:rsidRPr="00757BD8">
              <w:t>examining the impact of farming on the local environment from a range of perspectives and learning about and raising awareness of the efforts being made by farmers to mitigate its effects</w:t>
            </w:r>
          </w:p>
          <w:p w14:paraId="6F3E35CA" w14:textId="77777777" w:rsidR="00367C4F" w:rsidRPr="00757BD8" w:rsidRDefault="00367C4F" w:rsidP="00367C4F">
            <w:pPr>
              <w:pStyle w:val="TSMtextbullets"/>
            </w:pPr>
            <w:r w:rsidRPr="00757BD8">
              <w:t>investigating the impact of the COVID-19 lockdown on carbon emissions and identifying and sharing lessons that can be learned about how we can help restore balance</w:t>
            </w:r>
          </w:p>
          <w:p w14:paraId="40A26D8F" w14:textId="22D34BC1" w:rsidR="00367C4F" w:rsidRPr="00757BD8" w:rsidRDefault="00367C4F" w:rsidP="00367C4F">
            <w:pPr>
              <w:pStyle w:val="TSMtextbullets"/>
            </w:pPr>
            <w:r w:rsidRPr="00757BD8">
              <w:t>exploring the carbon footprint of different foods, surveying students’ current dietary habits, finding foods that are locally available, and identifying what a low carbon (but tasty and nutritious) diet would look like. (This will need to be done with sensitivity.)</w:t>
            </w:r>
            <w:r w:rsidR="00757BD8" w:rsidRPr="00757BD8">
              <w:t xml:space="preserve"> </w:t>
            </w:r>
          </w:p>
          <w:p w14:paraId="349BFB20" w14:textId="5747C5FC" w:rsidR="00621622" w:rsidRPr="00757BD8" w:rsidRDefault="00621622" w:rsidP="00034147">
            <w:pPr>
              <w:pStyle w:val="TSMtxt3pt"/>
            </w:pPr>
            <w:r w:rsidRPr="00757BD8">
              <w:t>Have the students conclude by writing and illustrating explanations of what they have learned and why it is important. They should use the language of cause and effect and the scientific information and language they learned from the article.</w:t>
            </w:r>
          </w:p>
        </w:tc>
      </w:tr>
    </w:tbl>
    <w:p w14:paraId="48DB6147" w14:textId="77777777" w:rsidR="00BB364B" w:rsidRPr="00757BD8" w:rsidRDefault="00BB364B" w:rsidP="007B1E96">
      <w:pPr>
        <w:pStyle w:val="TSMTxt"/>
        <w:spacing w:before="0" w:after="0"/>
      </w:pPr>
    </w:p>
    <w:p w14:paraId="232FAA3A" w14:textId="77777777" w:rsidR="00603129" w:rsidRPr="00757BD8" w:rsidRDefault="00603129" w:rsidP="007B1E96">
      <w:pPr>
        <w:pStyle w:val="Heading3"/>
        <w:spacing w:before="0" w:after="0"/>
        <w:sectPr w:rsidR="00603129" w:rsidRPr="00757BD8" w:rsidSect="00603129">
          <w:type w:val="continuous"/>
          <w:pgSz w:w="11900" w:h="16840" w:code="9"/>
          <w:pgMar w:top="851" w:right="851" w:bottom="567" w:left="851" w:header="567" w:footer="284" w:gutter="0"/>
          <w:cols w:space="708"/>
          <w:formProt w:val="0"/>
        </w:sectPr>
      </w:pPr>
    </w:p>
    <w:p w14:paraId="76A226D8" w14:textId="77777777" w:rsidR="00B96875" w:rsidRPr="00757BD8" w:rsidRDefault="00B96875" w:rsidP="007B1E96">
      <w:pPr>
        <w:pStyle w:val="Heading3"/>
        <w:spacing w:before="0" w:after="0" w:line="240" w:lineRule="auto"/>
        <w:sectPr w:rsidR="00B96875" w:rsidRPr="00757BD8" w:rsidSect="00603129">
          <w:type w:val="continuous"/>
          <w:pgSz w:w="11900" w:h="16840" w:code="9"/>
          <w:pgMar w:top="851" w:right="851" w:bottom="567" w:left="851" w:header="567" w:footer="284"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044048" w:rsidRPr="00757BD8" w14:paraId="38105CE3" w14:textId="77777777" w:rsidTr="00603129">
        <w:tc>
          <w:tcPr>
            <w:tcW w:w="5211" w:type="dxa"/>
            <w:shd w:val="clear" w:color="auto" w:fill="FFFFFF"/>
          </w:tcPr>
          <w:p w14:paraId="45B91A04" w14:textId="77777777" w:rsidR="00044048" w:rsidRPr="00757BD8" w:rsidRDefault="00044048" w:rsidP="00EF43CD">
            <w:pPr>
              <w:pStyle w:val="Heading3"/>
              <w:spacing w:before="120" w:after="0"/>
            </w:pPr>
            <w:r w:rsidRPr="00757BD8">
              <w:lastRenderedPageBreak/>
              <w:t xml:space="preserve">RESOURCE LINKS </w:t>
            </w:r>
          </w:p>
        </w:tc>
        <w:tc>
          <w:tcPr>
            <w:tcW w:w="5222" w:type="dxa"/>
            <w:shd w:val="clear" w:color="auto" w:fill="FFFFFF"/>
          </w:tcPr>
          <w:p w14:paraId="6927D482" w14:textId="77777777" w:rsidR="00044048" w:rsidRPr="00757BD8" w:rsidRDefault="00044048" w:rsidP="00EF43CD">
            <w:pPr>
              <w:pStyle w:val="Heading3"/>
              <w:spacing w:before="120" w:after="0"/>
            </w:pPr>
          </w:p>
        </w:tc>
      </w:tr>
    </w:tbl>
    <w:p w14:paraId="66C84C40" w14:textId="77777777" w:rsidR="00603129" w:rsidRPr="00757BD8" w:rsidRDefault="00603129" w:rsidP="00603129">
      <w:pPr>
        <w:spacing w:before="0" w:line="240" w:lineRule="auto"/>
        <w:sectPr w:rsidR="00603129" w:rsidRPr="00757BD8" w:rsidSect="00B96875">
          <w:footerReference w:type="default" r:id="rId38"/>
          <w:pgSz w:w="11900" w:h="16840" w:code="9"/>
          <w:pgMar w:top="851" w:right="851" w:bottom="567" w:left="851" w:header="567" w:footer="284" w:gutter="0"/>
          <w:cols w:space="708"/>
        </w:sectPr>
      </w:pPr>
    </w:p>
    <w:tbl>
      <w:tblPr>
        <w:tblW w:w="10206" w:type="dxa"/>
        <w:tblLayout w:type="fixed"/>
        <w:tblCellMar>
          <w:right w:w="57" w:type="dxa"/>
        </w:tblCellMar>
        <w:tblLook w:val="00A0" w:firstRow="1" w:lastRow="0" w:firstColumn="1" w:lastColumn="0" w:noHBand="0" w:noVBand="0"/>
      </w:tblPr>
      <w:tblGrid>
        <w:gridCol w:w="5098"/>
        <w:gridCol w:w="5108"/>
      </w:tblGrid>
      <w:tr w:rsidR="00044048" w:rsidRPr="00757BD8" w14:paraId="49972D47" w14:textId="77777777" w:rsidTr="00077B5A">
        <w:trPr>
          <w:trHeight w:val="79"/>
        </w:trPr>
        <w:tc>
          <w:tcPr>
            <w:tcW w:w="5211" w:type="dxa"/>
            <w:tcBorders>
              <w:top w:val="single" w:sz="4" w:space="0" w:color="BFBFBF"/>
            </w:tcBorders>
            <w:shd w:val="clear" w:color="auto" w:fill="F8F0E4"/>
          </w:tcPr>
          <w:p w14:paraId="2D2220A6" w14:textId="77777777" w:rsidR="00801087" w:rsidRPr="00757BD8" w:rsidRDefault="00801087" w:rsidP="00801087">
            <w:pPr>
              <w:pStyle w:val="Heading4"/>
            </w:pPr>
            <w:r w:rsidRPr="00757BD8">
              <w:t>Connected and School Journal</w:t>
            </w:r>
          </w:p>
          <w:p w14:paraId="14ADE165" w14:textId="77777777" w:rsidR="004A61B4" w:rsidRPr="00757BD8" w:rsidRDefault="004A61B4" w:rsidP="004A61B4">
            <w:pPr>
              <w:pStyle w:val="TSMtxt3pt"/>
            </w:pPr>
            <w:r w:rsidRPr="00757BD8">
              <w:t>“</w:t>
            </w:r>
            <w:hyperlink r:id="rId39" w:history="1">
              <w:r w:rsidRPr="00757BD8">
                <w:rPr>
                  <w:rStyle w:val="Hyperlink"/>
                  <w:rFonts w:eastAsia="Calibri"/>
                  <w:szCs w:val="17"/>
                </w:rPr>
                <w:t>Captured in Ice</w:t>
              </w:r>
            </w:hyperlink>
            <w:r w:rsidRPr="00757BD8">
              <w:t xml:space="preserve">”, </w:t>
            </w:r>
            <w:r w:rsidRPr="00757BD8">
              <w:rPr>
                <w:i/>
              </w:rPr>
              <w:t>Connected</w:t>
            </w:r>
            <w:r w:rsidRPr="00757BD8">
              <w:t xml:space="preserve"> 2017, Level 3, Mahi Tahi</w:t>
            </w:r>
          </w:p>
          <w:p w14:paraId="6DAC90EB" w14:textId="77777777" w:rsidR="004A61B4" w:rsidRPr="00757BD8" w:rsidRDefault="004A61B4" w:rsidP="004A61B4">
            <w:pPr>
              <w:pStyle w:val="TSMtxt3pt"/>
              <w:spacing w:before="0"/>
            </w:pPr>
            <w:r w:rsidRPr="00757BD8">
              <w:t>“</w:t>
            </w:r>
            <w:hyperlink r:id="rId40" w:history="1">
              <w:r w:rsidRPr="00757BD8">
                <w:rPr>
                  <w:rStyle w:val="Hyperlink"/>
                  <w:rFonts w:eastAsia="Calibri"/>
                  <w:szCs w:val="17"/>
                </w:rPr>
                <w:t>Feedback</w:t>
              </w:r>
            </w:hyperlink>
            <w:r w:rsidRPr="00757BD8">
              <w:t xml:space="preserve">”, </w:t>
            </w:r>
            <w:r w:rsidRPr="00757BD8">
              <w:rPr>
                <w:i/>
              </w:rPr>
              <w:t>School Journal</w:t>
            </w:r>
            <w:r w:rsidRPr="00757BD8">
              <w:t>, Level 4, May 2020</w:t>
            </w:r>
          </w:p>
          <w:p w14:paraId="12CF6FEB" w14:textId="77777777" w:rsidR="004A61B4" w:rsidRPr="00757BD8" w:rsidRDefault="004A61B4" w:rsidP="004A61B4">
            <w:pPr>
              <w:pStyle w:val="Heading4"/>
            </w:pPr>
            <w:r w:rsidRPr="00757BD8">
              <w:t>Science Learning Hub</w:t>
            </w:r>
          </w:p>
          <w:p w14:paraId="3B054D5C" w14:textId="77777777" w:rsidR="004A61B4" w:rsidRPr="00757BD8" w:rsidRDefault="004A61B4" w:rsidP="00EE7ED3">
            <w:pPr>
              <w:pStyle w:val="TSMtxt3pt"/>
              <w:spacing w:after="20"/>
            </w:pPr>
            <w:r w:rsidRPr="00757BD8">
              <w:t xml:space="preserve">Elements – weird and wonderful: </w:t>
            </w:r>
            <w:hyperlink r:id="rId41">
              <w:r w:rsidRPr="00757BD8">
                <w:rPr>
                  <w:rStyle w:val="Hyperlink"/>
                </w:rPr>
                <w:t>https://www.sciencelearn.org.nz/resources/2760-elements-weird-and-wonderful</w:t>
              </w:r>
            </w:hyperlink>
          </w:p>
          <w:p w14:paraId="557584BC" w14:textId="77777777" w:rsidR="004A61B4" w:rsidRPr="00757BD8" w:rsidRDefault="004A61B4" w:rsidP="00EE7ED3">
            <w:pPr>
              <w:pStyle w:val="TSMtxt3pt"/>
              <w:spacing w:after="20"/>
            </w:pPr>
            <w:r w:rsidRPr="00757BD8">
              <w:t xml:space="preserve">Carbon cycle: </w:t>
            </w:r>
            <w:hyperlink r:id="rId42">
              <w:r w:rsidRPr="00757BD8">
                <w:rPr>
                  <w:rStyle w:val="Hyperlink"/>
                </w:rPr>
                <w:t>https://www.sciencelearn.org.nz/resources/1569-carbon-cycle</w:t>
              </w:r>
            </w:hyperlink>
          </w:p>
          <w:p w14:paraId="1871F09F" w14:textId="77777777" w:rsidR="004A61B4" w:rsidRPr="00757BD8" w:rsidRDefault="004A61B4" w:rsidP="00EE7ED3">
            <w:pPr>
              <w:pStyle w:val="TSMtxt3pt"/>
              <w:spacing w:after="20"/>
            </w:pPr>
            <w:r w:rsidRPr="00757BD8">
              <w:t xml:space="preserve">Carbon cycle quiz (interactive): </w:t>
            </w:r>
            <w:hyperlink r:id="rId43">
              <w:r w:rsidRPr="00757BD8">
                <w:rPr>
                  <w:rStyle w:val="Hyperlink"/>
                </w:rPr>
                <w:t>https://www.sciencelearn.org.nz/resources/2587-carbon-cycle-quiz</w:t>
              </w:r>
            </w:hyperlink>
          </w:p>
          <w:p w14:paraId="6628D2CF" w14:textId="77777777" w:rsidR="004A61B4" w:rsidRPr="00757BD8" w:rsidRDefault="004A61B4" w:rsidP="00EE7ED3">
            <w:pPr>
              <w:pStyle w:val="TSMtxt3pt"/>
              <w:spacing w:after="20"/>
            </w:pPr>
            <w:r w:rsidRPr="00757BD8">
              <w:t xml:space="preserve">The carbon cycle interactive diagram: </w:t>
            </w:r>
            <w:hyperlink r:id="rId44">
              <w:r w:rsidRPr="00757BD8">
                <w:rPr>
                  <w:rStyle w:val="Hyperlink"/>
                </w:rPr>
                <w:t>https://www.sciencelearn.org.nz/image_maps/3-carbon-cycle</w:t>
              </w:r>
            </w:hyperlink>
          </w:p>
          <w:p w14:paraId="472C413D" w14:textId="77777777" w:rsidR="004A61B4" w:rsidRPr="00757BD8" w:rsidRDefault="004A61B4" w:rsidP="00EE7ED3">
            <w:pPr>
              <w:pStyle w:val="TSMtxt3pt"/>
              <w:spacing w:after="20"/>
            </w:pPr>
            <w:r w:rsidRPr="00757BD8">
              <w:t xml:space="preserve">The ocean and the carbon cycle: </w:t>
            </w:r>
            <w:hyperlink r:id="rId45">
              <w:r w:rsidRPr="00757BD8">
                <w:rPr>
                  <w:rStyle w:val="Hyperlink"/>
                </w:rPr>
                <w:t>https://www.sciencelearn.org.nz/resources/689-the-ocean-and-the-carbon-cycle</w:t>
              </w:r>
            </w:hyperlink>
          </w:p>
          <w:p w14:paraId="07CFAC89" w14:textId="77777777" w:rsidR="004A61B4" w:rsidRPr="00757BD8" w:rsidRDefault="004A61B4" w:rsidP="00EE7ED3">
            <w:pPr>
              <w:pStyle w:val="TSMtxt3pt"/>
              <w:spacing w:after="20"/>
            </w:pPr>
            <w:r w:rsidRPr="00757BD8">
              <w:t xml:space="preserve">Southern Ocean carbon sink (video): </w:t>
            </w:r>
            <w:hyperlink r:id="rId46">
              <w:r w:rsidRPr="00757BD8">
                <w:rPr>
                  <w:rStyle w:val="Hyperlink"/>
                </w:rPr>
                <w:t>https://www.sciencelearn.org.nz/videos/348-southern-ocean-carbon-sink</w:t>
              </w:r>
            </w:hyperlink>
          </w:p>
          <w:p w14:paraId="451AC269" w14:textId="77777777" w:rsidR="004A61B4" w:rsidRPr="00757BD8" w:rsidRDefault="004A61B4" w:rsidP="00EE7ED3">
            <w:pPr>
              <w:pStyle w:val="TSMtxt3pt"/>
              <w:spacing w:after="20"/>
            </w:pPr>
            <w:r w:rsidRPr="00757BD8">
              <w:t xml:space="preserve">Ocean acidification (video): </w:t>
            </w:r>
            <w:hyperlink r:id="rId47">
              <w:r w:rsidRPr="00757BD8">
                <w:rPr>
                  <w:rStyle w:val="Hyperlink"/>
                </w:rPr>
                <w:t>https://www.sciencelearn.org.nz/videos/1504-ocean-acidification</w:t>
              </w:r>
            </w:hyperlink>
          </w:p>
          <w:p w14:paraId="2EA10A4A" w14:textId="77777777" w:rsidR="004A61B4" w:rsidRPr="00757BD8" w:rsidRDefault="004A61B4" w:rsidP="00EE7ED3">
            <w:pPr>
              <w:pStyle w:val="TSMtxt3pt"/>
              <w:spacing w:after="20"/>
            </w:pPr>
            <w:r w:rsidRPr="00757BD8">
              <w:t xml:space="preserve">Greenhouse effect: </w:t>
            </w:r>
            <w:hyperlink r:id="rId48">
              <w:r w:rsidRPr="00757BD8">
                <w:rPr>
                  <w:rStyle w:val="Hyperlink"/>
                </w:rPr>
                <w:t>https://www.sciencelearn.org.nz/resources/1004-greenhouse-effect</w:t>
              </w:r>
            </w:hyperlink>
          </w:p>
          <w:p w14:paraId="7314920B" w14:textId="77777777" w:rsidR="004A61B4" w:rsidRPr="00757BD8" w:rsidRDefault="004A61B4" w:rsidP="00EE7ED3">
            <w:pPr>
              <w:pStyle w:val="TSMtxt3pt"/>
              <w:spacing w:after="20"/>
              <w:rPr>
                <w:color w:val="0000FF"/>
              </w:rPr>
            </w:pPr>
            <w:r w:rsidRPr="00757BD8">
              <w:rPr>
                <w:color w:val="231F20"/>
              </w:rPr>
              <w:t xml:space="preserve">What is in soil?: </w:t>
            </w:r>
            <w:hyperlink r:id="rId49">
              <w:r w:rsidRPr="00757BD8">
                <w:rPr>
                  <w:rStyle w:val="Hyperlink"/>
                </w:rPr>
                <w:t>https://www.sciencelearn.org.nz/resources/890-what-is-in-soil</w:t>
              </w:r>
            </w:hyperlink>
          </w:p>
          <w:p w14:paraId="7733B60A" w14:textId="77777777" w:rsidR="004A61B4" w:rsidRPr="00757BD8" w:rsidRDefault="004A61B4" w:rsidP="004A61B4">
            <w:pPr>
              <w:pStyle w:val="Heading4"/>
            </w:pPr>
            <w:r w:rsidRPr="00757BD8">
              <w:t>Te Ara</w:t>
            </w:r>
          </w:p>
          <w:p w14:paraId="15DB9C31" w14:textId="77777777" w:rsidR="004A61B4" w:rsidRPr="00757BD8" w:rsidRDefault="004A61B4" w:rsidP="00EE7ED3">
            <w:pPr>
              <w:pStyle w:val="TSMtxt3pt"/>
              <w:spacing w:after="20"/>
              <w:rPr>
                <w:rStyle w:val="Hyperlink"/>
              </w:rPr>
            </w:pPr>
            <w:r w:rsidRPr="00757BD8">
              <w:t xml:space="preserve">Coal in the twentieth century: </w:t>
            </w:r>
            <w:hyperlink r:id="rId50">
              <w:r w:rsidRPr="00757BD8">
                <w:rPr>
                  <w:rStyle w:val="Hyperlink"/>
                </w:rPr>
                <w:t>https://teara.govt.nz/en/coal-and-coal-mining/page-4</w:t>
              </w:r>
            </w:hyperlink>
          </w:p>
          <w:p w14:paraId="2503AF56" w14:textId="77777777" w:rsidR="004A61B4" w:rsidRPr="00757BD8" w:rsidRDefault="004A61B4" w:rsidP="004A61B4">
            <w:pPr>
              <w:pStyle w:val="TSMtxt3pt"/>
              <w:rPr>
                <w:rStyle w:val="Hyperlink"/>
              </w:rPr>
            </w:pPr>
            <w:r w:rsidRPr="00757BD8">
              <w:t xml:space="preserve">Soils: </w:t>
            </w:r>
            <w:hyperlink r:id="rId51">
              <w:r w:rsidRPr="00757BD8">
                <w:rPr>
                  <w:rStyle w:val="Hyperlink"/>
                </w:rPr>
                <w:t>https://teara.govt.nz/en/soils/page-1</w:t>
              </w:r>
            </w:hyperlink>
          </w:p>
          <w:p w14:paraId="17B0BD30" w14:textId="77777777" w:rsidR="00221FC3" w:rsidRPr="00757BD8" w:rsidRDefault="00221FC3" w:rsidP="00221FC3">
            <w:pPr>
              <w:pStyle w:val="Heading4"/>
            </w:pPr>
            <w:r w:rsidRPr="00757BD8">
              <w:t>Youtube</w:t>
            </w:r>
          </w:p>
          <w:p w14:paraId="72568A77" w14:textId="77777777" w:rsidR="00221FC3" w:rsidRPr="00757BD8" w:rsidRDefault="00221FC3" w:rsidP="00EE7ED3">
            <w:pPr>
              <w:pStyle w:val="TSMtxt3pt"/>
              <w:spacing w:after="20"/>
            </w:pPr>
            <w:r w:rsidRPr="00757BD8">
              <w:t xml:space="preserve">Crash course: Industrial revolution: </w:t>
            </w:r>
            <w:hyperlink r:id="rId52">
              <w:r w:rsidRPr="00757BD8">
                <w:rPr>
                  <w:rStyle w:val="Hyperlink"/>
                </w:rPr>
                <w:t>https://www.youtube.com/watch?v=zhL5DCizj5c</w:t>
              </w:r>
            </w:hyperlink>
            <w:r w:rsidRPr="00757BD8">
              <w:t xml:space="preserve"> </w:t>
            </w:r>
          </w:p>
          <w:p w14:paraId="7D0AE1A0" w14:textId="77777777" w:rsidR="00221FC3" w:rsidRPr="00757BD8" w:rsidRDefault="00221FC3" w:rsidP="00EE7ED3">
            <w:pPr>
              <w:pStyle w:val="TSMtxt3pt"/>
              <w:spacing w:after="20"/>
            </w:pPr>
            <w:r w:rsidRPr="00757BD8">
              <w:t xml:space="preserve">Crash course: The global carbon cycle: </w:t>
            </w:r>
            <w:hyperlink r:id="rId53">
              <w:r w:rsidRPr="00757BD8">
                <w:rPr>
                  <w:rStyle w:val="Hyperlink"/>
                </w:rPr>
                <w:t>https://www.youtube.com/watch?v=aLuSi_6Ol8M</w:t>
              </w:r>
            </w:hyperlink>
            <w:r w:rsidRPr="00757BD8">
              <w:t xml:space="preserve"> </w:t>
            </w:r>
          </w:p>
          <w:p w14:paraId="257EB4A2" w14:textId="77777777" w:rsidR="00221FC3" w:rsidRPr="00757BD8" w:rsidRDefault="00221FC3" w:rsidP="00221FC3">
            <w:pPr>
              <w:pStyle w:val="TSMtxt3pt"/>
              <w:rPr>
                <w:color w:val="231F20"/>
              </w:rPr>
            </w:pPr>
            <w:r w:rsidRPr="00757BD8">
              <w:rPr>
                <w:color w:val="231F20"/>
              </w:rPr>
              <w:t xml:space="preserve">Carbon: The element of life: </w:t>
            </w:r>
            <w:hyperlink r:id="rId54">
              <w:r w:rsidRPr="00757BD8">
                <w:rPr>
                  <w:rStyle w:val="Hyperlink"/>
                </w:rPr>
                <w:t>https://www.youtube.com/watch?v=ULiLt2rtpAg</w:t>
              </w:r>
            </w:hyperlink>
            <w:r w:rsidRPr="00757BD8">
              <w:rPr>
                <w:color w:val="231F20"/>
              </w:rPr>
              <w:t xml:space="preserve"> </w:t>
            </w:r>
          </w:p>
          <w:p w14:paraId="2D4A8515" w14:textId="77777777" w:rsidR="00B44C0D" w:rsidRPr="00757BD8" w:rsidRDefault="00B44C0D" w:rsidP="00B44C0D">
            <w:pPr>
              <w:pStyle w:val="Heading4"/>
            </w:pPr>
            <w:r w:rsidRPr="00757BD8">
              <w:t>NIWA</w:t>
            </w:r>
          </w:p>
          <w:p w14:paraId="1EE0339F" w14:textId="77777777" w:rsidR="00B44C0D" w:rsidRPr="00757BD8" w:rsidRDefault="00B44C0D" w:rsidP="00EE7ED3">
            <w:pPr>
              <w:pStyle w:val="TSMtxt3pt"/>
              <w:spacing w:after="20"/>
              <w:rPr>
                <w:rStyle w:val="Hyperlink"/>
              </w:rPr>
            </w:pPr>
            <w:r w:rsidRPr="00757BD8">
              <w:t xml:space="preserve">Ocean acidification (video): </w:t>
            </w:r>
            <w:hyperlink r:id="rId55">
              <w:r w:rsidRPr="00757BD8">
                <w:rPr>
                  <w:rStyle w:val="Hyperlink"/>
                </w:rPr>
                <w:t>https://niwa.co.nz/research-subject/ocean-acidification</w:t>
              </w:r>
            </w:hyperlink>
          </w:p>
          <w:p w14:paraId="58972AB9" w14:textId="4E4ED9F0" w:rsidR="00044048" w:rsidRPr="00757BD8" w:rsidRDefault="00B44C0D" w:rsidP="00703C13">
            <w:pPr>
              <w:pStyle w:val="TSMtxt3pt"/>
              <w:spacing w:after="120"/>
              <w:rPr>
                <w:u w:val="single"/>
              </w:rPr>
            </w:pPr>
            <w:r w:rsidRPr="00757BD8">
              <w:t xml:space="preserve">Carbon cycle diagram: </w:t>
            </w:r>
            <w:hyperlink r:id="rId56">
              <w:r w:rsidRPr="00757BD8">
                <w:rPr>
                  <w:rStyle w:val="Hyperlink"/>
                </w:rPr>
                <w:t>https://niwa.co.nz/gallery/carbon-cycle-diagram</w:t>
              </w:r>
            </w:hyperlink>
          </w:p>
        </w:tc>
        <w:tc>
          <w:tcPr>
            <w:tcW w:w="5222" w:type="dxa"/>
            <w:tcBorders>
              <w:top w:val="single" w:sz="4" w:space="0" w:color="BFBFBF"/>
            </w:tcBorders>
            <w:shd w:val="clear" w:color="auto" w:fill="F8F0E4"/>
          </w:tcPr>
          <w:p w14:paraId="6D7E5056" w14:textId="53972129" w:rsidR="000B7930" w:rsidRDefault="000B7930" w:rsidP="00B44C0D">
            <w:pPr>
              <w:pStyle w:val="Heading4"/>
            </w:pPr>
            <w:r>
              <w:t>Ministry for the Environment</w:t>
            </w:r>
          </w:p>
          <w:p w14:paraId="03298D7B" w14:textId="11DAEC37" w:rsidR="00BC26D2" w:rsidRPr="00757BD8" w:rsidRDefault="00BC26D2" w:rsidP="00BC26D2">
            <w:pPr>
              <w:pStyle w:val="TSMtxt3pt"/>
              <w:spacing w:after="20"/>
            </w:pPr>
            <w:r w:rsidRPr="00757BD8">
              <w:t xml:space="preserve">Measuring forest carbon: </w:t>
            </w:r>
            <w:hyperlink r:id="rId57">
              <w:r w:rsidRPr="00757BD8">
                <w:rPr>
                  <w:rStyle w:val="Hyperlink"/>
                </w:rPr>
                <w:t>https://www.mfe.govt.nz/climate-change/state-of-our-atmosphere-and-climate/measuring-greenhouse-gas-emissions/measuring</w:t>
              </w:r>
            </w:hyperlink>
          </w:p>
          <w:p w14:paraId="67DFF67D" w14:textId="16A4BBD8" w:rsidR="00947932" w:rsidRPr="00947932" w:rsidRDefault="00725D48" w:rsidP="00725D48">
            <w:pPr>
              <w:pStyle w:val="TSMtxt3pt"/>
              <w:spacing w:after="20"/>
            </w:pPr>
            <w:r w:rsidRPr="00757BD8">
              <w:rPr>
                <w:color w:val="231F20"/>
              </w:rPr>
              <w:t xml:space="preserve">New Zealand’s greenhouse gas inventory: </w:t>
            </w:r>
            <w:hyperlink r:id="rId58">
              <w:r w:rsidRPr="00757BD8">
                <w:rPr>
                  <w:rStyle w:val="Hyperlink"/>
                </w:rPr>
                <w:t>https://www.mfe.govt.nz/climate-change/state-of-our-atmosphere-and-climate/new-zealands-greenhouse-gas-inventory</w:t>
              </w:r>
            </w:hyperlink>
          </w:p>
          <w:p w14:paraId="7FFB6F01" w14:textId="0A83631F" w:rsidR="00221FC3" w:rsidRPr="00757BD8" w:rsidRDefault="00221FC3" w:rsidP="00B44C0D">
            <w:pPr>
              <w:pStyle w:val="Heading4"/>
            </w:pPr>
            <w:r w:rsidRPr="00757BD8">
              <w:t>Other</w:t>
            </w:r>
          </w:p>
          <w:p w14:paraId="6BDE71C5" w14:textId="77777777" w:rsidR="00221FC3" w:rsidRPr="00757BD8" w:rsidRDefault="00221FC3" w:rsidP="00EE7ED3">
            <w:pPr>
              <w:pStyle w:val="TSMtxt3pt"/>
              <w:spacing w:after="20"/>
            </w:pPr>
            <w:r w:rsidRPr="00757BD8">
              <w:t xml:space="preserve">California Academy of Sciences: Carbon cycle role play: </w:t>
            </w:r>
            <w:hyperlink r:id="rId59">
              <w:r w:rsidRPr="00757BD8">
                <w:rPr>
                  <w:rStyle w:val="Hyperlink"/>
                </w:rPr>
                <w:t>https://www.calacademy.org/educators/lesson-plans/carbon-cycle-role-play</w:t>
              </w:r>
            </w:hyperlink>
            <w:r w:rsidRPr="00757BD8">
              <w:rPr>
                <w:rStyle w:val="Hyperlink"/>
              </w:rPr>
              <w:t xml:space="preserve"> </w:t>
            </w:r>
          </w:p>
          <w:p w14:paraId="4FBF8EDF" w14:textId="77777777" w:rsidR="00221FC3" w:rsidRPr="00757BD8" w:rsidRDefault="00221FC3" w:rsidP="00EE7ED3">
            <w:pPr>
              <w:pStyle w:val="TSMtxt3pt"/>
              <w:spacing w:after="20"/>
              <w:rPr>
                <w:rStyle w:val="Hyperlink"/>
              </w:rPr>
            </w:pPr>
            <w:r w:rsidRPr="00757BD8">
              <w:t xml:space="preserve">NZ Wood: The carbon cycle – forestry: </w:t>
            </w:r>
            <w:hyperlink r:id="rId60">
              <w:r w:rsidRPr="00757BD8">
                <w:rPr>
                  <w:rStyle w:val="Hyperlink"/>
                </w:rPr>
                <w:t>http://www.nzwood.co.nz/forestry-2/the-carbon-cycle/</w:t>
              </w:r>
            </w:hyperlink>
          </w:p>
          <w:p w14:paraId="02D8E80B" w14:textId="77777777" w:rsidR="00221FC3" w:rsidRPr="00757BD8" w:rsidRDefault="00221FC3" w:rsidP="00EE7ED3">
            <w:pPr>
              <w:pStyle w:val="TSMtxt3pt"/>
              <w:spacing w:after="20"/>
            </w:pPr>
            <w:r w:rsidRPr="00757BD8">
              <w:t xml:space="preserve">NZ Agriculture: How do livestock affect the carbon cycle?: </w:t>
            </w:r>
            <w:hyperlink r:id="rId61">
              <w:r w:rsidRPr="00757BD8">
                <w:rPr>
                  <w:rStyle w:val="Hyperlink"/>
                </w:rPr>
                <w:t>https://www.nzagrc.org.nz/faq-1,listing,464,how-do-livestock-affect-the-carbon-cycle.html</w:t>
              </w:r>
            </w:hyperlink>
          </w:p>
          <w:p w14:paraId="06BA20CD" w14:textId="77777777" w:rsidR="00221FC3" w:rsidRPr="00757BD8" w:rsidRDefault="00221FC3" w:rsidP="00EE7ED3">
            <w:pPr>
              <w:pStyle w:val="TSMtxt3pt"/>
              <w:spacing w:after="20"/>
              <w:rPr>
                <w:rStyle w:val="Hyperlink"/>
              </w:rPr>
            </w:pPr>
            <w:r w:rsidRPr="00757BD8">
              <w:t xml:space="preserve">DOC: Forest habitats: </w:t>
            </w:r>
            <w:hyperlink r:id="rId62">
              <w:r w:rsidRPr="00757BD8">
                <w:rPr>
                  <w:rStyle w:val="Hyperlink"/>
                </w:rPr>
                <w:t>https://www.doc.govt.nz/nature/habitats/forests/</w:t>
              </w:r>
            </w:hyperlink>
          </w:p>
          <w:p w14:paraId="2D890C8D" w14:textId="77777777" w:rsidR="00221FC3" w:rsidRPr="00757BD8" w:rsidRDefault="00221FC3" w:rsidP="00EE7ED3">
            <w:pPr>
              <w:pStyle w:val="TSMtxt3pt"/>
              <w:spacing w:after="20"/>
            </w:pPr>
            <w:r w:rsidRPr="00757BD8">
              <w:t xml:space="preserve">Royal Society: How we use elements in our everyday lives (videos): </w:t>
            </w:r>
            <w:hyperlink r:id="rId63">
              <w:r w:rsidRPr="00757BD8">
                <w:rPr>
                  <w:rStyle w:val="Hyperlink"/>
                </w:rPr>
                <w:t>https://www.royalsociety.org.nz/whats-happening/opportunities/periodic-table-turns-150/</w:t>
              </w:r>
            </w:hyperlink>
          </w:p>
          <w:p w14:paraId="7DB339E9" w14:textId="77777777" w:rsidR="00221FC3" w:rsidRPr="00757BD8" w:rsidRDefault="00221FC3" w:rsidP="00EE7ED3">
            <w:pPr>
              <w:pStyle w:val="TSMtxt3pt"/>
              <w:spacing w:after="20"/>
              <w:rPr>
                <w:rStyle w:val="Hyperlink"/>
              </w:rPr>
            </w:pPr>
            <w:r w:rsidRPr="00757BD8">
              <w:t xml:space="preserve">Forest and Bird: Ocean acidification: </w:t>
            </w:r>
            <w:hyperlink r:id="rId64">
              <w:r w:rsidRPr="00757BD8">
                <w:rPr>
                  <w:rStyle w:val="Hyperlink"/>
                </w:rPr>
                <w:t>http://blog.forestandbird.org.nz/ocean-acidification-how-climate-change-is-affecting-our-oceans/?gclid=EAIaIQobChMIo4-OlLn96gIVyhErCh3SMwWDEAAYASAAEgK1oPD_BwE</w:t>
              </w:r>
            </w:hyperlink>
          </w:p>
          <w:p w14:paraId="5FC1A4CA" w14:textId="77777777" w:rsidR="00221FC3" w:rsidRPr="00757BD8" w:rsidRDefault="00221FC3" w:rsidP="00EE7ED3">
            <w:pPr>
              <w:pStyle w:val="TSMtxt3pt"/>
              <w:spacing w:after="20"/>
              <w:rPr>
                <w:rStyle w:val="Hyperlink"/>
              </w:rPr>
            </w:pPr>
            <w:r w:rsidRPr="00757BD8">
              <w:t xml:space="preserve">Waikato Regional Council: Ocean acidification: </w:t>
            </w:r>
            <w:hyperlink r:id="rId65">
              <w:r w:rsidRPr="00757BD8">
                <w:rPr>
                  <w:rStyle w:val="Hyperlink"/>
                </w:rPr>
                <w:t>https://www.waikatoregion.govt.nz/assets/PageFiles/41458-coastal-fact-sheets/Ocean-acidification-WRC.pdf</w:t>
              </w:r>
            </w:hyperlink>
          </w:p>
          <w:p w14:paraId="22DBD10C" w14:textId="77777777" w:rsidR="00221FC3" w:rsidRPr="00757BD8" w:rsidRDefault="00221FC3" w:rsidP="00EE7ED3">
            <w:pPr>
              <w:pStyle w:val="TSMtxt3pt"/>
              <w:spacing w:after="20"/>
            </w:pPr>
            <w:r w:rsidRPr="00757BD8">
              <w:t xml:space="preserve">University of Otago: What is ocean acidification?: </w:t>
            </w:r>
            <w:hyperlink r:id="rId66">
              <w:r w:rsidRPr="00757BD8">
                <w:rPr>
                  <w:rStyle w:val="Hyperlink"/>
                </w:rPr>
                <w:t>https://www.otago.ac.nz/oceanacidification/whatisoa/index.html</w:t>
              </w:r>
            </w:hyperlink>
          </w:p>
          <w:p w14:paraId="65EF6FE8" w14:textId="77777777" w:rsidR="00221FC3" w:rsidRPr="00757BD8" w:rsidRDefault="00221FC3" w:rsidP="00EE7ED3">
            <w:pPr>
              <w:pStyle w:val="TSMtxt3pt"/>
              <w:spacing w:after="20"/>
              <w:rPr>
                <w:rStyle w:val="Hyperlink"/>
              </w:rPr>
            </w:pPr>
            <w:r w:rsidRPr="00757BD8">
              <w:t xml:space="preserve">New Zealand ocean acidification community: </w:t>
            </w:r>
            <w:hyperlink r:id="rId67" w:anchor="new-zealand-ocean-acidification-community">
              <w:r w:rsidRPr="00757BD8">
                <w:rPr>
                  <w:rStyle w:val="Hyperlink"/>
                </w:rPr>
                <w:t>http://nzoac.nz/#new-zealand-ocean-acidification-community</w:t>
              </w:r>
            </w:hyperlink>
          </w:p>
          <w:p w14:paraId="2DA4FA1D" w14:textId="77777777" w:rsidR="00221FC3" w:rsidRPr="00757BD8" w:rsidRDefault="00221FC3" w:rsidP="00EE7ED3">
            <w:pPr>
              <w:pStyle w:val="TSMtxt3pt"/>
              <w:spacing w:after="20"/>
              <w:rPr>
                <w:rStyle w:val="Hyperlink"/>
              </w:rPr>
            </w:pPr>
            <w:r w:rsidRPr="00757BD8">
              <w:t xml:space="preserve">New Zealand Geographic: Acid seas: </w:t>
            </w:r>
            <w:hyperlink r:id="rId68">
              <w:r w:rsidRPr="00757BD8">
                <w:rPr>
                  <w:rStyle w:val="Hyperlink"/>
                </w:rPr>
                <w:t>https://www.nzgeo.com/stories/acid-seas/</w:t>
              </w:r>
            </w:hyperlink>
          </w:p>
          <w:p w14:paraId="247C6418" w14:textId="77777777" w:rsidR="00221FC3" w:rsidRPr="00757BD8" w:rsidRDefault="00221FC3" w:rsidP="00EE7ED3">
            <w:pPr>
              <w:pStyle w:val="TSMtxt3pt"/>
              <w:spacing w:after="20"/>
              <w:rPr>
                <w:color w:val="231F20"/>
              </w:rPr>
            </w:pPr>
            <w:r w:rsidRPr="00757BD8">
              <w:rPr>
                <w:color w:val="231F20"/>
              </w:rPr>
              <w:t xml:space="preserve">Ekos: What is the carbon footprint of your school? Register for the carbon footprint school calculator: </w:t>
            </w:r>
            <w:hyperlink r:id="rId69">
              <w:r w:rsidRPr="00757BD8">
                <w:rPr>
                  <w:rStyle w:val="Hyperlink"/>
                </w:rPr>
                <w:t>https://ekos.co.nz/school-calculator</w:t>
              </w:r>
            </w:hyperlink>
          </w:p>
          <w:p w14:paraId="5318C189" w14:textId="77777777" w:rsidR="00221FC3" w:rsidRPr="00757BD8" w:rsidRDefault="00221FC3" w:rsidP="00EE7ED3">
            <w:pPr>
              <w:pStyle w:val="TSMtxt3pt"/>
              <w:spacing w:after="20"/>
              <w:rPr>
                <w:rStyle w:val="Hyperlink"/>
              </w:rPr>
            </w:pPr>
            <w:r w:rsidRPr="00757BD8">
              <w:rPr>
                <w:color w:val="000000"/>
              </w:rPr>
              <w:t xml:space="preserve">Gen less: Low carbon eating: </w:t>
            </w:r>
            <w:hyperlink r:id="rId70">
              <w:r w:rsidRPr="00757BD8">
                <w:rPr>
                  <w:rStyle w:val="Hyperlink"/>
                </w:rPr>
                <w:t>https://genless.govt.nz/individuals/living-gen-less/low-carbon-eating/</w:t>
              </w:r>
            </w:hyperlink>
          </w:p>
          <w:p w14:paraId="54E0A7EE" w14:textId="77C59648" w:rsidR="00044048" w:rsidRPr="00757BD8" w:rsidRDefault="00221FC3" w:rsidP="00B44C0D">
            <w:pPr>
              <w:pStyle w:val="TSMtxt3pt"/>
            </w:pPr>
            <w:r w:rsidRPr="00757BD8">
              <w:rPr>
                <w:color w:val="231F20"/>
              </w:rPr>
              <w:t xml:space="preserve">National Library Photographic Archive: </w:t>
            </w:r>
            <w:hyperlink r:id="rId71">
              <w:r w:rsidRPr="00757BD8">
                <w:rPr>
                  <w:rStyle w:val="Hyperlink"/>
                </w:rPr>
                <w:t>https://natlib.govt.nz/collections/a-z/photographic-archive#</w:t>
              </w:r>
            </w:hyperlink>
          </w:p>
        </w:tc>
      </w:tr>
    </w:tbl>
    <w:p w14:paraId="47B0D223" w14:textId="77777777" w:rsidR="008F1C11" w:rsidRPr="00757BD8" w:rsidRDefault="008F1C11" w:rsidP="008F1C11">
      <w:pPr>
        <w:pStyle w:val="TSMTxt"/>
        <w:spacing w:before="0" w:after="0" w:line="240" w:lineRule="auto"/>
        <w:sectPr w:rsidR="008F1C11" w:rsidRPr="00757BD8" w:rsidSect="00603129">
          <w:type w:val="continuous"/>
          <w:pgSz w:w="11900" w:h="16840" w:code="9"/>
          <w:pgMar w:top="851" w:right="851" w:bottom="567" w:left="851" w:header="567" w:footer="284" w:gutter="0"/>
          <w:cols w:space="708"/>
          <w:formProt w:val="0"/>
        </w:sectPr>
      </w:pPr>
    </w:p>
    <w:p w14:paraId="657A5E48" w14:textId="77777777" w:rsidR="00B066A4" w:rsidRPr="00757BD8" w:rsidRDefault="00B066A4" w:rsidP="002312DA">
      <w:pPr>
        <w:pStyle w:val="TSMTxt"/>
      </w:pPr>
    </w:p>
    <w:sectPr w:rsidR="00B066A4" w:rsidRPr="00757BD8" w:rsidSect="00603129">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97A91A" w14:textId="77777777" w:rsidR="002572F6" w:rsidRDefault="002572F6" w:rsidP="00AC20AC">
      <w:r>
        <w:separator/>
      </w:r>
    </w:p>
  </w:endnote>
  <w:endnote w:type="continuationSeparator" w:id="0">
    <w:p w14:paraId="1FC8AD9E" w14:textId="77777777" w:rsidR="002572F6" w:rsidRDefault="002572F6"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Source Sans Pro">
    <w:altName w:val="Source Sans Pro"/>
    <w:panose1 w:val="020B0503030403020204"/>
    <w:charset w:val="00"/>
    <w:family w:val="swiss"/>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OTF) 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Source Sans Pro Black">
    <w:panose1 w:val="020B0803030403020204"/>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9792"/>
      <w:gridCol w:w="414"/>
    </w:tblGrid>
    <w:tr w:rsidR="00DC5980" w:rsidRPr="00375E5B" w14:paraId="09D258D6" w14:textId="77777777" w:rsidTr="00B65EC9">
      <w:tc>
        <w:tcPr>
          <w:tcW w:w="4797" w:type="pct"/>
        </w:tcPr>
        <w:p w14:paraId="5E0BDF7F" w14:textId="153FF705"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6E6129" w:rsidRPr="006E1E23">
            <w:rPr>
              <w:rFonts w:cs="Source Sans Pro"/>
              <w:b/>
              <w:bCs/>
              <w:color w:val="231F20"/>
              <w:sz w:val="12"/>
              <w:szCs w:val="12"/>
            </w:rPr>
            <w:t>TREES, SEAS AND SOIL</w:t>
          </w:r>
          <w:r w:rsidRPr="00280AD0">
            <w:rPr>
              <w:rFonts w:cs="Source Sans Pro"/>
              <w:color w:val="231F20"/>
              <w:sz w:val="12"/>
              <w:szCs w:val="14"/>
            </w:rPr>
            <w:t>”</w:t>
          </w:r>
          <w:r w:rsidR="00A5757B" w:rsidRPr="00280AD0">
            <w:rPr>
              <w:rFonts w:cs="Source Sans Pro"/>
              <w:color w:val="231F20"/>
              <w:sz w:val="12"/>
              <w:szCs w:val="14"/>
            </w:rPr>
            <w:t xml:space="preserve"> CONNECTED, LEVEL </w:t>
          </w:r>
          <w:r w:rsidR="003F0DE6">
            <w:rPr>
              <w:rFonts w:cs="Source Sans Pro"/>
              <w:color w:val="231F20"/>
              <w:sz w:val="12"/>
              <w:szCs w:val="14"/>
            </w:rPr>
            <w:t>3</w:t>
          </w:r>
          <w:r w:rsidR="00D25F16">
            <w:rPr>
              <w:rFonts w:cs="Source Sans Pro"/>
              <w:color w:val="231F20"/>
              <w:sz w:val="12"/>
              <w:szCs w:val="14"/>
            </w:rPr>
            <w:t>,</w:t>
          </w:r>
          <w:r w:rsidR="00A5757B" w:rsidRPr="00280AD0">
            <w:rPr>
              <w:rFonts w:cs="Source Sans Pro"/>
              <w:color w:val="231F20"/>
              <w:sz w:val="12"/>
              <w:szCs w:val="14"/>
            </w:rPr>
            <w:t xml:space="preserve"> 20</w:t>
          </w:r>
          <w:r w:rsidR="00044464">
            <w:rPr>
              <w:rFonts w:cs="Source Sans Pro"/>
              <w:color w:val="231F20"/>
              <w:sz w:val="12"/>
              <w:szCs w:val="14"/>
            </w:rPr>
            <w:t>20</w:t>
          </w:r>
        </w:p>
        <w:p w14:paraId="088A0426" w14:textId="7777777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31CDE6B2" w14:textId="77777777" w:rsidR="00AF131D" w:rsidRPr="00304834" w:rsidRDefault="00AF131D" w:rsidP="000949D0">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w:t>
          </w:r>
          <w:r w:rsidR="00044464">
            <w:rPr>
              <w:sz w:val="10"/>
              <w:szCs w:val="12"/>
              <w:lang w:val="en-AU"/>
            </w:rPr>
            <w:t>20</w:t>
          </w:r>
        </w:p>
      </w:tc>
      <w:tc>
        <w:tcPr>
          <w:tcW w:w="203" w:type="pct"/>
        </w:tcPr>
        <w:p w14:paraId="4317F9AE"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9B671C">
            <w:rPr>
              <w:b/>
              <w:noProof/>
              <w:sz w:val="16"/>
            </w:rPr>
            <w:t>4</w:t>
          </w:r>
          <w:r w:rsidRPr="00270DA4">
            <w:rPr>
              <w:b/>
              <w:sz w:val="16"/>
            </w:rPr>
            <w:fldChar w:fldCharType="end"/>
          </w:r>
        </w:p>
      </w:tc>
    </w:tr>
  </w:tbl>
  <w:p w14:paraId="65A6CE4D" w14:textId="77777777" w:rsidR="00DC5980" w:rsidRPr="00624FAA" w:rsidRDefault="00DC5980" w:rsidP="006D3D3F">
    <w:pPr>
      <w:pStyle w:val="Footer"/>
      <w:rPr>
        <w:sz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133C54" w:rsidRPr="00375E5B" w14:paraId="4EC3AE8C" w14:textId="77777777" w:rsidTr="001F0CE4">
      <w:tc>
        <w:tcPr>
          <w:tcW w:w="4797" w:type="pct"/>
        </w:tcPr>
        <w:p w14:paraId="1DD6218D" w14:textId="2E36E389" w:rsidR="00133C54" w:rsidRDefault="00133C54" w:rsidP="00151E55">
          <w:pPr>
            <w:spacing w:line="240" w:lineRule="auto"/>
            <w:jc w:val="right"/>
            <w:rPr>
              <w:sz w:val="12"/>
              <w:szCs w:val="12"/>
              <w:lang w:val="en-AU"/>
            </w:rPr>
          </w:pPr>
          <w:r w:rsidRPr="00280AD0">
            <w:rPr>
              <w:rFonts w:cs="Source Sans Pro"/>
              <w:color w:val="231F20"/>
              <w:sz w:val="12"/>
              <w:szCs w:val="14"/>
            </w:rPr>
            <w:t>TEACHER SUPPORT MATERIAL FOR “</w:t>
          </w:r>
          <w:r w:rsidR="006E6129" w:rsidRPr="006E1E23">
            <w:rPr>
              <w:rFonts w:cs="Source Sans Pro"/>
              <w:b/>
              <w:bCs/>
              <w:color w:val="231F20"/>
              <w:sz w:val="12"/>
              <w:szCs w:val="12"/>
            </w:rPr>
            <w:t>TREES, SEAS AND SOIL</w:t>
          </w:r>
          <w:r w:rsidRPr="00280AD0">
            <w:rPr>
              <w:rFonts w:cs="Source Sans Pro"/>
              <w:color w:val="231F20"/>
              <w:sz w:val="12"/>
              <w:szCs w:val="14"/>
            </w:rPr>
            <w:t xml:space="preserve">” CONNECTED, LEVEL </w:t>
          </w:r>
          <w:r w:rsidR="003F0DE6">
            <w:rPr>
              <w:rFonts w:cs="Source Sans Pro"/>
              <w:color w:val="231F20"/>
              <w:sz w:val="12"/>
              <w:szCs w:val="14"/>
            </w:rPr>
            <w:t>3</w:t>
          </w:r>
          <w:r>
            <w:rPr>
              <w:rFonts w:cs="Source Sans Pro"/>
              <w:color w:val="231F20"/>
              <w:sz w:val="12"/>
              <w:szCs w:val="14"/>
            </w:rPr>
            <w:t>,</w:t>
          </w:r>
          <w:r w:rsidRPr="00280AD0">
            <w:rPr>
              <w:rFonts w:cs="Source Sans Pro"/>
              <w:color w:val="231F20"/>
              <w:sz w:val="12"/>
              <w:szCs w:val="14"/>
            </w:rPr>
            <w:t xml:space="preserve"> 20</w:t>
          </w:r>
          <w:r w:rsidR="00044464">
            <w:rPr>
              <w:rFonts w:cs="Source Sans Pro"/>
              <w:color w:val="231F20"/>
              <w:sz w:val="12"/>
              <w:szCs w:val="14"/>
            </w:rPr>
            <w:t>20</w:t>
          </w:r>
        </w:p>
        <w:p w14:paraId="3AD1D884" w14:textId="77777777" w:rsidR="00133C54" w:rsidRDefault="00133C54"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1F6C25EF" w14:textId="77777777" w:rsidR="00133C54" w:rsidRPr="00304834" w:rsidRDefault="00133C54"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w:t>
          </w:r>
          <w:r w:rsidR="00044464">
            <w:rPr>
              <w:sz w:val="10"/>
              <w:szCs w:val="12"/>
              <w:lang w:val="en-AU"/>
            </w:rPr>
            <w:t>20</w:t>
          </w:r>
        </w:p>
      </w:tc>
      <w:tc>
        <w:tcPr>
          <w:tcW w:w="203" w:type="pct"/>
        </w:tcPr>
        <w:p w14:paraId="12F7FD78" w14:textId="77777777" w:rsidR="00133C54" w:rsidRPr="00270DA4" w:rsidRDefault="00133C54"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9B671C">
            <w:rPr>
              <w:b/>
              <w:noProof/>
              <w:sz w:val="16"/>
            </w:rPr>
            <w:t>5</w:t>
          </w:r>
          <w:r w:rsidRPr="00270DA4">
            <w:rPr>
              <w:b/>
              <w:sz w:val="16"/>
            </w:rPr>
            <w:fldChar w:fldCharType="end"/>
          </w:r>
        </w:p>
      </w:tc>
    </w:tr>
  </w:tbl>
  <w:p w14:paraId="440C156A" w14:textId="77777777" w:rsidR="00133C54" w:rsidRPr="00624FAA" w:rsidRDefault="006C3970" w:rsidP="006D3D3F">
    <w:pPr>
      <w:pStyle w:val="Footer"/>
      <w:rPr>
        <w:sz w:val="10"/>
      </w:rPr>
    </w:pPr>
    <w:r>
      <w:rPr>
        <w:noProof/>
        <w:sz w:val="10"/>
        <w:lang w:eastAsia="en-NZ"/>
      </w:rPr>
      <mc:AlternateContent>
        <mc:Choice Requires="wps">
          <w:drawing>
            <wp:anchor distT="0" distB="0" distL="114300" distR="114300" simplePos="0" relativeHeight="251659264" behindDoc="0" locked="0" layoutInCell="1" allowOverlap="1" wp14:anchorId="71ACF814" wp14:editId="13B6032A">
              <wp:simplePos x="0" y="0"/>
              <wp:positionH relativeFrom="column">
                <wp:posOffset>-102235</wp:posOffset>
              </wp:positionH>
              <wp:positionV relativeFrom="paragraph">
                <wp:posOffset>-315323</wp:posOffset>
              </wp:positionV>
              <wp:extent cx="1524000" cy="257908"/>
              <wp:effectExtent l="0" t="0" r="19050" b="27940"/>
              <wp:wrapNone/>
              <wp:docPr id="15" name="Text Box 15"/>
              <wp:cNvGraphicFramePr/>
              <a:graphic xmlns:a="http://schemas.openxmlformats.org/drawingml/2006/main">
                <a:graphicData uri="http://schemas.microsoft.com/office/word/2010/wordprocessingShape">
                  <wps:wsp>
                    <wps:cNvSpPr txBox="1"/>
                    <wps:spPr>
                      <a:xfrm>
                        <a:off x="0" y="0"/>
                        <a:ext cx="1524000" cy="25790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CD572FC" w14:textId="77777777" w:rsidR="006C3970" w:rsidRPr="006C3970" w:rsidRDefault="00416B8C" w:rsidP="006C3970">
                          <w:pPr>
                            <w:spacing w:before="0" w:line="240" w:lineRule="auto"/>
                            <w:rPr>
                              <w:sz w:val="8"/>
                              <w:szCs w:val="12"/>
                            </w:rPr>
                          </w:pPr>
                          <w:r w:rsidRPr="006C3970">
                            <w:rPr>
                              <w:sz w:val="10"/>
                            </w:rPr>
                            <w:t xml:space="preserve">The above page: </w:t>
                          </w:r>
                          <w:r>
                            <w:rPr>
                              <w:sz w:val="10"/>
                            </w:rPr>
                            <w:br/>
                            <w:t>Text and images copyright © Crown</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ACF814" id="_x0000_t202" coordsize="21600,21600" o:spt="202" path="m,l,21600r21600,l21600,xe">
              <v:stroke joinstyle="miter"/>
              <v:path gradientshapeok="t" o:connecttype="rect"/>
            </v:shapetype>
            <v:shape id="Text Box 15" o:spid="_x0000_s1033" type="#_x0000_t202" style="position:absolute;margin-left:-8.05pt;margin-top:-24.85pt;width:120pt;height:2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" fillcolor="white [3201]" strokecolor="white [3212]" strokeweight=".5pt">
              <v:textbox inset=",,,0">
                <w:txbxContent>
                  <w:p w14:paraId="2CD572FC" w14:textId="77777777" w:rsidR="006C3970" w:rsidRPr="006C3970" w:rsidRDefault="00416B8C" w:rsidP="006C3970">
                    <w:pPr>
                      <w:spacing w:before="0" w:line="240" w:lineRule="auto"/>
                      <w:rPr>
                        <w:sz w:val="8"/>
                        <w:szCs w:val="12"/>
                      </w:rPr>
                    </w:pPr>
                    <w:r w:rsidRPr="006C3970">
                      <w:rPr>
                        <w:sz w:val="10"/>
                      </w:rPr>
                      <w:t xml:space="preserve">The above page: </w:t>
                    </w:r>
                    <w:r>
                      <w:rPr>
                        <w:sz w:val="10"/>
                      </w:rPr>
                      <w:br/>
                      <w:t>Text and images copyright © Crown</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FA5085" w:rsidRPr="00375E5B" w14:paraId="0D47D9D1" w14:textId="77777777" w:rsidTr="001F0CE4">
      <w:tc>
        <w:tcPr>
          <w:tcW w:w="4797" w:type="pct"/>
        </w:tcPr>
        <w:p w14:paraId="3B1140C8" w14:textId="08B34135" w:rsidR="00FA5085" w:rsidRDefault="00FA5085" w:rsidP="00151E55">
          <w:pPr>
            <w:spacing w:line="240" w:lineRule="auto"/>
            <w:jc w:val="right"/>
            <w:rPr>
              <w:sz w:val="12"/>
              <w:szCs w:val="12"/>
              <w:lang w:val="en-AU"/>
            </w:rPr>
          </w:pPr>
          <w:r w:rsidRPr="00280AD0">
            <w:rPr>
              <w:rFonts w:cs="Source Sans Pro"/>
              <w:color w:val="231F20"/>
              <w:sz w:val="12"/>
              <w:szCs w:val="14"/>
            </w:rPr>
            <w:t>TEACHER SUPPORT MATERIAL FOR “</w:t>
          </w:r>
          <w:r w:rsidR="006E6129" w:rsidRPr="006E1E23">
            <w:rPr>
              <w:rFonts w:cs="Source Sans Pro"/>
              <w:b/>
              <w:bCs/>
              <w:color w:val="231F20"/>
              <w:sz w:val="12"/>
              <w:szCs w:val="12"/>
            </w:rPr>
            <w:t>TREES, SEAS AND SOIL</w:t>
          </w:r>
          <w:r w:rsidRPr="00280AD0">
            <w:rPr>
              <w:rFonts w:cs="Source Sans Pro"/>
              <w:color w:val="231F20"/>
              <w:sz w:val="12"/>
              <w:szCs w:val="14"/>
            </w:rPr>
            <w:t xml:space="preserve">” CONNECTED, LEVEL </w:t>
          </w:r>
          <w:r>
            <w:rPr>
              <w:rFonts w:cs="Source Sans Pro"/>
              <w:color w:val="231F20"/>
              <w:sz w:val="12"/>
              <w:szCs w:val="14"/>
            </w:rPr>
            <w:t>3,</w:t>
          </w:r>
          <w:r w:rsidRPr="00280AD0">
            <w:rPr>
              <w:rFonts w:cs="Source Sans Pro"/>
              <w:color w:val="231F20"/>
              <w:sz w:val="12"/>
              <w:szCs w:val="14"/>
            </w:rPr>
            <w:t xml:space="preserve"> 20</w:t>
          </w:r>
          <w:r w:rsidR="00044464">
            <w:rPr>
              <w:rFonts w:cs="Source Sans Pro"/>
              <w:color w:val="231F20"/>
              <w:sz w:val="12"/>
              <w:szCs w:val="14"/>
            </w:rPr>
            <w:t>20</w:t>
          </w:r>
        </w:p>
        <w:p w14:paraId="1FEF1618" w14:textId="77777777" w:rsidR="00FA5085" w:rsidRDefault="00FA5085"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322F5D9A" w14:textId="77777777" w:rsidR="00FA5085" w:rsidRPr="00304834" w:rsidRDefault="00FA5085"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w:t>
          </w:r>
          <w:r w:rsidR="00044464">
            <w:rPr>
              <w:sz w:val="10"/>
              <w:szCs w:val="12"/>
              <w:lang w:val="en-AU"/>
            </w:rPr>
            <w:t>20</w:t>
          </w:r>
        </w:p>
      </w:tc>
      <w:tc>
        <w:tcPr>
          <w:tcW w:w="203" w:type="pct"/>
        </w:tcPr>
        <w:p w14:paraId="5E26B057" w14:textId="77777777" w:rsidR="00FA5085" w:rsidRPr="00270DA4" w:rsidRDefault="00FA5085"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9B671C">
            <w:rPr>
              <w:b/>
              <w:noProof/>
              <w:sz w:val="16"/>
            </w:rPr>
            <w:t>6</w:t>
          </w:r>
          <w:r w:rsidRPr="00270DA4">
            <w:rPr>
              <w:b/>
              <w:sz w:val="16"/>
            </w:rPr>
            <w:fldChar w:fldCharType="end"/>
          </w:r>
        </w:p>
      </w:tc>
    </w:tr>
  </w:tbl>
  <w:p w14:paraId="187BE319" w14:textId="77777777" w:rsidR="00FA5085" w:rsidRPr="00624FAA" w:rsidRDefault="00FA5085" w:rsidP="006D3D3F">
    <w:pPr>
      <w:pStyle w:val="Footer"/>
      <w:rPr>
        <w:sz w:val="1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20E0F" w14:textId="2EC2AB38" w:rsidR="00FA5085" w:rsidRPr="00F53BA6" w:rsidRDefault="00FA5085" w:rsidP="00AD78E1">
    <w:pPr>
      <w:pStyle w:val="ISBN"/>
      <w:tabs>
        <w:tab w:val="right" w:pos="9696"/>
      </w:tabs>
      <w:spacing w:after="60"/>
      <w:jc w:val="left"/>
      <w:rPr>
        <w:rFonts w:ascii="Arial" w:hAnsi="Arial" w:cs="Arial"/>
      </w:rPr>
    </w:pPr>
    <w:r>
      <w:rPr>
        <w:rFonts w:ascii="Arial" w:hAnsi="Arial" w:cs="Arial"/>
        <w:sz w:val="14"/>
      </w:rPr>
      <w:tab/>
    </w:r>
    <w:r w:rsidRPr="00F53BA6">
      <w:rPr>
        <w:rFonts w:ascii="Arial" w:hAnsi="Arial" w:cs="Arial"/>
      </w:rPr>
      <w:t xml:space="preserve">ISBN </w:t>
    </w:r>
    <w:r w:rsidR="00BC202C" w:rsidRPr="00BC202C">
      <w:rPr>
        <w:rFonts w:ascii="Arial" w:hAnsi="Arial" w:cs="Arial"/>
      </w:rPr>
      <w:t>978-1-77663-546-7</w:t>
    </w:r>
    <w:r w:rsidRPr="00F53BA6">
      <w:rPr>
        <w:rFonts w:ascii="Arial" w:hAnsi="Arial" w:cs="Arial"/>
      </w:rPr>
      <w:t xml:space="preserve"> (WORD) ISBN </w:t>
    </w:r>
    <w:r w:rsidR="006E6129" w:rsidRPr="006E6129">
      <w:rPr>
        <w:rFonts w:ascii="Arial" w:hAnsi="Arial" w:cs="Arial"/>
      </w:rPr>
      <w:t xml:space="preserve">978-1-77663-547-4 </w:t>
    </w:r>
    <w:r w:rsidRPr="00F53BA6">
      <w:rPr>
        <w:rFonts w:ascii="Arial" w:hAnsi="Arial" w:cs="Arial"/>
      </w:rPr>
      <w:t>(PDF)</w:t>
    </w:r>
  </w:p>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2740"/>
      <w:gridCol w:w="7052"/>
      <w:gridCol w:w="414"/>
    </w:tblGrid>
    <w:tr w:rsidR="00FA5085" w:rsidRPr="00375E5B" w14:paraId="0A8ADF1F" w14:textId="77777777" w:rsidTr="00077B5A">
      <w:tc>
        <w:tcPr>
          <w:tcW w:w="1342" w:type="pct"/>
          <w:tcBorders>
            <w:top w:val="nil"/>
            <w:right w:val="nil"/>
          </w:tcBorders>
        </w:tcPr>
        <w:p w14:paraId="68B24F21" w14:textId="77777777" w:rsidR="00FA5085" w:rsidRDefault="00FA5085" w:rsidP="00E118E8">
          <w:pPr>
            <w:tabs>
              <w:tab w:val="right" w:pos="9808"/>
            </w:tabs>
            <w:spacing w:before="0" w:line="240" w:lineRule="auto"/>
            <w:jc w:val="right"/>
            <w:rPr>
              <w:sz w:val="12"/>
              <w:szCs w:val="12"/>
              <w:lang w:val="en-AU"/>
            </w:rPr>
          </w:pPr>
        </w:p>
        <w:p w14:paraId="1B92A498" w14:textId="77777777" w:rsidR="00FA5085" w:rsidRPr="00304834" w:rsidRDefault="00FA5085" w:rsidP="00E118E8">
          <w:pPr>
            <w:tabs>
              <w:tab w:val="left" w:pos="3261"/>
              <w:tab w:val="right" w:pos="9808"/>
            </w:tabs>
            <w:spacing w:before="0" w:line="240" w:lineRule="auto"/>
            <w:rPr>
              <w:sz w:val="12"/>
              <w:szCs w:val="12"/>
              <w:lang w:val="en-AU"/>
            </w:rPr>
          </w:pPr>
        </w:p>
      </w:tc>
      <w:tc>
        <w:tcPr>
          <w:tcW w:w="3455" w:type="pct"/>
          <w:tcBorders>
            <w:left w:val="nil"/>
          </w:tcBorders>
        </w:tcPr>
        <w:p w14:paraId="63C11B81" w14:textId="4E19C620" w:rsidR="00FA5085" w:rsidRPr="00F53BA6" w:rsidRDefault="00FA5085" w:rsidP="00392B3E">
          <w:pPr>
            <w:spacing w:line="240" w:lineRule="auto"/>
            <w:ind w:left="9808" w:hanging="9808"/>
            <w:jc w:val="right"/>
            <w:rPr>
              <w:sz w:val="12"/>
              <w:szCs w:val="12"/>
              <w:lang w:val="en-AU"/>
            </w:rPr>
          </w:pPr>
          <w:r w:rsidRPr="00F53BA6">
            <w:rPr>
              <w:rFonts w:cs="Source Sans Pro"/>
              <w:color w:val="231F20"/>
              <w:sz w:val="12"/>
              <w:szCs w:val="12"/>
            </w:rPr>
            <w:t>TEACHER SUPPORT MATERIAL FOR “</w:t>
          </w:r>
          <w:r w:rsidR="006E1E23" w:rsidRPr="006E1E23">
            <w:rPr>
              <w:rFonts w:cs="Source Sans Pro"/>
              <w:b/>
              <w:bCs/>
              <w:color w:val="231F20"/>
              <w:sz w:val="12"/>
              <w:szCs w:val="12"/>
            </w:rPr>
            <w:t>TREES, SEAS AND SOIL</w:t>
          </w:r>
          <w:r w:rsidRPr="00F53BA6">
            <w:rPr>
              <w:rFonts w:cs="Source Sans Pro"/>
              <w:color w:val="231F20"/>
              <w:sz w:val="12"/>
              <w:szCs w:val="12"/>
            </w:rPr>
            <w:t xml:space="preserve">” CONNECTED, LEVEL </w:t>
          </w:r>
          <w:r>
            <w:rPr>
              <w:rFonts w:cs="Source Sans Pro"/>
              <w:color w:val="231F20"/>
              <w:sz w:val="12"/>
              <w:szCs w:val="12"/>
            </w:rPr>
            <w:t>3</w:t>
          </w:r>
          <w:r w:rsidRPr="00F53BA6">
            <w:rPr>
              <w:rFonts w:cs="Source Sans Pro"/>
              <w:color w:val="231F20"/>
              <w:sz w:val="12"/>
              <w:szCs w:val="12"/>
            </w:rPr>
            <w:t>, 20</w:t>
          </w:r>
          <w:r w:rsidR="00044464">
            <w:rPr>
              <w:rFonts w:cs="Source Sans Pro"/>
              <w:color w:val="231F20"/>
              <w:sz w:val="12"/>
              <w:szCs w:val="12"/>
            </w:rPr>
            <w:t>20</w:t>
          </w:r>
        </w:p>
        <w:p w14:paraId="02491E3A" w14:textId="77777777" w:rsidR="00FA5085" w:rsidRPr="00F53BA6" w:rsidRDefault="00FA5085" w:rsidP="00392B3E">
          <w:pPr>
            <w:spacing w:before="0" w:line="240" w:lineRule="auto"/>
            <w:jc w:val="right"/>
            <w:rPr>
              <w:sz w:val="12"/>
              <w:szCs w:val="12"/>
              <w:lang w:val="en-AU"/>
            </w:rPr>
          </w:pPr>
          <w:r w:rsidRPr="00F53BA6">
            <w:rPr>
              <w:sz w:val="12"/>
              <w:szCs w:val="12"/>
              <w:lang w:val="en-AU"/>
            </w:rPr>
            <w:t xml:space="preserve">Accessed from </w:t>
          </w:r>
          <w:hyperlink r:id="rId1" w:history="1">
            <w:r w:rsidRPr="00F53BA6">
              <w:rPr>
                <w:sz w:val="12"/>
                <w:szCs w:val="12"/>
                <w:lang w:val="en-AU"/>
              </w:rPr>
              <w:t>www.connected.tki.org.nz</w:t>
            </w:r>
          </w:hyperlink>
        </w:p>
        <w:p w14:paraId="4A193BEF" w14:textId="77777777" w:rsidR="00FA5085" w:rsidRPr="00304834" w:rsidRDefault="00FA5085" w:rsidP="00AE3DC9">
          <w:pPr>
            <w:spacing w:before="0" w:line="240" w:lineRule="auto"/>
            <w:ind w:left="9808" w:hanging="9497"/>
            <w:jc w:val="right"/>
            <w:rPr>
              <w:sz w:val="12"/>
              <w:szCs w:val="12"/>
              <w:lang w:val="en-AU"/>
            </w:rPr>
          </w:pPr>
          <w:r w:rsidRPr="001D7607">
            <w:rPr>
              <w:sz w:val="10"/>
              <w:szCs w:val="12"/>
              <w:lang w:val="en-AU"/>
            </w:rPr>
            <w:t>COPYRIGHT © CROWN 20</w:t>
          </w:r>
          <w:r w:rsidR="00044464">
            <w:rPr>
              <w:sz w:val="10"/>
              <w:szCs w:val="12"/>
              <w:lang w:val="en-AU"/>
            </w:rPr>
            <w:t>20</w:t>
          </w:r>
        </w:p>
      </w:tc>
      <w:tc>
        <w:tcPr>
          <w:tcW w:w="203" w:type="pct"/>
        </w:tcPr>
        <w:p w14:paraId="451D27C1" w14:textId="77777777" w:rsidR="00FA5085" w:rsidRPr="00270DA4" w:rsidRDefault="00FA5085"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9B671C">
            <w:rPr>
              <w:b/>
              <w:noProof/>
              <w:sz w:val="16"/>
            </w:rPr>
            <w:t>7</w:t>
          </w:r>
          <w:r w:rsidRPr="00270DA4">
            <w:rPr>
              <w:b/>
              <w:sz w:val="16"/>
            </w:rPr>
            <w:fldChar w:fldCharType="end"/>
          </w:r>
        </w:p>
      </w:tc>
    </w:tr>
  </w:tbl>
  <w:p w14:paraId="0C9E7118" w14:textId="77777777" w:rsidR="00FA5085" w:rsidRPr="00624FAA" w:rsidRDefault="00FA5085" w:rsidP="006D3D3F">
    <w:pPr>
      <w:pStyle w:val="Footer"/>
      <w:rPr>
        <w:sz w:val="10"/>
      </w:rPr>
    </w:pPr>
    <w:r>
      <w:rPr>
        <w:rFonts w:cs="Source Sans Pro"/>
        <w:noProof/>
        <w:color w:val="231F20"/>
        <w:sz w:val="12"/>
        <w:szCs w:val="14"/>
        <w:lang w:eastAsia="en-NZ"/>
      </w:rPr>
      <w:drawing>
        <wp:anchor distT="0" distB="0" distL="114300" distR="114300" simplePos="0" relativeHeight="251661312" behindDoc="0" locked="0" layoutInCell="1" allowOverlap="1" wp14:anchorId="48A42B50" wp14:editId="5D1E79B9">
          <wp:simplePos x="0" y="0"/>
          <wp:positionH relativeFrom="column">
            <wp:posOffset>46355</wp:posOffset>
          </wp:positionH>
          <wp:positionV relativeFrom="paragraph">
            <wp:posOffset>-696595</wp:posOffset>
          </wp:positionV>
          <wp:extent cx="1281430" cy="674370"/>
          <wp:effectExtent l="0" t="0" r="0" b="0"/>
          <wp:wrapNone/>
          <wp:docPr id="4" name="Picture 4"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3B365B" w14:textId="77777777" w:rsidR="002572F6" w:rsidRDefault="002572F6" w:rsidP="00AC20AC">
      <w:r>
        <w:separator/>
      </w:r>
    </w:p>
  </w:footnote>
  <w:footnote w:type="continuationSeparator" w:id="0">
    <w:p w14:paraId="0A86E9CA" w14:textId="77777777" w:rsidR="002572F6" w:rsidRDefault="002572F6" w:rsidP="00AC20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FC4EA"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4B0EC1"/>
    <w:multiLevelType w:val="hybridMultilevel"/>
    <w:tmpl w:val="6ED42A0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2"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5550A0B"/>
    <w:multiLevelType w:val="hybridMultilevel"/>
    <w:tmpl w:val="12E89B5A"/>
    <w:lvl w:ilvl="0" w:tplc="281C1964">
      <w:start w:val="1"/>
      <w:numFmt w:val="bullet"/>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5" w15:restartNumberingAfterBreak="0">
    <w:nsid w:val="357D2D91"/>
    <w:multiLevelType w:val="hybridMultilevel"/>
    <w:tmpl w:val="97BA48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EDE1E75"/>
    <w:multiLevelType w:val="hybridMultilevel"/>
    <w:tmpl w:val="6786EFAE"/>
    <w:lvl w:ilvl="0" w:tplc="14090001">
      <w:start w:val="1"/>
      <w:numFmt w:val="bullet"/>
      <w:lvlText w:val=""/>
      <w:lvlJc w:val="left"/>
      <w:pPr>
        <w:ind w:left="765" w:hanging="360"/>
      </w:pPr>
      <w:rPr>
        <w:rFonts w:ascii="Symbol" w:hAnsi="Symbol" w:hint="default"/>
      </w:rPr>
    </w:lvl>
    <w:lvl w:ilvl="1" w:tplc="A63E4448">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7"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49745B"/>
    <w:multiLevelType w:val="hybridMultilevel"/>
    <w:tmpl w:val="12B4F89C"/>
    <w:lvl w:ilvl="0" w:tplc="F95A9A68">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1"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46D3B3E"/>
    <w:multiLevelType w:val="hybridMultilevel"/>
    <w:tmpl w:val="140C642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8FA599C"/>
    <w:multiLevelType w:val="hybridMultilevel"/>
    <w:tmpl w:val="0D12B63C"/>
    <w:lvl w:ilvl="0" w:tplc="91168C82">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6" w15:restartNumberingAfterBreak="0">
    <w:nsid w:val="7B8F7177"/>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1"/>
  </w:num>
  <w:num w:numId="2">
    <w:abstractNumId w:val="18"/>
  </w:num>
  <w:num w:numId="3">
    <w:abstractNumId w:val="17"/>
  </w:num>
  <w:num w:numId="4">
    <w:abstractNumId w:val="13"/>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8"/>
  </w:num>
  <w:num w:numId="17">
    <w:abstractNumId w:val="18"/>
  </w:num>
  <w:num w:numId="18">
    <w:abstractNumId w:val="18"/>
  </w:num>
  <w:num w:numId="19">
    <w:abstractNumId w:val="16"/>
  </w:num>
  <w:num w:numId="20">
    <w:abstractNumId w:val="20"/>
  </w:num>
  <w:num w:numId="21">
    <w:abstractNumId w:val="12"/>
  </w:num>
  <w:num w:numId="22">
    <w:abstractNumId w:val="22"/>
  </w:num>
  <w:num w:numId="23">
    <w:abstractNumId w:val="24"/>
  </w:num>
  <w:num w:numId="24">
    <w:abstractNumId w:val="19"/>
  </w:num>
  <w:num w:numId="25">
    <w:abstractNumId w:val="14"/>
  </w:num>
  <w:num w:numId="26">
    <w:abstractNumId w:val="25"/>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15"/>
  </w:num>
  <w:num w:numId="30">
    <w:abstractNumId w:val="26"/>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embedSystem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12289">
      <o:colormru v:ext="edit" colors="#003450,#62227b,#ac8bb7,#c39e8b,#904d36,#224330,#173e1d,#7f7f7f"/>
    </o:shapedefaults>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A0E"/>
    <w:rsid w:val="000008B1"/>
    <w:rsid w:val="0000093D"/>
    <w:rsid w:val="00001B4C"/>
    <w:rsid w:val="00001C67"/>
    <w:rsid w:val="000038C7"/>
    <w:rsid w:val="00004880"/>
    <w:rsid w:val="00004A09"/>
    <w:rsid w:val="000052CD"/>
    <w:rsid w:val="00007460"/>
    <w:rsid w:val="00007D03"/>
    <w:rsid w:val="00012CE1"/>
    <w:rsid w:val="00017071"/>
    <w:rsid w:val="00017FE1"/>
    <w:rsid w:val="000224BF"/>
    <w:rsid w:val="0002385E"/>
    <w:rsid w:val="00023BF1"/>
    <w:rsid w:val="000256C2"/>
    <w:rsid w:val="00030479"/>
    <w:rsid w:val="00031AE1"/>
    <w:rsid w:val="00031C74"/>
    <w:rsid w:val="00032172"/>
    <w:rsid w:val="00034147"/>
    <w:rsid w:val="00036D4F"/>
    <w:rsid w:val="00040152"/>
    <w:rsid w:val="00040C61"/>
    <w:rsid w:val="00040E68"/>
    <w:rsid w:val="000413AB"/>
    <w:rsid w:val="00042A04"/>
    <w:rsid w:val="0004397E"/>
    <w:rsid w:val="00043DBA"/>
    <w:rsid w:val="00044048"/>
    <w:rsid w:val="00044464"/>
    <w:rsid w:val="00046C9D"/>
    <w:rsid w:val="000472D3"/>
    <w:rsid w:val="00047C61"/>
    <w:rsid w:val="000510D5"/>
    <w:rsid w:val="00051137"/>
    <w:rsid w:val="000522F5"/>
    <w:rsid w:val="0005292F"/>
    <w:rsid w:val="00053096"/>
    <w:rsid w:val="0005391D"/>
    <w:rsid w:val="000539E4"/>
    <w:rsid w:val="000540E6"/>
    <w:rsid w:val="000563C7"/>
    <w:rsid w:val="00056A88"/>
    <w:rsid w:val="0005700A"/>
    <w:rsid w:val="000605B8"/>
    <w:rsid w:val="000609DF"/>
    <w:rsid w:val="00061D2A"/>
    <w:rsid w:val="00061D2F"/>
    <w:rsid w:val="00062E76"/>
    <w:rsid w:val="00063F17"/>
    <w:rsid w:val="000671F2"/>
    <w:rsid w:val="00067E37"/>
    <w:rsid w:val="000744D5"/>
    <w:rsid w:val="00074A96"/>
    <w:rsid w:val="00075649"/>
    <w:rsid w:val="0007732C"/>
    <w:rsid w:val="00077B5A"/>
    <w:rsid w:val="0008069C"/>
    <w:rsid w:val="000826CF"/>
    <w:rsid w:val="00082FB3"/>
    <w:rsid w:val="00083F04"/>
    <w:rsid w:val="000846DE"/>
    <w:rsid w:val="000852BC"/>
    <w:rsid w:val="00087164"/>
    <w:rsid w:val="00092814"/>
    <w:rsid w:val="00093AA5"/>
    <w:rsid w:val="000949D0"/>
    <w:rsid w:val="00097C09"/>
    <w:rsid w:val="00097D10"/>
    <w:rsid w:val="000A09A6"/>
    <w:rsid w:val="000A0C8F"/>
    <w:rsid w:val="000A412F"/>
    <w:rsid w:val="000A4E98"/>
    <w:rsid w:val="000A522B"/>
    <w:rsid w:val="000A6714"/>
    <w:rsid w:val="000A6A81"/>
    <w:rsid w:val="000A7B14"/>
    <w:rsid w:val="000B2EE6"/>
    <w:rsid w:val="000B3CBD"/>
    <w:rsid w:val="000B4AB8"/>
    <w:rsid w:val="000B4CC8"/>
    <w:rsid w:val="000B6DC4"/>
    <w:rsid w:val="000B792D"/>
    <w:rsid w:val="000B7930"/>
    <w:rsid w:val="000B7E38"/>
    <w:rsid w:val="000C139B"/>
    <w:rsid w:val="000C22C9"/>
    <w:rsid w:val="000C2651"/>
    <w:rsid w:val="000C3AAB"/>
    <w:rsid w:val="000C4AD5"/>
    <w:rsid w:val="000C554B"/>
    <w:rsid w:val="000C71BF"/>
    <w:rsid w:val="000D0D21"/>
    <w:rsid w:val="000D14DF"/>
    <w:rsid w:val="000D2B4C"/>
    <w:rsid w:val="000D2D62"/>
    <w:rsid w:val="000D4180"/>
    <w:rsid w:val="000D4726"/>
    <w:rsid w:val="000D581D"/>
    <w:rsid w:val="000D5B3D"/>
    <w:rsid w:val="000D5C60"/>
    <w:rsid w:val="000D6D24"/>
    <w:rsid w:val="000D76C4"/>
    <w:rsid w:val="000E0D89"/>
    <w:rsid w:val="000E1C33"/>
    <w:rsid w:val="000E2DEF"/>
    <w:rsid w:val="000E3D67"/>
    <w:rsid w:val="000E4B90"/>
    <w:rsid w:val="000E4B9C"/>
    <w:rsid w:val="000E7EE4"/>
    <w:rsid w:val="000F18EE"/>
    <w:rsid w:val="000F227B"/>
    <w:rsid w:val="000F262A"/>
    <w:rsid w:val="000F264D"/>
    <w:rsid w:val="000F3C39"/>
    <w:rsid w:val="000F4BF9"/>
    <w:rsid w:val="000F6888"/>
    <w:rsid w:val="000F7753"/>
    <w:rsid w:val="001026B7"/>
    <w:rsid w:val="0010316E"/>
    <w:rsid w:val="00104807"/>
    <w:rsid w:val="0010547C"/>
    <w:rsid w:val="001056A8"/>
    <w:rsid w:val="001066DE"/>
    <w:rsid w:val="00107284"/>
    <w:rsid w:val="00107A97"/>
    <w:rsid w:val="001114E1"/>
    <w:rsid w:val="001125D9"/>
    <w:rsid w:val="001135F6"/>
    <w:rsid w:val="00113C48"/>
    <w:rsid w:val="0011405D"/>
    <w:rsid w:val="001156A3"/>
    <w:rsid w:val="001169B5"/>
    <w:rsid w:val="001206F2"/>
    <w:rsid w:val="00122F8F"/>
    <w:rsid w:val="00123C85"/>
    <w:rsid w:val="00125617"/>
    <w:rsid w:val="00125FF6"/>
    <w:rsid w:val="00126D49"/>
    <w:rsid w:val="00130190"/>
    <w:rsid w:val="00132A16"/>
    <w:rsid w:val="00133166"/>
    <w:rsid w:val="00133C54"/>
    <w:rsid w:val="00134231"/>
    <w:rsid w:val="0013441B"/>
    <w:rsid w:val="0013526F"/>
    <w:rsid w:val="0013672C"/>
    <w:rsid w:val="00136A52"/>
    <w:rsid w:val="00136C3E"/>
    <w:rsid w:val="00136F90"/>
    <w:rsid w:val="001372F7"/>
    <w:rsid w:val="00140D67"/>
    <w:rsid w:val="001414B8"/>
    <w:rsid w:val="0014225A"/>
    <w:rsid w:val="00142D9C"/>
    <w:rsid w:val="001458A7"/>
    <w:rsid w:val="0014615A"/>
    <w:rsid w:val="001468AC"/>
    <w:rsid w:val="00146E2E"/>
    <w:rsid w:val="00151474"/>
    <w:rsid w:val="00151655"/>
    <w:rsid w:val="00151847"/>
    <w:rsid w:val="00151E55"/>
    <w:rsid w:val="00151F04"/>
    <w:rsid w:val="00152231"/>
    <w:rsid w:val="00154163"/>
    <w:rsid w:val="00155171"/>
    <w:rsid w:val="00155947"/>
    <w:rsid w:val="00155A71"/>
    <w:rsid w:val="00155EF8"/>
    <w:rsid w:val="00156360"/>
    <w:rsid w:val="00156A76"/>
    <w:rsid w:val="001575EA"/>
    <w:rsid w:val="001610B5"/>
    <w:rsid w:val="00161B71"/>
    <w:rsid w:val="001623BB"/>
    <w:rsid w:val="001627B7"/>
    <w:rsid w:val="00164DAB"/>
    <w:rsid w:val="00165F8E"/>
    <w:rsid w:val="001705CF"/>
    <w:rsid w:val="00170E4D"/>
    <w:rsid w:val="001713E6"/>
    <w:rsid w:val="00171686"/>
    <w:rsid w:val="00171989"/>
    <w:rsid w:val="00171EB1"/>
    <w:rsid w:val="0017233E"/>
    <w:rsid w:val="00173D7E"/>
    <w:rsid w:val="001777AB"/>
    <w:rsid w:val="0018089E"/>
    <w:rsid w:val="001812AC"/>
    <w:rsid w:val="00181DEE"/>
    <w:rsid w:val="00182DE8"/>
    <w:rsid w:val="001856EE"/>
    <w:rsid w:val="00185886"/>
    <w:rsid w:val="00185F4C"/>
    <w:rsid w:val="00187050"/>
    <w:rsid w:val="001874B3"/>
    <w:rsid w:val="001903B5"/>
    <w:rsid w:val="0019196A"/>
    <w:rsid w:val="00196C14"/>
    <w:rsid w:val="001978EC"/>
    <w:rsid w:val="001A11DC"/>
    <w:rsid w:val="001A2F92"/>
    <w:rsid w:val="001A343A"/>
    <w:rsid w:val="001A5684"/>
    <w:rsid w:val="001A619C"/>
    <w:rsid w:val="001A7092"/>
    <w:rsid w:val="001B0645"/>
    <w:rsid w:val="001B0A6F"/>
    <w:rsid w:val="001B1820"/>
    <w:rsid w:val="001B2E2C"/>
    <w:rsid w:val="001B2E3E"/>
    <w:rsid w:val="001B309E"/>
    <w:rsid w:val="001B72E4"/>
    <w:rsid w:val="001C14A9"/>
    <w:rsid w:val="001C4336"/>
    <w:rsid w:val="001C656C"/>
    <w:rsid w:val="001C6A59"/>
    <w:rsid w:val="001C7253"/>
    <w:rsid w:val="001D0421"/>
    <w:rsid w:val="001D1BBC"/>
    <w:rsid w:val="001D2355"/>
    <w:rsid w:val="001D280D"/>
    <w:rsid w:val="001D36EC"/>
    <w:rsid w:val="001D4C05"/>
    <w:rsid w:val="001D515F"/>
    <w:rsid w:val="001D5934"/>
    <w:rsid w:val="001D6F60"/>
    <w:rsid w:val="001D7607"/>
    <w:rsid w:val="001D7E64"/>
    <w:rsid w:val="001E1E9C"/>
    <w:rsid w:val="001E3610"/>
    <w:rsid w:val="001E3D52"/>
    <w:rsid w:val="001E41C9"/>
    <w:rsid w:val="001E43F4"/>
    <w:rsid w:val="001E4691"/>
    <w:rsid w:val="001E4B38"/>
    <w:rsid w:val="001F0099"/>
    <w:rsid w:val="001F0CE4"/>
    <w:rsid w:val="001F1164"/>
    <w:rsid w:val="001F1EB7"/>
    <w:rsid w:val="001F6D4A"/>
    <w:rsid w:val="002010A6"/>
    <w:rsid w:val="00201362"/>
    <w:rsid w:val="00201958"/>
    <w:rsid w:val="00203DF5"/>
    <w:rsid w:val="00204277"/>
    <w:rsid w:val="0020436D"/>
    <w:rsid w:val="00205911"/>
    <w:rsid w:val="00207995"/>
    <w:rsid w:val="00210147"/>
    <w:rsid w:val="00211324"/>
    <w:rsid w:val="00211412"/>
    <w:rsid w:val="0021152E"/>
    <w:rsid w:val="0021430E"/>
    <w:rsid w:val="00215ADE"/>
    <w:rsid w:val="00216D8A"/>
    <w:rsid w:val="00217A9A"/>
    <w:rsid w:val="00220C93"/>
    <w:rsid w:val="00220DFD"/>
    <w:rsid w:val="00221FC3"/>
    <w:rsid w:val="00222C0B"/>
    <w:rsid w:val="0022306E"/>
    <w:rsid w:val="00223B16"/>
    <w:rsid w:val="002266F0"/>
    <w:rsid w:val="00227A7A"/>
    <w:rsid w:val="00227ED7"/>
    <w:rsid w:val="00230281"/>
    <w:rsid w:val="002312DA"/>
    <w:rsid w:val="00233D2B"/>
    <w:rsid w:val="00234EE9"/>
    <w:rsid w:val="00235ADA"/>
    <w:rsid w:val="00235D70"/>
    <w:rsid w:val="002444EB"/>
    <w:rsid w:val="002447CC"/>
    <w:rsid w:val="00244BB2"/>
    <w:rsid w:val="002459EF"/>
    <w:rsid w:val="00247915"/>
    <w:rsid w:val="0024799A"/>
    <w:rsid w:val="00250540"/>
    <w:rsid w:val="002546DB"/>
    <w:rsid w:val="00254B8C"/>
    <w:rsid w:val="002563E3"/>
    <w:rsid w:val="00256DA0"/>
    <w:rsid w:val="00257161"/>
    <w:rsid w:val="002572F6"/>
    <w:rsid w:val="00260555"/>
    <w:rsid w:val="00261C96"/>
    <w:rsid w:val="002623EE"/>
    <w:rsid w:val="00263F87"/>
    <w:rsid w:val="00264980"/>
    <w:rsid w:val="0026554C"/>
    <w:rsid w:val="002664AD"/>
    <w:rsid w:val="00267B0A"/>
    <w:rsid w:val="00270A32"/>
    <w:rsid w:val="00270DA4"/>
    <w:rsid w:val="00271077"/>
    <w:rsid w:val="00271A30"/>
    <w:rsid w:val="002729C1"/>
    <w:rsid w:val="00273137"/>
    <w:rsid w:val="00273F79"/>
    <w:rsid w:val="00276682"/>
    <w:rsid w:val="00276B30"/>
    <w:rsid w:val="00280AD0"/>
    <w:rsid w:val="00281627"/>
    <w:rsid w:val="00282529"/>
    <w:rsid w:val="00282611"/>
    <w:rsid w:val="002831BD"/>
    <w:rsid w:val="002838AD"/>
    <w:rsid w:val="0028392F"/>
    <w:rsid w:val="002922CB"/>
    <w:rsid w:val="00293907"/>
    <w:rsid w:val="00294C7D"/>
    <w:rsid w:val="00295777"/>
    <w:rsid w:val="002A0A90"/>
    <w:rsid w:val="002A3CDE"/>
    <w:rsid w:val="002A7D7B"/>
    <w:rsid w:val="002B2727"/>
    <w:rsid w:val="002B3944"/>
    <w:rsid w:val="002B3E9A"/>
    <w:rsid w:val="002B48BA"/>
    <w:rsid w:val="002B4D45"/>
    <w:rsid w:val="002B5713"/>
    <w:rsid w:val="002B6819"/>
    <w:rsid w:val="002C001D"/>
    <w:rsid w:val="002C33F4"/>
    <w:rsid w:val="002C3CBD"/>
    <w:rsid w:val="002C4905"/>
    <w:rsid w:val="002C4B88"/>
    <w:rsid w:val="002C52D9"/>
    <w:rsid w:val="002C5D60"/>
    <w:rsid w:val="002C6285"/>
    <w:rsid w:val="002C6984"/>
    <w:rsid w:val="002C75CE"/>
    <w:rsid w:val="002D0461"/>
    <w:rsid w:val="002D30F1"/>
    <w:rsid w:val="002D31EF"/>
    <w:rsid w:val="002D3382"/>
    <w:rsid w:val="002D46FE"/>
    <w:rsid w:val="002D57CB"/>
    <w:rsid w:val="002D6719"/>
    <w:rsid w:val="002D6A4A"/>
    <w:rsid w:val="002D7C4C"/>
    <w:rsid w:val="002D7E51"/>
    <w:rsid w:val="002E06F5"/>
    <w:rsid w:val="002E2FD5"/>
    <w:rsid w:val="002E376A"/>
    <w:rsid w:val="002E406A"/>
    <w:rsid w:val="002E4A23"/>
    <w:rsid w:val="002E692D"/>
    <w:rsid w:val="002E75A0"/>
    <w:rsid w:val="002E7622"/>
    <w:rsid w:val="002E7AA6"/>
    <w:rsid w:val="002F03B5"/>
    <w:rsid w:val="002F1E8E"/>
    <w:rsid w:val="002F2F5E"/>
    <w:rsid w:val="002F32DE"/>
    <w:rsid w:val="002F54E0"/>
    <w:rsid w:val="002F662A"/>
    <w:rsid w:val="00300010"/>
    <w:rsid w:val="00302B4A"/>
    <w:rsid w:val="00303D22"/>
    <w:rsid w:val="00304834"/>
    <w:rsid w:val="00305E0E"/>
    <w:rsid w:val="00307EF5"/>
    <w:rsid w:val="0031134B"/>
    <w:rsid w:val="00311A61"/>
    <w:rsid w:val="00312763"/>
    <w:rsid w:val="00312C3F"/>
    <w:rsid w:val="00313628"/>
    <w:rsid w:val="00315CF1"/>
    <w:rsid w:val="00315D40"/>
    <w:rsid w:val="00315F09"/>
    <w:rsid w:val="00317B4C"/>
    <w:rsid w:val="003203ED"/>
    <w:rsid w:val="00322FF0"/>
    <w:rsid w:val="003232B6"/>
    <w:rsid w:val="003233A7"/>
    <w:rsid w:val="00327095"/>
    <w:rsid w:val="00333B0E"/>
    <w:rsid w:val="00336A00"/>
    <w:rsid w:val="00340EAD"/>
    <w:rsid w:val="00342F02"/>
    <w:rsid w:val="0034334E"/>
    <w:rsid w:val="00343570"/>
    <w:rsid w:val="00343C23"/>
    <w:rsid w:val="00345AC0"/>
    <w:rsid w:val="0034699D"/>
    <w:rsid w:val="00347DC6"/>
    <w:rsid w:val="00347EE2"/>
    <w:rsid w:val="003508B6"/>
    <w:rsid w:val="00350C68"/>
    <w:rsid w:val="00350F05"/>
    <w:rsid w:val="0035131D"/>
    <w:rsid w:val="0035312E"/>
    <w:rsid w:val="003533F2"/>
    <w:rsid w:val="00353968"/>
    <w:rsid w:val="00354524"/>
    <w:rsid w:val="00356BFD"/>
    <w:rsid w:val="00357EC2"/>
    <w:rsid w:val="00360DAB"/>
    <w:rsid w:val="00361B98"/>
    <w:rsid w:val="003629AF"/>
    <w:rsid w:val="00363034"/>
    <w:rsid w:val="0036377F"/>
    <w:rsid w:val="003645EE"/>
    <w:rsid w:val="00367C4F"/>
    <w:rsid w:val="0037182C"/>
    <w:rsid w:val="0037269C"/>
    <w:rsid w:val="003727C4"/>
    <w:rsid w:val="00373578"/>
    <w:rsid w:val="00373BEC"/>
    <w:rsid w:val="003741DD"/>
    <w:rsid w:val="00374EAD"/>
    <w:rsid w:val="00375E5B"/>
    <w:rsid w:val="00376E0F"/>
    <w:rsid w:val="0037700D"/>
    <w:rsid w:val="00377294"/>
    <w:rsid w:val="003779EC"/>
    <w:rsid w:val="003801E7"/>
    <w:rsid w:val="00380811"/>
    <w:rsid w:val="00381566"/>
    <w:rsid w:val="00384E34"/>
    <w:rsid w:val="003854DE"/>
    <w:rsid w:val="00386935"/>
    <w:rsid w:val="00390DD5"/>
    <w:rsid w:val="003922DE"/>
    <w:rsid w:val="00392AE3"/>
    <w:rsid w:val="00392B3E"/>
    <w:rsid w:val="00393514"/>
    <w:rsid w:val="00394EFA"/>
    <w:rsid w:val="003950A5"/>
    <w:rsid w:val="00396D0E"/>
    <w:rsid w:val="00396D84"/>
    <w:rsid w:val="003A257C"/>
    <w:rsid w:val="003A4322"/>
    <w:rsid w:val="003A4D33"/>
    <w:rsid w:val="003A7AA9"/>
    <w:rsid w:val="003B138F"/>
    <w:rsid w:val="003B1626"/>
    <w:rsid w:val="003B1C08"/>
    <w:rsid w:val="003B2B0A"/>
    <w:rsid w:val="003B2CCA"/>
    <w:rsid w:val="003B37A7"/>
    <w:rsid w:val="003B3DAE"/>
    <w:rsid w:val="003B4738"/>
    <w:rsid w:val="003B54E3"/>
    <w:rsid w:val="003B5CEB"/>
    <w:rsid w:val="003B694B"/>
    <w:rsid w:val="003B7F51"/>
    <w:rsid w:val="003C151B"/>
    <w:rsid w:val="003C1582"/>
    <w:rsid w:val="003C1AE4"/>
    <w:rsid w:val="003C4C1C"/>
    <w:rsid w:val="003C4E1E"/>
    <w:rsid w:val="003C5498"/>
    <w:rsid w:val="003C7041"/>
    <w:rsid w:val="003D063B"/>
    <w:rsid w:val="003D13EF"/>
    <w:rsid w:val="003D4647"/>
    <w:rsid w:val="003D6D1D"/>
    <w:rsid w:val="003D6ED3"/>
    <w:rsid w:val="003D77A4"/>
    <w:rsid w:val="003E0B83"/>
    <w:rsid w:val="003E192A"/>
    <w:rsid w:val="003E1AD4"/>
    <w:rsid w:val="003E26D6"/>
    <w:rsid w:val="003E3971"/>
    <w:rsid w:val="003E4892"/>
    <w:rsid w:val="003E6431"/>
    <w:rsid w:val="003E6981"/>
    <w:rsid w:val="003E7459"/>
    <w:rsid w:val="003F05BF"/>
    <w:rsid w:val="003F0DE6"/>
    <w:rsid w:val="003F2522"/>
    <w:rsid w:val="003F316B"/>
    <w:rsid w:val="003F3D69"/>
    <w:rsid w:val="003F789D"/>
    <w:rsid w:val="004034F0"/>
    <w:rsid w:val="0040426A"/>
    <w:rsid w:val="00406CD3"/>
    <w:rsid w:val="004075E3"/>
    <w:rsid w:val="004107BE"/>
    <w:rsid w:val="00410D2F"/>
    <w:rsid w:val="004119C3"/>
    <w:rsid w:val="004122D4"/>
    <w:rsid w:val="0041311E"/>
    <w:rsid w:val="00413F8C"/>
    <w:rsid w:val="00415E77"/>
    <w:rsid w:val="00416358"/>
    <w:rsid w:val="00416B8C"/>
    <w:rsid w:val="00420687"/>
    <w:rsid w:val="004219A1"/>
    <w:rsid w:val="00422066"/>
    <w:rsid w:val="00423631"/>
    <w:rsid w:val="004237F8"/>
    <w:rsid w:val="00424650"/>
    <w:rsid w:val="00424AD2"/>
    <w:rsid w:val="00425B8E"/>
    <w:rsid w:val="00425CC2"/>
    <w:rsid w:val="00426784"/>
    <w:rsid w:val="00426D96"/>
    <w:rsid w:val="00427D98"/>
    <w:rsid w:val="004370E8"/>
    <w:rsid w:val="00440FCC"/>
    <w:rsid w:val="004439F7"/>
    <w:rsid w:val="004449D0"/>
    <w:rsid w:val="00445CA6"/>
    <w:rsid w:val="00446611"/>
    <w:rsid w:val="00446CC9"/>
    <w:rsid w:val="00450D9E"/>
    <w:rsid w:val="00451F15"/>
    <w:rsid w:val="00452234"/>
    <w:rsid w:val="00452769"/>
    <w:rsid w:val="00452DAC"/>
    <w:rsid w:val="00453340"/>
    <w:rsid w:val="00453488"/>
    <w:rsid w:val="00453B82"/>
    <w:rsid w:val="00453E71"/>
    <w:rsid w:val="00454591"/>
    <w:rsid w:val="004565B7"/>
    <w:rsid w:val="00457534"/>
    <w:rsid w:val="00460FC5"/>
    <w:rsid w:val="00463D6C"/>
    <w:rsid w:val="00466B49"/>
    <w:rsid w:val="00466FA6"/>
    <w:rsid w:val="00467A11"/>
    <w:rsid w:val="004717C3"/>
    <w:rsid w:val="004724D1"/>
    <w:rsid w:val="004728DB"/>
    <w:rsid w:val="00475312"/>
    <w:rsid w:val="0047576A"/>
    <w:rsid w:val="00476267"/>
    <w:rsid w:val="00484918"/>
    <w:rsid w:val="00485C34"/>
    <w:rsid w:val="00487DB9"/>
    <w:rsid w:val="0049075A"/>
    <w:rsid w:val="004913CC"/>
    <w:rsid w:val="00492D50"/>
    <w:rsid w:val="004932B5"/>
    <w:rsid w:val="00495BC2"/>
    <w:rsid w:val="004A0382"/>
    <w:rsid w:val="004A067F"/>
    <w:rsid w:val="004A17A6"/>
    <w:rsid w:val="004A2F2E"/>
    <w:rsid w:val="004A61B4"/>
    <w:rsid w:val="004A670B"/>
    <w:rsid w:val="004A7733"/>
    <w:rsid w:val="004A7C91"/>
    <w:rsid w:val="004B0F67"/>
    <w:rsid w:val="004B1784"/>
    <w:rsid w:val="004B48F2"/>
    <w:rsid w:val="004B5894"/>
    <w:rsid w:val="004B5A38"/>
    <w:rsid w:val="004B5E64"/>
    <w:rsid w:val="004B6783"/>
    <w:rsid w:val="004B7ED0"/>
    <w:rsid w:val="004C06CE"/>
    <w:rsid w:val="004C192A"/>
    <w:rsid w:val="004C4142"/>
    <w:rsid w:val="004C43B6"/>
    <w:rsid w:val="004C5E35"/>
    <w:rsid w:val="004D0E98"/>
    <w:rsid w:val="004D2A9D"/>
    <w:rsid w:val="004D301A"/>
    <w:rsid w:val="004D3AEB"/>
    <w:rsid w:val="004D3B8B"/>
    <w:rsid w:val="004D3C02"/>
    <w:rsid w:val="004D538D"/>
    <w:rsid w:val="004D5E62"/>
    <w:rsid w:val="004D6503"/>
    <w:rsid w:val="004E01E9"/>
    <w:rsid w:val="004E2953"/>
    <w:rsid w:val="004E3443"/>
    <w:rsid w:val="004E42C2"/>
    <w:rsid w:val="004E7162"/>
    <w:rsid w:val="004E795F"/>
    <w:rsid w:val="004E7BBA"/>
    <w:rsid w:val="004F0F7C"/>
    <w:rsid w:val="004F134B"/>
    <w:rsid w:val="004F261D"/>
    <w:rsid w:val="004F2E67"/>
    <w:rsid w:val="004F483F"/>
    <w:rsid w:val="004F4F1C"/>
    <w:rsid w:val="004F7414"/>
    <w:rsid w:val="00500086"/>
    <w:rsid w:val="00503764"/>
    <w:rsid w:val="0050641D"/>
    <w:rsid w:val="00506852"/>
    <w:rsid w:val="0051044D"/>
    <w:rsid w:val="00510F9E"/>
    <w:rsid w:val="00511219"/>
    <w:rsid w:val="00512527"/>
    <w:rsid w:val="005136D1"/>
    <w:rsid w:val="00514720"/>
    <w:rsid w:val="00515D36"/>
    <w:rsid w:val="00515E8B"/>
    <w:rsid w:val="00515FFE"/>
    <w:rsid w:val="005166E1"/>
    <w:rsid w:val="00516983"/>
    <w:rsid w:val="005204A4"/>
    <w:rsid w:val="00521F65"/>
    <w:rsid w:val="00524192"/>
    <w:rsid w:val="005261EF"/>
    <w:rsid w:val="0053012B"/>
    <w:rsid w:val="0053222C"/>
    <w:rsid w:val="00537EEB"/>
    <w:rsid w:val="0054064A"/>
    <w:rsid w:val="00541B03"/>
    <w:rsid w:val="005423E2"/>
    <w:rsid w:val="00542962"/>
    <w:rsid w:val="0054469D"/>
    <w:rsid w:val="005446B4"/>
    <w:rsid w:val="00544A67"/>
    <w:rsid w:val="00546355"/>
    <w:rsid w:val="005466F7"/>
    <w:rsid w:val="00546DBE"/>
    <w:rsid w:val="00547DD7"/>
    <w:rsid w:val="005503F3"/>
    <w:rsid w:val="0055241D"/>
    <w:rsid w:val="00554975"/>
    <w:rsid w:val="00556DC9"/>
    <w:rsid w:val="00556F6C"/>
    <w:rsid w:val="00560F47"/>
    <w:rsid w:val="0056151C"/>
    <w:rsid w:val="005617D1"/>
    <w:rsid w:val="005622A9"/>
    <w:rsid w:val="005636BC"/>
    <w:rsid w:val="00564201"/>
    <w:rsid w:val="00564ECA"/>
    <w:rsid w:val="00565FA7"/>
    <w:rsid w:val="00566B20"/>
    <w:rsid w:val="00567F88"/>
    <w:rsid w:val="00570604"/>
    <w:rsid w:val="005716CC"/>
    <w:rsid w:val="00571F5D"/>
    <w:rsid w:val="00573DF5"/>
    <w:rsid w:val="00574689"/>
    <w:rsid w:val="00575676"/>
    <w:rsid w:val="00577B8B"/>
    <w:rsid w:val="00581051"/>
    <w:rsid w:val="0058269B"/>
    <w:rsid w:val="005831F0"/>
    <w:rsid w:val="00584260"/>
    <w:rsid w:val="00587309"/>
    <w:rsid w:val="00592286"/>
    <w:rsid w:val="0059295D"/>
    <w:rsid w:val="005944E8"/>
    <w:rsid w:val="00594E96"/>
    <w:rsid w:val="00595824"/>
    <w:rsid w:val="00595E42"/>
    <w:rsid w:val="00595F87"/>
    <w:rsid w:val="00596830"/>
    <w:rsid w:val="005968FF"/>
    <w:rsid w:val="00597A85"/>
    <w:rsid w:val="00597E3C"/>
    <w:rsid w:val="005A12CE"/>
    <w:rsid w:val="005A23BE"/>
    <w:rsid w:val="005A2407"/>
    <w:rsid w:val="005A4747"/>
    <w:rsid w:val="005B1338"/>
    <w:rsid w:val="005B1A00"/>
    <w:rsid w:val="005B1C28"/>
    <w:rsid w:val="005B31D4"/>
    <w:rsid w:val="005B5F78"/>
    <w:rsid w:val="005B6CB6"/>
    <w:rsid w:val="005C30DE"/>
    <w:rsid w:val="005C3226"/>
    <w:rsid w:val="005C3ACC"/>
    <w:rsid w:val="005C3BB9"/>
    <w:rsid w:val="005C4288"/>
    <w:rsid w:val="005C4DF5"/>
    <w:rsid w:val="005C51B7"/>
    <w:rsid w:val="005C5C96"/>
    <w:rsid w:val="005C6A11"/>
    <w:rsid w:val="005C7404"/>
    <w:rsid w:val="005C7F46"/>
    <w:rsid w:val="005C7F48"/>
    <w:rsid w:val="005D0748"/>
    <w:rsid w:val="005D28FA"/>
    <w:rsid w:val="005D321B"/>
    <w:rsid w:val="005D4890"/>
    <w:rsid w:val="005D59EF"/>
    <w:rsid w:val="005D5D67"/>
    <w:rsid w:val="005D72AE"/>
    <w:rsid w:val="005D7728"/>
    <w:rsid w:val="005E0D83"/>
    <w:rsid w:val="005E26EE"/>
    <w:rsid w:val="005E3DC7"/>
    <w:rsid w:val="005E4F4E"/>
    <w:rsid w:val="005F14D7"/>
    <w:rsid w:val="005F20CE"/>
    <w:rsid w:val="005F27A5"/>
    <w:rsid w:val="005F4199"/>
    <w:rsid w:val="005F555A"/>
    <w:rsid w:val="005F5DCC"/>
    <w:rsid w:val="005F7FC1"/>
    <w:rsid w:val="005F7FD3"/>
    <w:rsid w:val="0060060C"/>
    <w:rsid w:val="00600BD0"/>
    <w:rsid w:val="00601958"/>
    <w:rsid w:val="006027FD"/>
    <w:rsid w:val="00603129"/>
    <w:rsid w:val="006038E9"/>
    <w:rsid w:val="00603C56"/>
    <w:rsid w:val="00603FC5"/>
    <w:rsid w:val="006049F3"/>
    <w:rsid w:val="00604E43"/>
    <w:rsid w:val="00610432"/>
    <w:rsid w:val="006108F4"/>
    <w:rsid w:val="006110B5"/>
    <w:rsid w:val="00613D67"/>
    <w:rsid w:val="006163D4"/>
    <w:rsid w:val="006169AE"/>
    <w:rsid w:val="006172EB"/>
    <w:rsid w:val="00617B74"/>
    <w:rsid w:val="0062004D"/>
    <w:rsid w:val="00620424"/>
    <w:rsid w:val="00620589"/>
    <w:rsid w:val="006206DE"/>
    <w:rsid w:val="00621622"/>
    <w:rsid w:val="006222AE"/>
    <w:rsid w:val="0062263F"/>
    <w:rsid w:val="00623954"/>
    <w:rsid w:val="00623B26"/>
    <w:rsid w:val="00624FAA"/>
    <w:rsid w:val="00626635"/>
    <w:rsid w:val="006309C9"/>
    <w:rsid w:val="00630DF6"/>
    <w:rsid w:val="00630F4A"/>
    <w:rsid w:val="00634287"/>
    <w:rsid w:val="006352BE"/>
    <w:rsid w:val="00636317"/>
    <w:rsid w:val="00636C4E"/>
    <w:rsid w:val="00636D25"/>
    <w:rsid w:val="006371D6"/>
    <w:rsid w:val="00637DCF"/>
    <w:rsid w:val="0064044E"/>
    <w:rsid w:val="00640A3F"/>
    <w:rsid w:val="0064105F"/>
    <w:rsid w:val="0064163B"/>
    <w:rsid w:val="00642454"/>
    <w:rsid w:val="006446C7"/>
    <w:rsid w:val="00644770"/>
    <w:rsid w:val="00644E43"/>
    <w:rsid w:val="00646BB9"/>
    <w:rsid w:val="006506F9"/>
    <w:rsid w:val="006515FE"/>
    <w:rsid w:val="0065164D"/>
    <w:rsid w:val="00653230"/>
    <w:rsid w:val="006538FA"/>
    <w:rsid w:val="00653948"/>
    <w:rsid w:val="00653985"/>
    <w:rsid w:val="006553EC"/>
    <w:rsid w:val="00655A2A"/>
    <w:rsid w:val="006568A2"/>
    <w:rsid w:val="00662AC3"/>
    <w:rsid w:val="00662B54"/>
    <w:rsid w:val="006639FD"/>
    <w:rsid w:val="00663EE0"/>
    <w:rsid w:val="00664E34"/>
    <w:rsid w:val="00666EDD"/>
    <w:rsid w:val="0067057A"/>
    <w:rsid w:val="00671407"/>
    <w:rsid w:val="00673333"/>
    <w:rsid w:val="006737DC"/>
    <w:rsid w:val="00673DF0"/>
    <w:rsid w:val="00675BBD"/>
    <w:rsid w:val="00676ED5"/>
    <w:rsid w:val="00677961"/>
    <w:rsid w:val="00677D42"/>
    <w:rsid w:val="00682865"/>
    <w:rsid w:val="00682D2C"/>
    <w:rsid w:val="00683589"/>
    <w:rsid w:val="006845DD"/>
    <w:rsid w:val="0068527E"/>
    <w:rsid w:val="006865EF"/>
    <w:rsid w:val="0068761D"/>
    <w:rsid w:val="0069117F"/>
    <w:rsid w:val="006916C8"/>
    <w:rsid w:val="00691D01"/>
    <w:rsid w:val="00691FA9"/>
    <w:rsid w:val="006933AD"/>
    <w:rsid w:val="00694089"/>
    <w:rsid w:val="006949C0"/>
    <w:rsid w:val="00694E45"/>
    <w:rsid w:val="00695382"/>
    <w:rsid w:val="0069728F"/>
    <w:rsid w:val="00697696"/>
    <w:rsid w:val="006A1192"/>
    <w:rsid w:val="006A14B8"/>
    <w:rsid w:val="006A1546"/>
    <w:rsid w:val="006A40CF"/>
    <w:rsid w:val="006A4445"/>
    <w:rsid w:val="006A478C"/>
    <w:rsid w:val="006A504A"/>
    <w:rsid w:val="006A5389"/>
    <w:rsid w:val="006A5470"/>
    <w:rsid w:val="006A7538"/>
    <w:rsid w:val="006B2872"/>
    <w:rsid w:val="006B433C"/>
    <w:rsid w:val="006B5355"/>
    <w:rsid w:val="006B6181"/>
    <w:rsid w:val="006B7513"/>
    <w:rsid w:val="006B7670"/>
    <w:rsid w:val="006B7E6A"/>
    <w:rsid w:val="006C2244"/>
    <w:rsid w:val="006C278D"/>
    <w:rsid w:val="006C35C9"/>
    <w:rsid w:val="006C36DB"/>
    <w:rsid w:val="006C3970"/>
    <w:rsid w:val="006C58C9"/>
    <w:rsid w:val="006D0655"/>
    <w:rsid w:val="006D1CB9"/>
    <w:rsid w:val="006D27C4"/>
    <w:rsid w:val="006D312E"/>
    <w:rsid w:val="006D38C6"/>
    <w:rsid w:val="006D3D3F"/>
    <w:rsid w:val="006D58B2"/>
    <w:rsid w:val="006D5D2F"/>
    <w:rsid w:val="006D6994"/>
    <w:rsid w:val="006D7928"/>
    <w:rsid w:val="006D79D6"/>
    <w:rsid w:val="006E1E23"/>
    <w:rsid w:val="006E2727"/>
    <w:rsid w:val="006E37DA"/>
    <w:rsid w:val="006E5466"/>
    <w:rsid w:val="006E5CC2"/>
    <w:rsid w:val="006E6129"/>
    <w:rsid w:val="006E6C85"/>
    <w:rsid w:val="006F0797"/>
    <w:rsid w:val="006F0D6D"/>
    <w:rsid w:val="006F2CA8"/>
    <w:rsid w:val="006F388B"/>
    <w:rsid w:val="006F3A4C"/>
    <w:rsid w:val="006F42D2"/>
    <w:rsid w:val="006F6161"/>
    <w:rsid w:val="006F7058"/>
    <w:rsid w:val="006F7888"/>
    <w:rsid w:val="006F7AB0"/>
    <w:rsid w:val="006F7BCA"/>
    <w:rsid w:val="007000D4"/>
    <w:rsid w:val="00703C13"/>
    <w:rsid w:val="00705692"/>
    <w:rsid w:val="00705ACC"/>
    <w:rsid w:val="00706946"/>
    <w:rsid w:val="007073C7"/>
    <w:rsid w:val="0070752D"/>
    <w:rsid w:val="007075D1"/>
    <w:rsid w:val="00707C25"/>
    <w:rsid w:val="007145D4"/>
    <w:rsid w:val="00716110"/>
    <w:rsid w:val="0071678F"/>
    <w:rsid w:val="00716CA1"/>
    <w:rsid w:val="00717BDE"/>
    <w:rsid w:val="00720120"/>
    <w:rsid w:val="00722EFA"/>
    <w:rsid w:val="00723E6E"/>
    <w:rsid w:val="00724D98"/>
    <w:rsid w:val="00725D48"/>
    <w:rsid w:val="0072785B"/>
    <w:rsid w:val="0073018D"/>
    <w:rsid w:val="00730CE0"/>
    <w:rsid w:val="00730EF7"/>
    <w:rsid w:val="00731918"/>
    <w:rsid w:val="00732A7A"/>
    <w:rsid w:val="00733B72"/>
    <w:rsid w:val="00733F5F"/>
    <w:rsid w:val="0073402B"/>
    <w:rsid w:val="007349F3"/>
    <w:rsid w:val="007353C9"/>
    <w:rsid w:val="00736466"/>
    <w:rsid w:val="00742399"/>
    <w:rsid w:val="007423DC"/>
    <w:rsid w:val="00744C0F"/>
    <w:rsid w:val="00747680"/>
    <w:rsid w:val="00747BAA"/>
    <w:rsid w:val="00747D30"/>
    <w:rsid w:val="0075025B"/>
    <w:rsid w:val="00751891"/>
    <w:rsid w:val="00751D6F"/>
    <w:rsid w:val="00752614"/>
    <w:rsid w:val="00752F57"/>
    <w:rsid w:val="00757BD8"/>
    <w:rsid w:val="00757CF0"/>
    <w:rsid w:val="00760A75"/>
    <w:rsid w:val="0076159A"/>
    <w:rsid w:val="00761D18"/>
    <w:rsid w:val="007639AF"/>
    <w:rsid w:val="007641E9"/>
    <w:rsid w:val="00765B6E"/>
    <w:rsid w:val="00765CFA"/>
    <w:rsid w:val="00765DDB"/>
    <w:rsid w:val="00766CFF"/>
    <w:rsid w:val="00767A9F"/>
    <w:rsid w:val="00770704"/>
    <w:rsid w:val="0077093B"/>
    <w:rsid w:val="007709BA"/>
    <w:rsid w:val="00774F7E"/>
    <w:rsid w:val="007774EA"/>
    <w:rsid w:val="007801DB"/>
    <w:rsid w:val="00780ECF"/>
    <w:rsid w:val="00782B89"/>
    <w:rsid w:val="00786594"/>
    <w:rsid w:val="007870F1"/>
    <w:rsid w:val="00790BB8"/>
    <w:rsid w:val="00792C5E"/>
    <w:rsid w:val="0079427E"/>
    <w:rsid w:val="00794A72"/>
    <w:rsid w:val="00797A98"/>
    <w:rsid w:val="00797AB0"/>
    <w:rsid w:val="007A105C"/>
    <w:rsid w:val="007A1ED9"/>
    <w:rsid w:val="007A2F18"/>
    <w:rsid w:val="007A46F3"/>
    <w:rsid w:val="007A5BAE"/>
    <w:rsid w:val="007A69E9"/>
    <w:rsid w:val="007A7B8A"/>
    <w:rsid w:val="007A7C92"/>
    <w:rsid w:val="007B0C70"/>
    <w:rsid w:val="007B13E5"/>
    <w:rsid w:val="007B1E96"/>
    <w:rsid w:val="007B1FD1"/>
    <w:rsid w:val="007B36FD"/>
    <w:rsid w:val="007B4742"/>
    <w:rsid w:val="007B4C79"/>
    <w:rsid w:val="007B4C7B"/>
    <w:rsid w:val="007B6251"/>
    <w:rsid w:val="007C1E08"/>
    <w:rsid w:val="007C4524"/>
    <w:rsid w:val="007C59CC"/>
    <w:rsid w:val="007C6BB0"/>
    <w:rsid w:val="007D23F7"/>
    <w:rsid w:val="007D5774"/>
    <w:rsid w:val="007D5DB7"/>
    <w:rsid w:val="007E100D"/>
    <w:rsid w:val="007E2CC4"/>
    <w:rsid w:val="007E362A"/>
    <w:rsid w:val="007E40F5"/>
    <w:rsid w:val="007E456E"/>
    <w:rsid w:val="007E540D"/>
    <w:rsid w:val="007E6E8D"/>
    <w:rsid w:val="007E7943"/>
    <w:rsid w:val="007F26E1"/>
    <w:rsid w:val="007F2D39"/>
    <w:rsid w:val="007F3577"/>
    <w:rsid w:val="007F393D"/>
    <w:rsid w:val="007F5D6C"/>
    <w:rsid w:val="007F653C"/>
    <w:rsid w:val="007F7480"/>
    <w:rsid w:val="007F7AF2"/>
    <w:rsid w:val="007F7BEB"/>
    <w:rsid w:val="007F7FCE"/>
    <w:rsid w:val="00801087"/>
    <w:rsid w:val="00801DCC"/>
    <w:rsid w:val="008024DA"/>
    <w:rsid w:val="00802A43"/>
    <w:rsid w:val="0080369A"/>
    <w:rsid w:val="00803D75"/>
    <w:rsid w:val="00804918"/>
    <w:rsid w:val="00804F4D"/>
    <w:rsid w:val="00805253"/>
    <w:rsid w:val="008065E7"/>
    <w:rsid w:val="00806E42"/>
    <w:rsid w:val="00806EF5"/>
    <w:rsid w:val="00807213"/>
    <w:rsid w:val="008106E9"/>
    <w:rsid w:val="0081344A"/>
    <w:rsid w:val="0081367F"/>
    <w:rsid w:val="00815AFB"/>
    <w:rsid w:val="008161A1"/>
    <w:rsid w:val="00816DEE"/>
    <w:rsid w:val="008212B0"/>
    <w:rsid w:val="00824AF8"/>
    <w:rsid w:val="008264A5"/>
    <w:rsid w:val="00826B48"/>
    <w:rsid w:val="00827420"/>
    <w:rsid w:val="00827650"/>
    <w:rsid w:val="00827857"/>
    <w:rsid w:val="00830BC7"/>
    <w:rsid w:val="0083227D"/>
    <w:rsid w:val="00832449"/>
    <w:rsid w:val="00834EA5"/>
    <w:rsid w:val="00837982"/>
    <w:rsid w:val="00840C95"/>
    <w:rsid w:val="00840E56"/>
    <w:rsid w:val="008413DC"/>
    <w:rsid w:val="00842E0E"/>
    <w:rsid w:val="00843631"/>
    <w:rsid w:val="00843C9A"/>
    <w:rsid w:val="008468E5"/>
    <w:rsid w:val="0084734C"/>
    <w:rsid w:val="00847601"/>
    <w:rsid w:val="00851A3F"/>
    <w:rsid w:val="008531AA"/>
    <w:rsid w:val="008532B8"/>
    <w:rsid w:val="0085600B"/>
    <w:rsid w:val="00865371"/>
    <w:rsid w:val="008719A6"/>
    <w:rsid w:val="00871F5F"/>
    <w:rsid w:val="00872A99"/>
    <w:rsid w:val="00873285"/>
    <w:rsid w:val="00873CC4"/>
    <w:rsid w:val="0087503E"/>
    <w:rsid w:val="0087597B"/>
    <w:rsid w:val="00876607"/>
    <w:rsid w:val="00880876"/>
    <w:rsid w:val="00881023"/>
    <w:rsid w:val="008826C3"/>
    <w:rsid w:val="00883E76"/>
    <w:rsid w:val="008856A5"/>
    <w:rsid w:val="00885A1C"/>
    <w:rsid w:val="00885FA0"/>
    <w:rsid w:val="00887259"/>
    <w:rsid w:val="008878D3"/>
    <w:rsid w:val="0089180C"/>
    <w:rsid w:val="0089198C"/>
    <w:rsid w:val="00894EF1"/>
    <w:rsid w:val="00894FCF"/>
    <w:rsid w:val="0089732B"/>
    <w:rsid w:val="008A0568"/>
    <w:rsid w:val="008A4D74"/>
    <w:rsid w:val="008A6399"/>
    <w:rsid w:val="008A6F7D"/>
    <w:rsid w:val="008A7841"/>
    <w:rsid w:val="008B1527"/>
    <w:rsid w:val="008B1711"/>
    <w:rsid w:val="008B2801"/>
    <w:rsid w:val="008B36D7"/>
    <w:rsid w:val="008B47AB"/>
    <w:rsid w:val="008B4E56"/>
    <w:rsid w:val="008B65DF"/>
    <w:rsid w:val="008C0490"/>
    <w:rsid w:val="008C1B79"/>
    <w:rsid w:val="008C254D"/>
    <w:rsid w:val="008C42F6"/>
    <w:rsid w:val="008C4842"/>
    <w:rsid w:val="008C4FE9"/>
    <w:rsid w:val="008C5555"/>
    <w:rsid w:val="008C574C"/>
    <w:rsid w:val="008D5AE5"/>
    <w:rsid w:val="008D6850"/>
    <w:rsid w:val="008E125C"/>
    <w:rsid w:val="008E1894"/>
    <w:rsid w:val="008E50CF"/>
    <w:rsid w:val="008E5230"/>
    <w:rsid w:val="008E5675"/>
    <w:rsid w:val="008E5CC4"/>
    <w:rsid w:val="008F136D"/>
    <w:rsid w:val="008F1C11"/>
    <w:rsid w:val="008F589D"/>
    <w:rsid w:val="008F7781"/>
    <w:rsid w:val="00900DF2"/>
    <w:rsid w:val="00900FEA"/>
    <w:rsid w:val="00901330"/>
    <w:rsid w:val="009026CB"/>
    <w:rsid w:val="0090434F"/>
    <w:rsid w:val="009104F8"/>
    <w:rsid w:val="0091077A"/>
    <w:rsid w:val="00912250"/>
    <w:rsid w:val="00912311"/>
    <w:rsid w:val="00913621"/>
    <w:rsid w:val="00913999"/>
    <w:rsid w:val="0091427D"/>
    <w:rsid w:val="009159E2"/>
    <w:rsid w:val="00915A70"/>
    <w:rsid w:val="0092129D"/>
    <w:rsid w:val="00921549"/>
    <w:rsid w:val="00925757"/>
    <w:rsid w:val="009263E2"/>
    <w:rsid w:val="00927877"/>
    <w:rsid w:val="00927B37"/>
    <w:rsid w:val="009303BF"/>
    <w:rsid w:val="009314AE"/>
    <w:rsid w:val="0093197F"/>
    <w:rsid w:val="00931F2C"/>
    <w:rsid w:val="0093355D"/>
    <w:rsid w:val="00934BBF"/>
    <w:rsid w:val="009354AB"/>
    <w:rsid w:val="00935523"/>
    <w:rsid w:val="0093642A"/>
    <w:rsid w:val="00937F20"/>
    <w:rsid w:val="0094074B"/>
    <w:rsid w:val="00940F4E"/>
    <w:rsid w:val="00942509"/>
    <w:rsid w:val="00942786"/>
    <w:rsid w:val="00943B52"/>
    <w:rsid w:val="009440B8"/>
    <w:rsid w:val="009455F7"/>
    <w:rsid w:val="0094755B"/>
    <w:rsid w:val="00947932"/>
    <w:rsid w:val="00947D53"/>
    <w:rsid w:val="009531F0"/>
    <w:rsid w:val="00954627"/>
    <w:rsid w:val="0095485F"/>
    <w:rsid w:val="009571E8"/>
    <w:rsid w:val="009574F4"/>
    <w:rsid w:val="00961698"/>
    <w:rsid w:val="00965611"/>
    <w:rsid w:val="00967706"/>
    <w:rsid w:val="00970251"/>
    <w:rsid w:val="0097076C"/>
    <w:rsid w:val="00971FFD"/>
    <w:rsid w:val="00972018"/>
    <w:rsid w:val="009730C7"/>
    <w:rsid w:val="00973421"/>
    <w:rsid w:val="009737A4"/>
    <w:rsid w:val="00974BDF"/>
    <w:rsid w:val="00975F61"/>
    <w:rsid w:val="00977139"/>
    <w:rsid w:val="009771F5"/>
    <w:rsid w:val="0098005A"/>
    <w:rsid w:val="00980F8C"/>
    <w:rsid w:val="009810E3"/>
    <w:rsid w:val="00981FAF"/>
    <w:rsid w:val="009835AC"/>
    <w:rsid w:val="00984795"/>
    <w:rsid w:val="0098510B"/>
    <w:rsid w:val="0098574B"/>
    <w:rsid w:val="00986F79"/>
    <w:rsid w:val="00987E72"/>
    <w:rsid w:val="00990AAD"/>
    <w:rsid w:val="00991980"/>
    <w:rsid w:val="00992014"/>
    <w:rsid w:val="00994553"/>
    <w:rsid w:val="00994A75"/>
    <w:rsid w:val="00995520"/>
    <w:rsid w:val="009963A7"/>
    <w:rsid w:val="009A2937"/>
    <w:rsid w:val="009A38FA"/>
    <w:rsid w:val="009A3B39"/>
    <w:rsid w:val="009A401F"/>
    <w:rsid w:val="009A4251"/>
    <w:rsid w:val="009A52A7"/>
    <w:rsid w:val="009A5441"/>
    <w:rsid w:val="009A6168"/>
    <w:rsid w:val="009A71FD"/>
    <w:rsid w:val="009B0060"/>
    <w:rsid w:val="009B1262"/>
    <w:rsid w:val="009B20A0"/>
    <w:rsid w:val="009B3E72"/>
    <w:rsid w:val="009B671C"/>
    <w:rsid w:val="009B7189"/>
    <w:rsid w:val="009C1456"/>
    <w:rsid w:val="009C2215"/>
    <w:rsid w:val="009C230B"/>
    <w:rsid w:val="009C231B"/>
    <w:rsid w:val="009C2963"/>
    <w:rsid w:val="009C3712"/>
    <w:rsid w:val="009C4969"/>
    <w:rsid w:val="009C6256"/>
    <w:rsid w:val="009C6C14"/>
    <w:rsid w:val="009C77F1"/>
    <w:rsid w:val="009D2D6E"/>
    <w:rsid w:val="009D4931"/>
    <w:rsid w:val="009D5BA7"/>
    <w:rsid w:val="009D7C2B"/>
    <w:rsid w:val="009D7CD9"/>
    <w:rsid w:val="009E10D8"/>
    <w:rsid w:val="009E1A76"/>
    <w:rsid w:val="009E1F5A"/>
    <w:rsid w:val="009E4466"/>
    <w:rsid w:val="009E46FF"/>
    <w:rsid w:val="009E4888"/>
    <w:rsid w:val="009E5155"/>
    <w:rsid w:val="009E60FD"/>
    <w:rsid w:val="009E6D50"/>
    <w:rsid w:val="009F0225"/>
    <w:rsid w:val="009F0493"/>
    <w:rsid w:val="009F13F9"/>
    <w:rsid w:val="009F1FEF"/>
    <w:rsid w:val="009F26E7"/>
    <w:rsid w:val="009F2D7F"/>
    <w:rsid w:val="009F3B22"/>
    <w:rsid w:val="009F3BE8"/>
    <w:rsid w:val="009F3DD5"/>
    <w:rsid w:val="00A02310"/>
    <w:rsid w:val="00A06A90"/>
    <w:rsid w:val="00A07EAB"/>
    <w:rsid w:val="00A100E1"/>
    <w:rsid w:val="00A110ED"/>
    <w:rsid w:val="00A1161F"/>
    <w:rsid w:val="00A1311C"/>
    <w:rsid w:val="00A133B1"/>
    <w:rsid w:val="00A14900"/>
    <w:rsid w:val="00A14CD7"/>
    <w:rsid w:val="00A14FEF"/>
    <w:rsid w:val="00A1635E"/>
    <w:rsid w:val="00A20177"/>
    <w:rsid w:val="00A20735"/>
    <w:rsid w:val="00A20FD2"/>
    <w:rsid w:val="00A243E5"/>
    <w:rsid w:val="00A24B35"/>
    <w:rsid w:val="00A24D66"/>
    <w:rsid w:val="00A255F1"/>
    <w:rsid w:val="00A306A4"/>
    <w:rsid w:val="00A30E13"/>
    <w:rsid w:val="00A31533"/>
    <w:rsid w:val="00A32C4C"/>
    <w:rsid w:val="00A32F94"/>
    <w:rsid w:val="00A34DBF"/>
    <w:rsid w:val="00A35737"/>
    <w:rsid w:val="00A360D4"/>
    <w:rsid w:val="00A36733"/>
    <w:rsid w:val="00A37A07"/>
    <w:rsid w:val="00A40467"/>
    <w:rsid w:val="00A40FC9"/>
    <w:rsid w:val="00A41ED9"/>
    <w:rsid w:val="00A42B2A"/>
    <w:rsid w:val="00A4458C"/>
    <w:rsid w:val="00A44A12"/>
    <w:rsid w:val="00A44EB4"/>
    <w:rsid w:val="00A4590E"/>
    <w:rsid w:val="00A4644A"/>
    <w:rsid w:val="00A46DF9"/>
    <w:rsid w:val="00A470BD"/>
    <w:rsid w:val="00A475F8"/>
    <w:rsid w:val="00A50922"/>
    <w:rsid w:val="00A5376E"/>
    <w:rsid w:val="00A54AF6"/>
    <w:rsid w:val="00A5660D"/>
    <w:rsid w:val="00A5757B"/>
    <w:rsid w:val="00A6019D"/>
    <w:rsid w:val="00A602E8"/>
    <w:rsid w:val="00A6031D"/>
    <w:rsid w:val="00A6147B"/>
    <w:rsid w:val="00A61E41"/>
    <w:rsid w:val="00A62663"/>
    <w:rsid w:val="00A63062"/>
    <w:rsid w:val="00A653DD"/>
    <w:rsid w:val="00A666DF"/>
    <w:rsid w:val="00A6674C"/>
    <w:rsid w:val="00A668F4"/>
    <w:rsid w:val="00A66F17"/>
    <w:rsid w:val="00A70114"/>
    <w:rsid w:val="00A7168D"/>
    <w:rsid w:val="00A72F09"/>
    <w:rsid w:val="00A73146"/>
    <w:rsid w:val="00A749DF"/>
    <w:rsid w:val="00A77380"/>
    <w:rsid w:val="00A81F7A"/>
    <w:rsid w:val="00A82947"/>
    <w:rsid w:val="00A857F4"/>
    <w:rsid w:val="00A85C91"/>
    <w:rsid w:val="00A86F41"/>
    <w:rsid w:val="00A914E7"/>
    <w:rsid w:val="00A92A00"/>
    <w:rsid w:val="00A93EC2"/>
    <w:rsid w:val="00A95369"/>
    <w:rsid w:val="00A96BF7"/>
    <w:rsid w:val="00A9749D"/>
    <w:rsid w:val="00AA10F3"/>
    <w:rsid w:val="00AA31B6"/>
    <w:rsid w:val="00AA3C26"/>
    <w:rsid w:val="00AA4904"/>
    <w:rsid w:val="00AA54CF"/>
    <w:rsid w:val="00AA6FBD"/>
    <w:rsid w:val="00AB1101"/>
    <w:rsid w:val="00AB1DB0"/>
    <w:rsid w:val="00AB1F6E"/>
    <w:rsid w:val="00AB2ADD"/>
    <w:rsid w:val="00AB3D0F"/>
    <w:rsid w:val="00AB4CB3"/>
    <w:rsid w:val="00AB7CF0"/>
    <w:rsid w:val="00AC20AC"/>
    <w:rsid w:val="00AC2EBC"/>
    <w:rsid w:val="00AC3240"/>
    <w:rsid w:val="00AC32A0"/>
    <w:rsid w:val="00AC557F"/>
    <w:rsid w:val="00AC6116"/>
    <w:rsid w:val="00AC631A"/>
    <w:rsid w:val="00AC6869"/>
    <w:rsid w:val="00AC6B65"/>
    <w:rsid w:val="00AC7F4C"/>
    <w:rsid w:val="00AD0847"/>
    <w:rsid w:val="00AD148F"/>
    <w:rsid w:val="00AD1770"/>
    <w:rsid w:val="00AD2D12"/>
    <w:rsid w:val="00AD58F0"/>
    <w:rsid w:val="00AD68BD"/>
    <w:rsid w:val="00AD6B28"/>
    <w:rsid w:val="00AD78E1"/>
    <w:rsid w:val="00AE1321"/>
    <w:rsid w:val="00AE3112"/>
    <w:rsid w:val="00AE3DC9"/>
    <w:rsid w:val="00AE59B8"/>
    <w:rsid w:val="00AE7505"/>
    <w:rsid w:val="00AF0876"/>
    <w:rsid w:val="00AF131D"/>
    <w:rsid w:val="00AF2790"/>
    <w:rsid w:val="00AF37DD"/>
    <w:rsid w:val="00AF5148"/>
    <w:rsid w:val="00AF5595"/>
    <w:rsid w:val="00AF7396"/>
    <w:rsid w:val="00AF76D0"/>
    <w:rsid w:val="00B01809"/>
    <w:rsid w:val="00B02E22"/>
    <w:rsid w:val="00B03052"/>
    <w:rsid w:val="00B04640"/>
    <w:rsid w:val="00B04F97"/>
    <w:rsid w:val="00B06594"/>
    <w:rsid w:val="00B066A4"/>
    <w:rsid w:val="00B07F4D"/>
    <w:rsid w:val="00B10896"/>
    <w:rsid w:val="00B118FE"/>
    <w:rsid w:val="00B12758"/>
    <w:rsid w:val="00B12979"/>
    <w:rsid w:val="00B13B67"/>
    <w:rsid w:val="00B16241"/>
    <w:rsid w:val="00B168EF"/>
    <w:rsid w:val="00B20246"/>
    <w:rsid w:val="00B22A26"/>
    <w:rsid w:val="00B23224"/>
    <w:rsid w:val="00B23B05"/>
    <w:rsid w:val="00B23CEF"/>
    <w:rsid w:val="00B243BC"/>
    <w:rsid w:val="00B24BBE"/>
    <w:rsid w:val="00B25372"/>
    <w:rsid w:val="00B25582"/>
    <w:rsid w:val="00B26362"/>
    <w:rsid w:val="00B26CDB"/>
    <w:rsid w:val="00B3005A"/>
    <w:rsid w:val="00B311FF"/>
    <w:rsid w:val="00B317EF"/>
    <w:rsid w:val="00B34F0C"/>
    <w:rsid w:val="00B35A12"/>
    <w:rsid w:val="00B35C27"/>
    <w:rsid w:val="00B369AB"/>
    <w:rsid w:val="00B37393"/>
    <w:rsid w:val="00B408C6"/>
    <w:rsid w:val="00B408FE"/>
    <w:rsid w:val="00B40AA3"/>
    <w:rsid w:val="00B40E0F"/>
    <w:rsid w:val="00B417B5"/>
    <w:rsid w:val="00B43753"/>
    <w:rsid w:val="00B44C0D"/>
    <w:rsid w:val="00B45553"/>
    <w:rsid w:val="00B4580E"/>
    <w:rsid w:val="00B46058"/>
    <w:rsid w:val="00B464D9"/>
    <w:rsid w:val="00B47E23"/>
    <w:rsid w:val="00B51CD6"/>
    <w:rsid w:val="00B521EA"/>
    <w:rsid w:val="00B52463"/>
    <w:rsid w:val="00B539C0"/>
    <w:rsid w:val="00B54EBB"/>
    <w:rsid w:val="00B5546E"/>
    <w:rsid w:val="00B55C7D"/>
    <w:rsid w:val="00B607BF"/>
    <w:rsid w:val="00B60845"/>
    <w:rsid w:val="00B61F02"/>
    <w:rsid w:val="00B63D8F"/>
    <w:rsid w:val="00B652E2"/>
    <w:rsid w:val="00B65EC9"/>
    <w:rsid w:val="00B66813"/>
    <w:rsid w:val="00B671FB"/>
    <w:rsid w:val="00B7039C"/>
    <w:rsid w:val="00B703BD"/>
    <w:rsid w:val="00B7171E"/>
    <w:rsid w:val="00B725E6"/>
    <w:rsid w:val="00B7407B"/>
    <w:rsid w:val="00B746D3"/>
    <w:rsid w:val="00B7494A"/>
    <w:rsid w:val="00B75B31"/>
    <w:rsid w:val="00B80F75"/>
    <w:rsid w:val="00B8227B"/>
    <w:rsid w:val="00B830DA"/>
    <w:rsid w:val="00B864EC"/>
    <w:rsid w:val="00B8719F"/>
    <w:rsid w:val="00B871E2"/>
    <w:rsid w:val="00B87CAE"/>
    <w:rsid w:val="00B90D23"/>
    <w:rsid w:val="00B9178E"/>
    <w:rsid w:val="00B91C1B"/>
    <w:rsid w:val="00B9370B"/>
    <w:rsid w:val="00B94CDD"/>
    <w:rsid w:val="00B95B4D"/>
    <w:rsid w:val="00B96875"/>
    <w:rsid w:val="00BA08A6"/>
    <w:rsid w:val="00BA0BAA"/>
    <w:rsid w:val="00BA1A5C"/>
    <w:rsid w:val="00BA21E9"/>
    <w:rsid w:val="00BA2783"/>
    <w:rsid w:val="00BA4F3E"/>
    <w:rsid w:val="00BB0E20"/>
    <w:rsid w:val="00BB2872"/>
    <w:rsid w:val="00BB2BC0"/>
    <w:rsid w:val="00BB2CCD"/>
    <w:rsid w:val="00BB364B"/>
    <w:rsid w:val="00BB7042"/>
    <w:rsid w:val="00BC0E7A"/>
    <w:rsid w:val="00BC202C"/>
    <w:rsid w:val="00BC25B6"/>
    <w:rsid w:val="00BC26D2"/>
    <w:rsid w:val="00BC2EDF"/>
    <w:rsid w:val="00BC392A"/>
    <w:rsid w:val="00BC79AB"/>
    <w:rsid w:val="00BC7B99"/>
    <w:rsid w:val="00BD02B8"/>
    <w:rsid w:val="00BD2D7A"/>
    <w:rsid w:val="00BD5846"/>
    <w:rsid w:val="00BD6239"/>
    <w:rsid w:val="00BD624F"/>
    <w:rsid w:val="00BE0DE0"/>
    <w:rsid w:val="00BE4000"/>
    <w:rsid w:val="00BE4E27"/>
    <w:rsid w:val="00BE7BA3"/>
    <w:rsid w:val="00BF1A09"/>
    <w:rsid w:val="00BF1EF1"/>
    <w:rsid w:val="00BF5D78"/>
    <w:rsid w:val="00BF5E81"/>
    <w:rsid w:val="00BF67B8"/>
    <w:rsid w:val="00BF69F4"/>
    <w:rsid w:val="00BF6E5A"/>
    <w:rsid w:val="00C0099D"/>
    <w:rsid w:val="00C00A2C"/>
    <w:rsid w:val="00C03B1C"/>
    <w:rsid w:val="00C03D38"/>
    <w:rsid w:val="00C03FBF"/>
    <w:rsid w:val="00C054C1"/>
    <w:rsid w:val="00C07EE7"/>
    <w:rsid w:val="00C102DF"/>
    <w:rsid w:val="00C10E62"/>
    <w:rsid w:val="00C116D4"/>
    <w:rsid w:val="00C1239E"/>
    <w:rsid w:val="00C1289F"/>
    <w:rsid w:val="00C12A31"/>
    <w:rsid w:val="00C12A6F"/>
    <w:rsid w:val="00C12D7B"/>
    <w:rsid w:val="00C14A0E"/>
    <w:rsid w:val="00C151F8"/>
    <w:rsid w:val="00C16463"/>
    <w:rsid w:val="00C17383"/>
    <w:rsid w:val="00C20BC0"/>
    <w:rsid w:val="00C230D6"/>
    <w:rsid w:val="00C2542D"/>
    <w:rsid w:val="00C261D9"/>
    <w:rsid w:val="00C27041"/>
    <w:rsid w:val="00C27E94"/>
    <w:rsid w:val="00C27FA5"/>
    <w:rsid w:val="00C30497"/>
    <w:rsid w:val="00C33619"/>
    <w:rsid w:val="00C347D3"/>
    <w:rsid w:val="00C34A58"/>
    <w:rsid w:val="00C35AB9"/>
    <w:rsid w:val="00C44A4B"/>
    <w:rsid w:val="00C44F40"/>
    <w:rsid w:val="00C45F4A"/>
    <w:rsid w:val="00C47CD2"/>
    <w:rsid w:val="00C52140"/>
    <w:rsid w:val="00C52F10"/>
    <w:rsid w:val="00C53085"/>
    <w:rsid w:val="00C54B0B"/>
    <w:rsid w:val="00C54C0A"/>
    <w:rsid w:val="00C5784A"/>
    <w:rsid w:val="00C57A68"/>
    <w:rsid w:val="00C62096"/>
    <w:rsid w:val="00C62C5E"/>
    <w:rsid w:val="00C63BD8"/>
    <w:rsid w:val="00C64D6B"/>
    <w:rsid w:val="00C66732"/>
    <w:rsid w:val="00C67BCC"/>
    <w:rsid w:val="00C7374A"/>
    <w:rsid w:val="00C74186"/>
    <w:rsid w:val="00C759C9"/>
    <w:rsid w:val="00C80EB6"/>
    <w:rsid w:val="00C818D8"/>
    <w:rsid w:val="00C8393F"/>
    <w:rsid w:val="00C83BA2"/>
    <w:rsid w:val="00C84121"/>
    <w:rsid w:val="00C847D2"/>
    <w:rsid w:val="00C87567"/>
    <w:rsid w:val="00C90C30"/>
    <w:rsid w:val="00C911B8"/>
    <w:rsid w:val="00C91741"/>
    <w:rsid w:val="00C926B8"/>
    <w:rsid w:val="00C932F2"/>
    <w:rsid w:val="00C9404E"/>
    <w:rsid w:val="00C9687F"/>
    <w:rsid w:val="00CA03EF"/>
    <w:rsid w:val="00CA0435"/>
    <w:rsid w:val="00CA0CC7"/>
    <w:rsid w:val="00CA1D3B"/>
    <w:rsid w:val="00CA1E2A"/>
    <w:rsid w:val="00CA2CDC"/>
    <w:rsid w:val="00CA404A"/>
    <w:rsid w:val="00CA6C68"/>
    <w:rsid w:val="00CA6C9E"/>
    <w:rsid w:val="00CA75F9"/>
    <w:rsid w:val="00CB09A6"/>
    <w:rsid w:val="00CB10B2"/>
    <w:rsid w:val="00CB12D6"/>
    <w:rsid w:val="00CB13B4"/>
    <w:rsid w:val="00CB3DA1"/>
    <w:rsid w:val="00CB439F"/>
    <w:rsid w:val="00CB447D"/>
    <w:rsid w:val="00CB4D9C"/>
    <w:rsid w:val="00CB4EC7"/>
    <w:rsid w:val="00CB5E11"/>
    <w:rsid w:val="00CB6AA8"/>
    <w:rsid w:val="00CC3655"/>
    <w:rsid w:val="00CC3E45"/>
    <w:rsid w:val="00CC74AE"/>
    <w:rsid w:val="00CC77AC"/>
    <w:rsid w:val="00CD0627"/>
    <w:rsid w:val="00CD217A"/>
    <w:rsid w:val="00CD385E"/>
    <w:rsid w:val="00CD50A4"/>
    <w:rsid w:val="00CD5A42"/>
    <w:rsid w:val="00CD5B90"/>
    <w:rsid w:val="00CD6803"/>
    <w:rsid w:val="00CD69AC"/>
    <w:rsid w:val="00CE0DC4"/>
    <w:rsid w:val="00CE41A3"/>
    <w:rsid w:val="00CE4F02"/>
    <w:rsid w:val="00CE529D"/>
    <w:rsid w:val="00CE59A7"/>
    <w:rsid w:val="00CF0292"/>
    <w:rsid w:val="00CF0DA0"/>
    <w:rsid w:val="00CF55FA"/>
    <w:rsid w:val="00CF576E"/>
    <w:rsid w:val="00CF7F1D"/>
    <w:rsid w:val="00D00307"/>
    <w:rsid w:val="00D00B61"/>
    <w:rsid w:val="00D025C0"/>
    <w:rsid w:val="00D0335E"/>
    <w:rsid w:val="00D04B3F"/>
    <w:rsid w:val="00D04B5E"/>
    <w:rsid w:val="00D05132"/>
    <w:rsid w:val="00D0546E"/>
    <w:rsid w:val="00D0612A"/>
    <w:rsid w:val="00D06B53"/>
    <w:rsid w:val="00D06F5E"/>
    <w:rsid w:val="00D11B36"/>
    <w:rsid w:val="00D11F70"/>
    <w:rsid w:val="00D124E6"/>
    <w:rsid w:val="00D132E8"/>
    <w:rsid w:val="00D148B9"/>
    <w:rsid w:val="00D16739"/>
    <w:rsid w:val="00D16C86"/>
    <w:rsid w:val="00D1766A"/>
    <w:rsid w:val="00D20B1A"/>
    <w:rsid w:val="00D21807"/>
    <w:rsid w:val="00D25D13"/>
    <w:rsid w:val="00D25F16"/>
    <w:rsid w:val="00D3104E"/>
    <w:rsid w:val="00D32660"/>
    <w:rsid w:val="00D33446"/>
    <w:rsid w:val="00D34A9C"/>
    <w:rsid w:val="00D35C3E"/>
    <w:rsid w:val="00D401F5"/>
    <w:rsid w:val="00D416EC"/>
    <w:rsid w:val="00D419B7"/>
    <w:rsid w:val="00D41E60"/>
    <w:rsid w:val="00D41EFF"/>
    <w:rsid w:val="00D43B14"/>
    <w:rsid w:val="00D440AB"/>
    <w:rsid w:val="00D44479"/>
    <w:rsid w:val="00D44802"/>
    <w:rsid w:val="00D44BBB"/>
    <w:rsid w:val="00D46316"/>
    <w:rsid w:val="00D47797"/>
    <w:rsid w:val="00D47AF6"/>
    <w:rsid w:val="00D526EE"/>
    <w:rsid w:val="00D52D5D"/>
    <w:rsid w:val="00D53E72"/>
    <w:rsid w:val="00D5423A"/>
    <w:rsid w:val="00D543D5"/>
    <w:rsid w:val="00D54D82"/>
    <w:rsid w:val="00D573F6"/>
    <w:rsid w:val="00D6015C"/>
    <w:rsid w:val="00D61EFE"/>
    <w:rsid w:val="00D641F8"/>
    <w:rsid w:val="00D64284"/>
    <w:rsid w:val="00D64F44"/>
    <w:rsid w:val="00D66553"/>
    <w:rsid w:val="00D6728D"/>
    <w:rsid w:val="00D70C18"/>
    <w:rsid w:val="00D70D2F"/>
    <w:rsid w:val="00D70D41"/>
    <w:rsid w:val="00D7188D"/>
    <w:rsid w:val="00D727AC"/>
    <w:rsid w:val="00D739BD"/>
    <w:rsid w:val="00D73EE5"/>
    <w:rsid w:val="00D73FB6"/>
    <w:rsid w:val="00D75D8D"/>
    <w:rsid w:val="00D76D8A"/>
    <w:rsid w:val="00D76ED1"/>
    <w:rsid w:val="00D77458"/>
    <w:rsid w:val="00D77738"/>
    <w:rsid w:val="00D779DD"/>
    <w:rsid w:val="00D80722"/>
    <w:rsid w:val="00D81038"/>
    <w:rsid w:val="00D816A6"/>
    <w:rsid w:val="00D835AF"/>
    <w:rsid w:val="00D86428"/>
    <w:rsid w:val="00D86E24"/>
    <w:rsid w:val="00D9035F"/>
    <w:rsid w:val="00D90558"/>
    <w:rsid w:val="00D90579"/>
    <w:rsid w:val="00D9060E"/>
    <w:rsid w:val="00D922BE"/>
    <w:rsid w:val="00D935D1"/>
    <w:rsid w:val="00D95142"/>
    <w:rsid w:val="00D95BBC"/>
    <w:rsid w:val="00D95BCB"/>
    <w:rsid w:val="00D96E5A"/>
    <w:rsid w:val="00D97644"/>
    <w:rsid w:val="00DA1201"/>
    <w:rsid w:val="00DA4EE5"/>
    <w:rsid w:val="00DA604A"/>
    <w:rsid w:val="00DA64F8"/>
    <w:rsid w:val="00DA66A0"/>
    <w:rsid w:val="00DA727C"/>
    <w:rsid w:val="00DA7A2B"/>
    <w:rsid w:val="00DA7F53"/>
    <w:rsid w:val="00DB290F"/>
    <w:rsid w:val="00DB3F7F"/>
    <w:rsid w:val="00DB76B4"/>
    <w:rsid w:val="00DC0321"/>
    <w:rsid w:val="00DC0AB7"/>
    <w:rsid w:val="00DC13ED"/>
    <w:rsid w:val="00DC2A4B"/>
    <w:rsid w:val="00DC458A"/>
    <w:rsid w:val="00DC4FCC"/>
    <w:rsid w:val="00DC5980"/>
    <w:rsid w:val="00DC6499"/>
    <w:rsid w:val="00DC7FBD"/>
    <w:rsid w:val="00DC7FDF"/>
    <w:rsid w:val="00DD11E8"/>
    <w:rsid w:val="00DD125F"/>
    <w:rsid w:val="00DD2ACE"/>
    <w:rsid w:val="00DD450D"/>
    <w:rsid w:val="00DD765D"/>
    <w:rsid w:val="00DD76A3"/>
    <w:rsid w:val="00DE039F"/>
    <w:rsid w:val="00DE2CF7"/>
    <w:rsid w:val="00DE7B5F"/>
    <w:rsid w:val="00DF08F2"/>
    <w:rsid w:val="00DF1BDD"/>
    <w:rsid w:val="00DF1C18"/>
    <w:rsid w:val="00DF2357"/>
    <w:rsid w:val="00DF2FE0"/>
    <w:rsid w:val="00DF3978"/>
    <w:rsid w:val="00DF5605"/>
    <w:rsid w:val="00E00F72"/>
    <w:rsid w:val="00E03D68"/>
    <w:rsid w:val="00E051CE"/>
    <w:rsid w:val="00E05D99"/>
    <w:rsid w:val="00E068C5"/>
    <w:rsid w:val="00E1142B"/>
    <w:rsid w:val="00E114D0"/>
    <w:rsid w:val="00E118E8"/>
    <w:rsid w:val="00E12563"/>
    <w:rsid w:val="00E1300F"/>
    <w:rsid w:val="00E136EA"/>
    <w:rsid w:val="00E13FE7"/>
    <w:rsid w:val="00E20E28"/>
    <w:rsid w:val="00E212B8"/>
    <w:rsid w:val="00E218DE"/>
    <w:rsid w:val="00E22741"/>
    <w:rsid w:val="00E22B76"/>
    <w:rsid w:val="00E23107"/>
    <w:rsid w:val="00E241E3"/>
    <w:rsid w:val="00E2436A"/>
    <w:rsid w:val="00E25663"/>
    <w:rsid w:val="00E26EE8"/>
    <w:rsid w:val="00E279CE"/>
    <w:rsid w:val="00E30A8C"/>
    <w:rsid w:val="00E3128F"/>
    <w:rsid w:val="00E31AD0"/>
    <w:rsid w:val="00E32F7F"/>
    <w:rsid w:val="00E3390E"/>
    <w:rsid w:val="00E33BAD"/>
    <w:rsid w:val="00E34690"/>
    <w:rsid w:val="00E35827"/>
    <w:rsid w:val="00E362DC"/>
    <w:rsid w:val="00E36DAA"/>
    <w:rsid w:val="00E370E6"/>
    <w:rsid w:val="00E42CCB"/>
    <w:rsid w:val="00E44005"/>
    <w:rsid w:val="00E44AF7"/>
    <w:rsid w:val="00E4636A"/>
    <w:rsid w:val="00E51BBF"/>
    <w:rsid w:val="00E523BD"/>
    <w:rsid w:val="00E528BD"/>
    <w:rsid w:val="00E5522B"/>
    <w:rsid w:val="00E55306"/>
    <w:rsid w:val="00E60435"/>
    <w:rsid w:val="00E614BC"/>
    <w:rsid w:val="00E63B14"/>
    <w:rsid w:val="00E651FF"/>
    <w:rsid w:val="00E65533"/>
    <w:rsid w:val="00E65806"/>
    <w:rsid w:val="00E662F6"/>
    <w:rsid w:val="00E66D79"/>
    <w:rsid w:val="00E70936"/>
    <w:rsid w:val="00E72B4F"/>
    <w:rsid w:val="00E74213"/>
    <w:rsid w:val="00E752F2"/>
    <w:rsid w:val="00E7533B"/>
    <w:rsid w:val="00E75A40"/>
    <w:rsid w:val="00E75B2B"/>
    <w:rsid w:val="00E762BC"/>
    <w:rsid w:val="00E7693E"/>
    <w:rsid w:val="00E779F6"/>
    <w:rsid w:val="00E814D8"/>
    <w:rsid w:val="00E8187B"/>
    <w:rsid w:val="00E82D6A"/>
    <w:rsid w:val="00E84E23"/>
    <w:rsid w:val="00E84EF3"/>
    <w:rsid w:val="00E87572"/>
    <w:rsid w:val="00E876C2"/>
    <w:rsid w:val="00E90805"/>
    <w:rsid w:val="00E95734"/>
    <w:rsid w:val="00E97CA7"/>
    <w:rsid w:val="00EA1148"/>
    <w:rsid w:val="00EA1604"/>
    <w:rsid w:val="00EA274E"/>
    <w:rsid w:val="00EA5D24"/>
    <w:rsid w:val="00EA6E29"/>
    <w:rsid w:val="00EA78BC"/>
    <w:rsid w:val="00EB0306"/>
    <w:rsid w:val="00EB1B7D"/>
    <w:rsid w:val="00EB52C7"/>
    <w:rsid w:val="00EB6582"/>
    <w:rsid w:val="00EB6CF6"/>
    <w:rsid w:val="00EB711F"/>
    <w:rsid w:val="00EB770D"/>
    <w:rsid w:val="00EC001B"/>
    <w:rsid w:val="00EC0D03"/>
    <w:rsid w:val="00EC133B"/>
    <w:rsid w:val="00EC34D0"/>
    <w:rsid w:val="00EC358B"/>
    <w:rsid w:val="00EC3E9F"/>
    <w:rsid w:val="00EC4247"/>
    <w:rsid w:val="00EC666B"/>
    <w:rsid w:val="00EC74C3"/>
    <w:rsid w:val="00ED0445"/>
    <w:rsid w:val="00ED1DF5"/>
    <w:rsid w:val="00ED2B8F"/>
    <w:rsid w:val="00ED3D8E"/>
    <w:rsid w:val="00ED4AF5"/>
    <w:rsid w:val="00ED5B36"/>
    <w:rsid w:val="00ED73D5"/>
    <w:rsid w:val="00EE22B4"/>
    <w:rsid w:val="00EE46AB"/>
    <w:rsid w:val="00EE4FDF"/>
    <w:rsid w:val="00EE5D01"/>
    <w:rsid w:val="00EE69EB"/>
    <w:rsid w:val="00EE6C74"/>
    <w:rsid w:val="00EE6D68"/>
    <w:rsid w:val="00EE7ED3"/>
    <w:rsid w:val="00EF17CF"/>
    <w:rsid w:val="00EF3AD1"/>
    <w:rsid w:val="00EF3FF5"/>
    <w:rsid w:val="00EF43CD"/>
    <w:rsid w:val="00EF7C8C"/>
    <w:rsid w:val="00F00727"/>
    <w:rsid w:val="00F01869"/>
    <w:rsid w:val="00F028D8"/>
    <w:rsid w:val="00F03237"/>
    <w:rsid w:val="00F106F9"/>
    <w:rsid w:val="00F10A69"/>
    <w:rsid w:val="00F112E5"/>
    <w:rsid w:val="00F12A6F"/>
    <w:rsid w:val="00F15C78"/>
    <w:rsid w:val="00F20918"/>
    <w:rsid w:val="00F20A4B"/>
    <w:rsid w:val="00F20F32"/>
    <w:rsid w:val="00F21183"/>
    <w:rsid w:val="00F231B4"/>
    <w:rsid w:val="00F23F80"/>
    <w:rsid w:val="00F24E8B"/>
    <w:rsid w:val="00F2506C"/>
    <w:rsid w:val="00F25A76"/>
    <w:rsid w:val="00F26BE3"/>
    <w:rsid w:val="00F2708C"/>
    <w:rsid w:val="00F277CE"/>
    <w:rsid w:val="00F304E4"/>
    <w:rsid w:val="00F3274E"/>
    <w:rsid w:val="00F32A0E"/>
    <w:rsid w:val="00F32ABB"/>
    <w:rsid w:val="00F35694"/>
    <w:rsid w:val="00F37FD9"/>
    <w:rsid w:val="00F4019F"/>
    <w:rsid w:val="00F419B7"/>
    <w:rsid w:val="00F44161"/>
    <w:rsid w:val="00F44BCF"/>
    <w:rsid w:val="00F450CB"/>
    <w:rsid w:val="00F45FC8"/>
    <w:rsid w:val="00F46B35"/>
    <w:rsid w:val="00F504DE"/>
    <w:rsid w:val="00F50B44"/>
    <w:rsid w:val="00F534CA"/>
    <w:rsid w:val="00F53BA6"/>
    <w:rsid w:val="00F540B6"/>
    <w:rsid w:val="00F55138"/>
    <w:rsid w:val="00F5645B"/>
    <w:rsid w:val="00F57324"/>
    <w:rsid w:val="00F60431"/>
    <w:rsid w:val="00F60B01"/>
    <w:rsid w:val="00F632C7"/>
    <w:rsid w:val="00F63DAD"/>
    <w:rsid w:val="00F64A37"/>
    <w:rsid w:val="00F6560C"/>
    <w:rsid w:val="00F65AD6"/>
    <w:rsid w:val="00F666E6"/>
    <w:rsid w:val="00F667EA"/>
    <w:rsid w:val="00F6719F"/>
    <w:rsid w:val="00F719BE"/>
    <w:rsid w:val="00F7358A"/>
    <w:rsid w:val="00F74F41"/>
    <w:rsid w:val="00F763B3"/>
    <w:rsid w:val="00F76939"/>
    <w:rsid w:val="00F76992"/>
    <w:rsid w:val="00F76FF5"/>
    <w:rsid w:val="00F80730"/>
    <w:rsid w:val="00F8122D"/>
    <w:rsid w:val="00F81736"/>
    <w:rsid w:val="00F8179F"/>
    <w:rsid w:val="00F81986"/>
    <w:rsid w:val="00F81B94"/>
    <w:rsid w:val="00F8265F"/>
    <w:rsid w:val="00F838DA"/>
    <w:rsid w:val="00F84E1A"/>
    <w:rsid w:val="00F86E85"/>
    <w:rsid w:val="00F90188"/>
    <w:rsid w:val="00F91676"/>
    <w:rsid w:val="00F926DE"/>
    <w:rsid w:val="00F94D87"/>
    <w:rsid w:val="00F95BB1"/>
    <w:rsid w:val="00FA1D03"/>
    <w:rsid w:val="00FA2502"/>
    <w:rsid w:val="00FA35A2"/>
    <w:rsid w:val="00FA3A14"/>
    <w:rsid w:val="00FA423A"/>
    <w:rsid w:val="00FA5085"/>
    <w:rsid w:val="00FA646A"/>
    <w:rsid w:val="00FA7A78"/>
    <w:rsid w:val="00FB094D"/>
    <w:rsid w:val="00FB166C"/>
    <w:rsid w:val="00FB3318"/>
    <w:rsid w:val="00FB4CF7"/>
    <w:rsid w:val="00FC0B01"/>
    <w:rsid w:val="00FC11C5"/>
    <w:rsid w:val="00FC1300"/>
    <w:rsid w:val="00FC2129"/>
    <w:rsid w:val="00FC29C9"/>
    <w:rsid w:val="00FC3E38"/>
    <w:rsid w:val="00FC56CE"/>
    <w:rsid w:val="00FC5AC9"/>
    <w:rsid w:val="00FD12B6"/>
    <w:rsid w:val="00FD1ABE"/>
    <w:rsid w:val="00FD356F"/>
    <w:rsid w:val="00FD3BE8"/>
    <w:rsid w:val="00FD5337"/>
    <w:rsid w:val="00FD5D5E"/>
    <w:rsid w:val="00FD77D8"/>
    <w:rsid w:val="00FD7B65"/>
    <w:rsid w:val="00FD7E2D"/>
    <w:rsid w:val="00FE109C"/>
    <w:rsid w:val="00FE226F"/>
    <w:rsid w:val="00FE2C25"/>
    <w:rsid w:val="00FE3171"/>
    <w:rsid w:val="00FE4351"/>
    <w:rsid w:val="00FE6738"/>
    <w:rsid w:val="00FF4C8A"/>
    <w:rsid w:val="00FF76B5"/>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colormru v:ext="edit" colors="#003450,#62227b,#ac8bb7,#c39e8b,#904d36,#224330,#173e1d,#7f7f7f"/>
    </o:shapedefaults>
    <o:shapelayout v:ext="edit">
      <o:idmap v:ext="edit" data="1"/>
    </o:shapelayout>
  </w:shapeDefaults>
  <w:decimalSymbol w:val="."/>
  <w:listSeparator w:val=","/>
  <w14:docId w14:val="25202AC4"/>
  <w15:docId w15:val="{FD92244D-6D5A-4CC5-8D13-D6A92B86B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unhideWhenUsed="1"/>
    <w:lsdException w:name="FollowedHyperlink" w:semiHidden="1" w:unhideWhenUsed="1"/>
    <w:lsdException w:name="Strong" w:semiHidden="1" w:uiPriority="22"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457534"/>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semiHidden/>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TSMtxt3pt"/>
    <w:link w:val="Heading3Char"/>
    <w:qFormat/>
    <w:rsid w:val="008E5675"/>
    <w:pPr>
      <w:spacing w:before="240"/>
      <w:outlineLvl w:val="2"/>
    </w:pPr>
    <w:rPr>
      <w:b/>
      <w:sz w:val="19"/>
    </w:rPr>
  </w:style>
  <w:style w:type="paragraph" w:styleId="Heading4">
    <w:name w:val="heading 4"/>
    <w:basedOn w:val="Normal"/>
    <w:next w:val="TSMtxt3pt"/>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qFormat/>
    <w:rsid w:val="008B47AB"/>
    <w:pPr>
      <w:spacing w:after="120"/>
      <w:ind w:left="113" w:right="57"/>
    </w:pPr>
    <w:rPr>
      <w:sz w:val="17"/>
    </w:rPr>
  </w:style>
  <w:style w:type="character" w:customStyle="1" w:styleId="TSMTxtChar">
    <w:name w:val="TSM Txt Char"/>
    <w:link w:val="TSMTxt"/>
    <w:rsid w:val="008B47AB"/>
    <w:rPr>
      <w:rFonts w:ascii="Arial" w:eastAsia="MS Mincho" w:hAnsi="Arial" w:cs="Arial"/>
      <w:sz w:val="17"/>
      <w:szCs w:val="18"/>
      <w:lang w:eastAsia="en-US"/>
    </w:rPr>
  </w:style>
  <w:style w:type="paragraph" w:customStyle="1" w:styleId="TSMtextbullets">
    <w:name w:val="TSM text bullets"/>
    <w:basedOn w:val="Normal"/>
    <w:link w:val="TSMtextbulletsChar"/>
    <w:qFormat/>
    <w:rsid w:val="00DC458A"/>
    <w:pPr>
      <w:numPr>
        <w:numId w:val="26"/>
      </w:numPr>
      <w:spacing w:before="0" w:after="60"/>
      <w:ind w:left="397" w:hanging="284"/>
    </w:pPr>
    <w:rPr>
      <w:sz w:val="17"/>
    </w:rPr>
  </w:style>
  <w:style w:type="character" w:customStyle="1" w:styleId="TSMtextbulletsChar">
    <w:name w:val="TSM text bullets Char"/>
    <w:link w:val="TSMtextbullets"/>
    <w:rsid w:val="00DC458A"/>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semiHidden/>
    <w:rsid w:val="00683589"/>
    <w:pPr>
      <w:tabs>
        <w:tab w:val="center" w:pos="4320"/>
        <w:tab w:val="right" w:pos="8640"/>
      </w:tabs>
    </w:pPr>
  </w:style>
  <w:style w:type="character" w:customStyle="1" w:styleId="FooterChar">
    <w:name w:val="Footer Char"/>
    <w:link w:val="Footer"/>
    <w:uiPriority w:val="99"/>
    <w:semiHidden/>
    <w:rsid w:val="00457534"/>
    <w:rPr>
      <w:rFonts w:ascii="Arial" w:eastAsia="MS Mincho" w:hAnsi="Arial" w:cs="Arial"/>
      <w:sz w:val="18"/>
      <w:szCs w:val="18"/>
      <w:lang w:eastAsia="en-US"/>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semiHidden/>
    <w:qFormat/>
    <w:rsid w:val="00CF576E"/>
    <w:rPr>
      <w:rFonts w:ascii="Calibri" w:eastAsia="Calibri" w:hAnsi="Calibri"/>
      <w:sz w:val="20"/>
    </w:rPr>
  </w:style>
  <w:style w:type="character" w:customStyle="1" w:styleId="TSMoverviewChar">
    <w:name w:val="TSM overview Char"/>
    <w:link w:val="TSMoverview"/>
    <w:semiHidden/>
    <w:rsid w:val="006F7888"/>
    <w:rPr>
      <w:rFonts w:ascii="Calibri" w:eastAsia="Calibri" w:hAnsi="Calibri" w:cs="Arial"/>
      <w:szCs w:val="18"/>
      <w:lang w:eastAsia="en-US"/>
    </w:rPr>
  </w:style>
  <w:style w:type="paragraph" w:styleId="Title">
    <w:name w:val="Title"/>
    <w:basedOn w:val="Normal"/>
    <w:next w:val="Normal"/>
    <w:link w:val="TitleChar"/>
    <w:semiHidden/>
    <w:qFormat/>
    <w:rsid w:val="00AA54CF"/>
    <w:pPr>
      <w:tabs>
        <w:tab w:val="left" w:pos="279"/>
      </w:tabs>
      <w:ind w:left="170"/>
    </w:pPr>
    <w:rPr>
      <w:b/>
      <w:color w:val="FFFFFF"/>
      <w:sz w:val="40"/>
      <w:szCs w:val="40"/>
    </w:rPr>
  </w:style>
  <w:style w:type="character" w:customStyle="1" w:styleId="TitleChar">
    <w:name w:val="Title Char"/>
    <w:link w:val="Title"/>
    <w:semiHidden/>
    <w:rsid w:val="006F7888"/>
    <w:rPr>
      <w:rFonts w:ascii="Arial" w:eastAsia="MS Mincho" w:hAnsi="Arial" w:cs="Arial"/>
      <w:b/>
      <w:color w:val="FFFFFF"/>
      <w:sz w:val="40"/>
      <w:szCs w:val="40"/>
      <w:lang w:eastAsia="en-US"/>
    </w:rPr>
  </w:style>
  <w:style w:type="paragraph" w:customStyle="1" w:styleId="Byline">
    <w:name w:val="Byline"/>
    <w:basedOn w:val="Normal"/>
    <w:semiHidden/>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rsid w:val="00894FCF"/>
    <w:rPr>
      <w:rFonts w:ascii="Arial" w:eastAsia="MS Mincho" w:hAnsi="Arial" w:cs="Arial"/>
      <w:b/>
      <w:bCs/>
      <w:noProof/>
      <w:color w:val="FFFFFF"/>
      <w:sz w:val="28"/>
      <w:szCs w:val="34"/>
    </w:rPr>
  </w:style>
  <w:style w:type="character" w:customStyle="1" w:styleId="Heading2Char">
    <w:name w:val="Heading 2 Char"/>
    <w:link w:val="Heading2"/>
    <w:semiHidden/>
    <w:rsid w:val="006F7888"/>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semiHidden/>
    <w:qFormat/>
    <w:rsid w:val="000E1C33"/>
    <w:pPr>
      <w:spacing w:before="200" w:after="120"/>
    </w:pPr>
    <w:rPr>
      <w:color w:val="224232"/>
    </w:rPr>
  </w:style>
  <w:style w:type="character" w:customStyle="1" w:styleId="Heading3Char">
    <w:name w:val="Heading 3 Char"/>
    <w:link w:val="Heading3"/>
    <w:rsid w:val="008E5675"/>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semiHidden/>
    <w:qFormat/>
    <w:rsid w:val="00797AB0"/>
    <w:pPr>
      <w:spacing w:line="360" w:lineRule="auto"/>
    </w:pPr>
    <w:rPr>
      <w:noProof/>
      <w:color w:val="662C88"/>
    </w:rPr>
  </w:style>
  <w:style w:type="paragraph" w:customStyle="1" w:styleId="Heading2-Technology">
    <w:name w:val="Heading 2 - Technology"/>
    <w:basedOn w:val="Heading2"/>
    <w:semiHidden/>
    <w:qFormat/>
    <w:rsid w:val="000E1C33"/>
    <w:pPr>
      <w:spacing w:line="360" w:lineRule="auto"/>
    </w:pPr>
    <w:rPr>
      <w:color w:val="8A4E3B"/>
    </w:rPr>
  </w:style>
  <w:style w:type="paragraph" w:styleId="BalloonText">
    <w:name w:val="Balloon Text"/>
    <w:basedOn w:val="Normal"/>
    <w:link w:val="BalloonTextChar"/>
    <w:semiHidden/>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6F7888"/>
    <w:rPr>
      <w:rFonts w:ascii="Tahoma" w:eastAsia="MS Mincho" w:hAnsi="Tahoma" w:cs="Tahoma"/>
      <w:sz w:val="16"/>
      <w:szCs w:val="16"/>
      <w:lang w:eastAsia="en-US"/>
    </w:rPr>
  </w:style>
  <w:style w:type="character" w:customStyle="1" w:styleId="Heading5Char">
    <w:name w:val="Heading 5 Char"/>
    <w:link w:val="Heading5"/>
    <w:uiPriority w:val="1"/>
    <w:rsid w:val="007F7AF2"/>
    <w:rPr>
      <w:rFonts w:ascii="Calibri" w:eastAsia="Times New Roman" w:hAnsi="Calibri"/>
      <w:b/>
      <w:bCs/>
      <w:i/>
      <w:iCs/>
      <w:sz w:val="26"/>
      <w:szCs w:val="26"/>
      <w:lang w:eastAsia="en-US"/>
    </w:rPr>
  </w:style>
  <w:style w:type="paragraph" w:customStyle="1" w:styleId="HEADING2-BLUE">
    <w:name w:val="HEADING 2 - BLUE"/>
    <w:basedOn w:val="Heading2English"/>
    <w:semiHidden/>
    <w:qFormat/>
    <w:rsid w:val="00056A88"/>
    <w:rPr>
      <w:color w:val="293B88"/>
    </w:rPr>
  </w:style>
  <w:style w:type="paragraph" w:styleId="CommentText">
    <w:name w:val="annotation text"/>
    <w:basedOn w:val="Normal"/>
    <w:link w:val="CommentTextChar"/>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rsid w:val="00C17383"/>
    <w:rPr>
      <w:rFonts w:ascii="Arial" w:hAnsi="Arial"/>
    </w:rPr>
  </w:style>
  <w:style w:type="paragraph" w:customStyle="1" w:styleId="TSMsubbullets">
    <w:name w:val="TSM subbullets"/>
    <w:basedOn w:val="Normal"/>
    <w:next w:val="TSMTxt"/>
    <w:qFormat/>
    <w:rsid w:val="00C87567"/>
    <w:pPr>
      <w:numPr>
        <w:ilvl w:val="1"/>
        <w:numId w:val="19"/>
      </w:numPr>
      <w:spacing w:before="0" w:after="60"/>
      <w:ind w:left="681" w:hanging="284"/>
    </w:pPr>
    <w:rPr>
      <w:rFonts w:eastAsia="Cambria" w:cs="Times New Roman"/>
      <w:i/>
      <w:sz w:val="17"/>
      <w:lang w:eastAsia="en-NZ"/>
    </w:rPr>
  </w:style>
  <w:style w:type="paragraph" w:customStyle="1" w:styleId="Activitytext">
    <w:name w:val="Activity text"/>
    <w:basedOn w:val="Normal"/>
    <w:semiHidden/>
    <w:qFormat/>
    <w:rsid w:val="00DA64F8"/>
    <w:pPr>
      <w:ind w:left="567" w:right="567"/>
    </w:pPr>
  </w:style>
  <w:style w:type="paragraph" w:customStyle="1" w:styleId="Activitysubhead">
    <w:name w:val="Activity sub head"/>
    <w:basedOn w:val="H3"/>
    <w:semiHidden/>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semiHidden/>
    <w:qFormat/>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semiHidden/>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semiHidden/>
    <w:rsid w:val="00620589"/>
    <w:pPr>
      <w:spacing w:before="0" w:after="57"/>
      <w:ind w:left="340" w:hanging="170"/>
    </w:pPr>
  </w:style>
  <w:style w:type="paragraph" w:customStyle="1" w:styleId="H2">
    <w:name w:val="H2"/>
    <w:basedOn w:val="Normal"/>
    <w:uiPriority w:val="99"/>
    <w:semiHidden/>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semiHidden/>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semiHidden/>
    <w:qFormat/>
    <w:rsid w:val="00F3274E"/>
    <w:pPr>
      <w:spacing w:before="120" w:after="0" w:line="276" w:lineRule="auto"/>
      <w:ind w:left="113"/>
    </w:pPr>
    <w:rPr>
      <w:b/>
      <w:bCs/>
    </w:rPr>
  </w:style>
  <w:style w:type="paragraph" w:customStyle="1" w:styleId="Bodybullet-L2">
    <w:name w:val="Body bullet - L2"/>
    <w:basedOn w:val="Bodybullet"/>
    <w:uiPriority w:val="99"/>
    <w:semiHidden/>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semiHidden/>
    <w:rsid w:val="00986F79"/>
    <w:rPr>
      <w:rFonts w:ascii="Source Sans Pro" w:hAnsi="Source Sans Pro"/>
      <w:i/>
      <w:iCs/>
    </w:rPr>
  </w:style>
  <w:style w:type="character" w:customStyle="1" w:styleId="HiliteHeading">
    <w:name w:val="Hilite Heading"/>
    <w:uiPriority w:val="1"/>
    <w:qFormat/>
    <w:rsid w:val="00336A00"/>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D25F16"/>
    <w:rPr>
      <w:i/>
    </w:rPr>
  </w:style>
  <w:style w:type="paragraph" w:customStyle="1" w:styleId="Heading12">
    <w:name w:val="Heading 12"/>
    <w:basedOn w:val="Normal"/>
    <w:next w:val="Normal"/>
    <w:semiHidden/>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semiHidden/>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styleId="ListParagraph">
    <w:name w:val="List Paragraph"/>
    <w:basedOn w:val="Normal"/>
    <w:uiPriority w:val="34"/>
    <w:semiHidden/>
    <w:qFormat/>
    <w:rsid w:val="00F21183"/>
    <w:pPr>
      <w:spacing w:before="0" w:after="200"/>
      <w:ind w:left="720"/>
      <w:contextualSpacing/>
    </w:pPr>
    <w:rPr>
      <w:rFonts w:asciiTheme="minorHAnsi" w:eastAsiaTheme="minorHAnsi" w:hAnsiTheme="minorHAnsi" w:cstheme="minorBidi"/>
      <w:sz w:val="22"/>
      <w:szCs w:val="22"/>
    </w:rPr>
  </w:style>
  <w:style w:type="paragraph" w:customStyle="1" w:styleId="TSMtxt3pt">
    <w:name w:val="TSM txt 3pt"/>
    <w:basedOn w:val="TSMTxt"/>
    <w:qFormat/>
    <w:rsid w:val="00A666DF"/>
    <w:pPr>
      <w:spacing w:before="60" w:after="60"/>
    </w:pPr>
  </w:style>
  <w:style w:type="character" w:customStyle="1" w:styleId="UnresolvedMention1">
    <w:name w:val="Unresolved Mention1"/>
    <w:basedOn w:val="DefaultParagraphFont"/>
    <w:uiPriority w:val="99"/>
    <w:semiHidden/>
    <w:unhideWhenUsed/>
    <w:rsid w:val="006F6161"/>
    <w:rPr>
      <w:color w:val="605E5C"/>
      <w:shd w:val="clear" w:color="auto" w:fill="E1DFDD"/>
    </w:rPr>
  </w:style>
  <w:style w:type="paragraph" w:customStyle="1" w:styleId="titlestraptitle1">
    <w:name w:val="title strap title 1"/>
    <w:basedOn w:val="Normal"/>
    <w:semiHidden/>
    <w:rsid w:val="001468AC"/>
    <w:pPr>
      <w:spacing w:before="0" w:line="240" w:lineRule="auto"/>
    </w:pPr>
    <w:rPr>
      <w:rFonts w:ascii="Source Sans Pro Black" w:eastAsiaTheme="minorEastAsia" w:hAnsiTheme="minorHAnsi" w:cstheme="minorBidi"/>
      <w:b/>
      <w:color w:val="222A35" w:themeColor="text2" w:themeShade="80"/>
      <w:sz w:val="34"/>
      <w:szCs w:val="24"/>
      <w:lang w:val="en-US"/>
    </w:rPr>
  </w:style>
  <w:style w:type="paragraph" w:customStyle="1" w:styleId="TSMText">
    <w:name w:val="TSM Text"/>
    <w:basedOn w:val="TSMTxt"/>
    <w:semiHidden/>
    <w:qFormat/>
    <w:rsid w:val="00A06A90"/>
    <w:pPr>
      <w:spacing w:before="0"/>
    </w:pPr>
  </w:style>
  <w:style w:type="paragraph" w:customStyle="1" w:styleId="titlestrapissue">
    <w:name w:val="title strap issue"/>
    <w:basedOn w:val="Heading5"/>
    <w:semiHidden/>
    <w:rsid w:val="00E12563"/>
    <w:pPr>
      <w:widowControl w:val="0"/>
      <w:spacing w:before="30" w:after="0" w:line="240" w:lineRule="auto"/>
      <w:ind w:right="-17"/>
    </w:pPr>
    <w:rPr>
      <w:rFonts w:ascii="Source Sans Pro" w:eastAsia="Source Sans Pro" w:hAnsi="Source Sans Pro" w:cs="Source Sans Pro"/>
      <w:i w:val="0"/>
      <w:iCs w:val="0"/>
      <w:color w:val="222A35" w:themeColor="text2" w:themeShade="8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37434117">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literacyonline.tki.org.nz/Literacy-Online/Planning-for-my-students-needs/Effective-Literacy-Practice-Years-1-4" TargetMode="External"/><Relationship Id="rId21" Type="http://schemas.openxmlformats.org/officeDocument/2006/relationships/hyperlink" Target="https://curriculumprogresstools.education.govt.nz/lpf-tool/" TargetMode="External"/><Relationship Id="rId42" Type="http://schemas.openxmlformats.org/officeDocument/2006/relationships/hyperlink" Target="https://www.sciencelearn.org.nz/resources/1569-carbon-cycle" TargetMode="External"/><Relationship Id="rId47" Type="http://schemas.openxmlformats.org/officeDocument/2006/relationships/hyperlink" Target="https://www.sciencelearn.org.nz/videos/1504-ocean-acidification" TargetMode="External"/><Relationship Id="rId63" Type="http://schemas.openxmlformats.org/officeDocument/2006/relationships/hyperlink" Target="https://www.royalsociety.org.nz/whats-happening/opportunities/periodic-table-turns-150/" TargetMode="External"/><Relationship Id="rId68" Type="http://schemas.openxmlformats.org/officeDocument/2006/relationships/hyperlink" Target="https://www.nzgeo.com/stories/acid-seas/" TargetMode="Externa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7.jpg"/><Relationship Id="rId11" Type="http://schemas.openxmlformats.org/officeDocument/2006/relationships/image" Target="media/image4.jpeg"/><Relationship Id="rId24" Type="http://schemas.openxmlformats.org/officeDocument/2006/relationships/hyperlink" Target="http://www.literacyprogressions.tki.org.nz/The-Structure-of-the-Progressions/By-the-end-of-year-4?q=node/14" TargetMode="External"/><Relationship Id="rId32" Type="http://schemas.openxmlformats.org/officeDocument/2006/relationships/hyperlink" Target="https://www.youtube.com/watch?v=8Are9dDbW24" TargetMode="External"/><Relationship Id="rId37" Type="http://schemas.openxmlformats.org/officeDocument/2006/relationships/hyperlink" Target="https://ekos.co.nz/school-calculator" TargetMode="External"/><Relationship Id="rId40" Type="http://schemas.openxmlformats.org/officeDocument/2006/relationships/hyperlink" Target="https://instructionalseries.tki.org.nz/Instructional-Series/School-Journal/School-Journal-Level-4-May-2020/Feedback" TargetMode="External"/><Relationship Id="rId45" Type="http://schemas.openxmlformats.org/officeDocument/2006/relationships/hyperlink" Target="https://www.sciencelearn.org.nz/resources/689-the-ocean-and-the-carbon-cycle" TargetMode="External"/><Relationship Id="rId53" Type="http://schemas.openxmlformats.org/officeDocument/2006/relationships/hyperlink" Target="https://www.youtube.com/watch?v=aLuSi_6Ol8M" TargetMode="External"/><Relationship Id="rId58" Type="http://schemas.openxmlformats.org/officeDocument/2006/relationships/hyperlink" Target="https://www.mfe.govt.nz/climate-change/state-of-our-atmosphere-and-climate/new-zealands-greenhouse-gas-inventory" TargetMode="External"/><Relationship Id="rId66" Type="http://schemas.openxmlformats.org/officeDocument/2006/relationships/hyperlink" Target="https://www.otago.ac.nz/oceanacidification/whatisoa/index.html" TargetMode="External"/><Relationship Id="rId5" Type="http://schemas.openxmlformats.org/officeDocument/2006/relationships/webSettings" Target="webSettings.xml"/><Relationship Id="rId61" Type="http://schemas.openxmlformats.org/officeDocument/2006/relationships/hyperlink" Target="https://www.nzagrc.org.nz/faq-1,listing,464,how-do-livestock-affect-the-carbon-cycle.html" TargetMode="External"/><Relationship Id="rId19" Type="http://schemas.openxmlformats.org/officeDocument/2006/relationships/hyperlink" Target="http://nzcurriculum.tki.org.nz/The-New-Zealand-Curriculum" TargetMode="External"/><Relationship Id="rId14" Type="http://schemas.openxmlformats.org/officeDocument/2006/relationships/hyperlink" Target="https://instructionalseries.tki.org.nz/Instructional-Series/Connected" TargetMode="External"/><Relationship Id="rId22" Type="http://schemas.openxmlformats.org/officeDocument/2006/relationships/hyperlink" Target="http://nzcurriculum.tki.org.nz/National-Standards/Reading-and-writing-standards/The-standards/End-of-year-4" TargetMode="External"/><Relationship Id="rId27" Type="http://schemas.openxmlformats.org/officeDocument/2006/relationships/hyperlink" Target="http://literacyonline.tki.org.nz/Literacy-Online/Planning-for-my-students-needs/Effective-literacy-practice-years-5-8" TargetMode="External"/><Relationship Id="rId30" Type="http://schemas.openxmlformats.org/officeDocument/2006/relationships/footer" Target="footer2.xml"/><Relationship Id="rId35" Type="http://schemas.openxmlformats.org/officeDocument/2006/relationships/hyperlink" Target="https://instructionalseries.tki.org.nz/Instructional-Series/School-Journal/School-Journal-Level-4-May-2020/Feedback" TargetMode="External"/><Relationship Id="rId43" Type="http://schemas.openxmlformats.org/officeDocument/2006/relationships/hyperlink" Target="https://www.sciencelearn.org.nz/resources/2587-carbon-cycle-quiz" TargetMode="External"/><Relationship Id="rId48" Type="http://schemas.openxmlformats.org/officeDocument/2006/relationships/hyperlink" Target="https://www.sciencelearn.org.nz/resources/1004-greenhouse-effect" TargetMode="External"/><Relationship Id="rId56" Type="http://schemas.openxmlformats.org/officeDocument/2006/relationships/hyperlink" Target="https://niwa.co.nz/gallery/carbon-cycle-diagram" TargetMode="External"/><Relationship Id="rId64" Type="http://schemas.openxmlformats.org/officeDocument/2006/relationships/hyperlink" Target="http://blog.forestandbird.org.nz/ocean-acidification-how-climate-change-is-affecting-our-oceans/?gclid=EAIaIQobChMIo4-OlLn96gIVyhErCh3SMwWDEAAYASAAEgK1oPD_BwE" TargetMode="External"/><Relationship Id="rId69" Type="http://schemas.openxmlformats.org/officeDocument/2006/relationships/hyperlink" Target="https://ekos.co.nz/school-calculator" TargetMode="External"/><Relationship Id="rId8" Type="http://schemas.openxmlformats.org/officeDocument/2006/relationships/image" Target="media/image1.jpg"/><Relationship Id="rId51" Type="http://schemas.openxmlformats.org/officeDocument/2006/relationships/hyperlink" Target="https://teara.govt.nz/en/soils/page-1"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literacyprogressions.tki.org.nz/" TargetMode="External"/><Relationship Id="rId17" Type="http://schemas.openxmlformats.org/officeDocument/2006/relationships/hyperlink" Target="http://nzcurriculum.tki.org.nz/The-New-Zealand-Curriculum" TargetMode="External"/><Relationship Id="rId25" Type="http://schemas.openxmlformats.org/officeDocument/2006/relationships/hyperlink" Target="http://www.literacyprogressions.tki.org.nz/The-Structure-of-the-Progressions/By-the-end-of-year-6?q=node/21" TargetMode="External"/><Relationship Id="rId33" Type="http://schemas.openxmlformats.org/officeDocument/2006/relationships/hyperlink" Target="https://www.sciencelearn.org.nz/image_maps/3-carbon-cycle" TargetMode="External"/><Relationship Id="rId38" Type="http://schemas.openxmlformats.org/officeDocument/2006/relationships/footer" Target="footer4.xml"/><Relationship Id="rId46" Type="http://schemas.openxmlformats.org/officeDocument/2006/relationships/hyperlink" Target="https://www.sciencelearn.org.nz/videos/348-southern-ocean-carbon-sink" TargetMode="External"/><Relationship Id="rId59" Type="http://schemas.openxmlformats.org/officeDocument/2006/relationships/hyperlink" Target="https://www.calacademy.org/educators/lesson-plans/carbon-cycle-role-play" TargetMode="External"/><Relationship Id="rId67" Type="http://schemas.openxmlformats.org/officeDocument/2006/relationships/hyperlink" Target="http://nzoac.nz/" TargetMode="External"/><Relationship Id="rId20" Type="http://schemas.openxmlformats.org/officeDocument/2006/relationships/hyperlink" Target="https://curriculumprogresstools.education.govt.nz/lpf-tool/" TargetMode="External"/><Relationship Id="rId41" Type="http://schemas.openxmlformats.org/officeDocument/2006/relationships/hyperlink" Target="https://www.sciencelearn.org.nz/resources/2760-elements-weird-and-wonderful" TargetMode="External"/><Relationship Id="rId54" Type="http://schemas.openxmlformats.org/officeDocument/2006/relationships/hyperlink" Target="https://www.youtube.com/watch?v=ULiLt2rtpAg" TargetMode="External"/><Relationship Id="rId62" Type="http://schemas.openxmlformats.org/officeDocument/2006/relationships/hyperlink" Target="https://www.doc.govt.nz/nature/habitats/forests/" TargetMode="External"/><Relationship Id="rId70" Type="http://schemas.openxmlformats.org/officeDocument/2006/relationships/hyperlink" Target="https://genless.govt.nz/individuals/living-gen-less/low-carbon-eati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curriculumprogresstools.education.govt.nz/lpf-tool/" TargetMode="External"/><Relationship Id="rId28" Type="http://schemas.openxmlformats.org/officeDocument/2006/relationships/image" Target="media/image6.jpg"/><Relationship Id="rId36" Type="http://schemas.openxmlformats.org/officeDocument/2006/relationships/hyperlink" Target="https://www.sciencelearn.org.nz/image_maps/3-carbon-cycle" TargetMode="External"/><Relationship Id="rId49" Type="http://schemas.openxmlformats.org/officeDocument/2006/relationships/hyperlink" Target="https://www.sciencelearn.org.nz/resources/890-what-is-in-soil" TargetMode="External"/><Relationship Id="rId57" Type="http://schemas.openxmlformats.org/officeDocument/2006/relationships/hyperlink" Target="https://www.mfe.govt.nz/climate-change/state-of-our-atmosphere-and-climate/measuring-greenhouse-gas-emissions/measuring" TargetMode="External"/><Relationship Id="rId10" Type="http://schemas.openxmlformats.org/officeDocument/2006/relationships/image" Target="media/image3.jpeg"/><Relationship Id="rId31" Type="http://schemas.openxmlformats.org/officeDocument/2006/relationships/footer" Target="footer3.xml"/><Relationship Id="rId44" Type="http://schemas.openxmlformats.org/officeDocument/2006/relationships/hyperlink" Target="https://www.sciencelearn.org.nz/image_maps/3-carbon-cycle" TargetMode="External"/><Relationship Id="rId52" Type="http://schemas.openxmlformats.org/officeDocument/2006/relationships/hyperlink" Target="https://www.youtube.com/watch?v=zhL5DCizj5c" TargetMode="External"/><Relationship Id="rId60" Type="http://schemas.openxmlformats.org/officeDocument/2006/relationships/hyperlink" Target="http://www.nzwood.co.nz/forestry-2/the-carbon-cycle/" TargetMode="External"/><Relationship Id="rId65" Type="http://schemas.openxmlformats.org/officeDocument/2006/relationships/hyperlink" Target="https://www.waikatoregion.govt.nz/assets/PageFiles/41458-coastal-fact-sheets/Ocean-acidification-WRC.pdf"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s://curriculumprogresstools.education.govt.nz/lpf-tool/" TargetMode="External"/><Relationship Id="rId18" Type="http://schemas.openxmlformats.org/officeDocument/2006/relationships/image" Target="media/image5.png"/><Relationship Id="rId39" Type="http://schemas.openxmlformats.org/officeDocument/2006/relationships/hyperlink" Target="https://instructionalseries.tki.org.nz/Instructional-Series/Connected/Connected-2017-Level-3-Mahi-Tahi/Captured-in-Ice" TargetMode="External"/><Relationship Id="rId34" Type="http://schemas.openxmlformats.org/officeDocument/2006/relationships/hyperlink" Target="https://www.calacademy.org/educators/lesson-plans/carbon-cycle-role-play" TargetMode="External"/><Relationship Id="rId50" Type="http://schemas.openxmlformats.org/officeDocument/2006/relationships/hyperlink" Target="https://teara.govt.nz/en/coal-and-coal-mining/page-4" TargetMode="External"/><Relationship Id="rId55" Type="http://schemas.openxmlformats.org/officeDocument/2006/relationships/hyperlink" Target="https://niwa.co.nz/research-subject/ocean-acidification" TargetMode="External"/><Relationship Id="rId7" Type="http://schemas.openxmlformats.org/officeDocument/2006/relationships/endnotes" Target="endnotes.xml"/><Relationship Id="rId71" Type="http://schemas.openxmlformats.org/officeDocument/2006/relationships/hyperlink" Target="https://natlib.govt.nz/collections/a-z/photographic-archiv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8.wmf"/><Relationship Id="rId1" Type="http://schemas.openxmlformats.org/officeDocument/2006/relationships/hyperlink" Target="http://www.connected.tki.org.n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OneDrive\Documents\Work\Lift\TSM%20work\2020%20Connected%20TSM\Level%203\LEVEL%203%20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rgbClr val="000000"/>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FE5FC7-8D6D-4A99-BCA4-729584065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LEVEL 3 2020.dotx</Template>
  <TotalTime>0</TotalTime>
  <Pages>7</Pages>
  <Words>3362</Words>
  <Characters>19169</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22487</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4</cp:revision>
  <cp:lastPrinted>2018-12-06T06:16:00Z</cp:lastPrinted>
  <dcterms:created xsi:type="dcterms:W3CDTF">2021-01-25T22:36:00Z</dcterms:created>
  <dcterms:modified xsi:type="dcterms:W3CDTF">2021-01-25T22:36:00Z</dcterms:modified>
</cp:coreProperties>
</file>